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8A" w:rsidRPr="0061538A" w:rsidRDefault="0061538A" w:rsidP="0061538A">
      <w:pPr>
        <w:pStyle w:val="35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61538A">
        <w:rPr>
          <w:sz w:val="28"/>
          <w:szCs w:val="28"/>
        </w:rPr>
        <w:t>МИНИСТЕРСТВО РОССИЙСКОЙ ФЕДЕРАЦИИ</w:t>
      </w:r>
      <w:r w:rsidRPr="0061538A">
        <w:rPr>
          <w:sz w:val="28"/>
          <w:szCs w:val="28"/>
        </w:rPr>
        <w:br/>
        <w:t>ПО ДЕЛАМ ГРАЖДАНСКОЙ ОБОРОНЫ, ЧРЕЗВЫЧАЙНЫМ СИТУАЦИЯМ И ЛИКВИДАЦИИ ПОСЛЕДСТВИЙ СТИХИЙНЫХ БЕДСТВИЙ</w:t>
      </w:r>
    </w:p>
    <w:p w:rsidR="0061538A" w:rsidRPr="0061538A" w:rsidRDefault="0061538A" w:rsidP="0061538A">
      <w:pPr>
        <w:pStyle w:val="35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61538A">
        <w:rPr>
          <w:sz w:val="28"/>
          <w:szCs w:val="28"/>
        </w:rPr>
        <w:t>(МЧС РОССИИ)</w:t>
      </w:r>
    </w:p>
    <w:p w:rsidR="0061538A" w:rsidRPr="0061538A" w:rsidRDefault="002F580C" w:rsidP="0061538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777875" cy="901065"/>
            <wp:effectExtent l="0" t="0" r="3175" b="0"/>
            <wp:docPr id="1" name="Рисунок 1" descr="Описание: 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4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61538A" w:rsidRPr="00030CFB" w:rsidTr="00030CF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538A" w:rsidRPr="00030CFB" w:rsidRDefault="0061538A" w:rsidP="00030CFB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61538A" w:rsidRPr="0061538A" w:rsidRDefault="0061538A" w:rsidP="0061538A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61538A">
        <w:rPr>
          <w:szCs w:val="28"/>
        </w:rPr>
        <w:t>ПРИКАЗ</w:t>
      </w:r>
      <w:bookmarkEnd w:id="0"/>
    </w:p>
    <w:p w:rsidR="0061538A" w:rsidRPr="0061538A" w:rsidRDefault="0061538A" w:rsidP="0061538A">
      <w:pPr>
        <w:pStyle w:val="35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10258" w:type="dxa"/>
        <w:tblInd w:w="108" w:type="dxa"/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61538A" w:rsidRPr="00030CFB" w:rsidTr="00030CFB">
        <w:trPr>
          <w:trHeight w:val="346"/>
        </w:trPr>
        <w:tc>
          <w:tcPr>
            <w:tcW w:w="3419" w:type="dxa"/>
            <w:shd w:val="clear" w:color="auto" w:fill="auto"/>
            <w:hideMark/>
          </w:tcPr>
          <w:p w:rsidR="0061538A" w:rsidRPr="00030CFB" w:rsidRDefault="0061538A" w:rsidP="00030CFB">
            <w:pPr>
              <w:pStyle w:val="3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030CFB">
              <w:rPr>
                <w:b w:val="0"/>
                <w:sz w:val="28"/>
                <w:szCs w:val="28"/>
                <w:u w:val="single"/>
              </w:rPr>
              <w:t>24.12.2018</w:t>
            </w:r>
          </w:p>
        </w:tc>
        <w:tc>
          <w:tcPr>
            <w:tcW w:w="3419" w:type="dxa"/>
            <w:shd w:val="clear" w:color="auto" w:fill="auto"/>
            <w:hideMark/>
          </w:tcPr>
          <w:p w:rsidR="0061538A" w:rsidRPr="00030CFB" w:rsidRDefault="0061538A" w:rsidP="00030CFB">
            <w:pPr>
              <w:pStyle w:val="3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030CFB">
              <w:rPr>
                <w:szCs w:val="28"/>
              </w:rPr>
              <w:t>Москва</w:t>
            </w:r>
          </w:p>
        </w:tc>
        <w:tc>
          <w:tcPr>
            <w:tcW w:w="3420" w:type="dxa"/>
            <w:shd w:val="clear" w:color="auto" w:fill="auto"/>
            <w:hideMark/>
          </w:tcPr>
          <w:p w:rsidR="0061538A" w:rsidRPr="00030CFB" w:rsidRDefault="0061538A" w:rsidP="00030CFB">
            <w:pPr>
              <w:pStyle w:val="35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030CFB">
              <w:rPr>
                <w:b w:val="0"/>
                <w:sz w:val="28"/>
                <w:szCs w:val="28"/>
              </w:rPr>
              <w:t xml:space="preserve">№ </w:t>
            </w:r>
            <w:r w:rsidRPr="00030CFB">
              <w:rPr>
                <w:b w:val="0"/>
                <w:sz w:val="28"/>
                <w:szCs w:val="28"/>
                <w:u w:val="single"/>
              </w:rPr>
              <w:t>625</w:t>
            </w:r>
          </w:p>
        </w:tc>
      </w:tr>
    </w:tbl>
    <w:p w:rsidR="0061538A" w:rsidRPr="0061538A" w:rsidRDefault="0061538A" w:rsidP="0061538A">
      <w:pPr>
        <w:spacing w:line="264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1538A" w:rsidRPr="0061538A" w:rsidRDefault="0061538A" w:rsidP="0061538A">
      <w:pPr>
        <w:spacing w:line="264" w:lineRule="auto"/>
        <w:jc w:val="center"/>
        <w:rPr>
          <w:sz w:val="24"/>
          <w:lang w:val="ru-RU" w:bidi="ru-RU"/>
        </w:rPr>
      </w:pPr>
      <w:r w:rsidRPr="0061538A">
        <w:rPr>
          <w:rFonts w:ascii="Times New Roman" w:hAnsi="Times New Roman"/>
          <w:b/>
          <w:bCs/>
          <w:sz w:val="28"/>
          <w:szCs w:val="26"/>
          <w:lang w:val="ru-RU"/>
        </w:rPr>
        <w:t>О формировании электронных баз данных учета пожаров</w:t>
      </w:r>
      <w:r w:rsidRPr="0061538A">
        <w:rPr>
          <w:rFonts w:ascii="Times New Roman" w:hAnsi="Times New Roman"/>
          <w:b/>
          <w:bCs/>
          <w:sz w:val="28"/>
          <w:szCs w:val="26"/>
          <w:lang w:val="ru-RU"/>
        </w:rPr>
        <w:br/>
        <w:t>и их последствий</w:t>
      </w:r>
    </w:p>
    <w:p w:rsidR="0061538A" w:rsidRPr="0061538A" w:rsidRDefault="0061538A" w:rsidP="0061538A">
      <w:pPr>
        <w:pStyle w:val="24"/>
        <w:shd w:val="clear" w:color="auto" w:fill="auto"/>
        <w:spacing w:before="0" w:line="264" w:lineRule="auto"/>
        <w:rPr>
          <w:lang w:bidi="ru-RU"/>
        </w:rPr>
      </w:pPr>
    </w:p>
    <w:p w:rsidR="0061538A" w:rsidRPr="0061538A" w:rsidRDefault="0061538A" w:rsidP="0061538A">
      <w:pPr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целях формирования электронных баз данных учёта пожаров и их последствий </w:t>
      </w:r>
      <w:r w:rsidRPr="0061538A">
        <w:rPr>
          <w:rFonts w:ascii="Times New Roman" w:hAnsi="Times New Roman"/>
          <w:spacing w:val="60"/>
          <w:sz w:val="28"/>
          <w:szCs w:val="28"/>
          <w:lang w:val="ru-RU"/>
        </w:rPr>
        <w:t>приказываю</w:t>
      </w:r>
      <w:r w:rsidRPr="0061538A">
        <w:rPr>
          <w:rFonts w:ascii="Times New Roman" w:hAnsi="Times New Roman"/>
          <w:sz w:val="28"/>
          <w:szCs w:val="28"/>
          <w:lang w:val="ru-RU"/>
        </w:rPr>
        <w:t>:</w:t>
      </w:r>
    </w:p>
    <w:p w:rsidR="0061538A" w:rsidRPr="0061538A" w:rsidRDefault="0061538A" w:rsidP="0061538A">
      <w:pPr>
        <w:spacing w:line="264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538A" w:rsidRPr="0061538A" w:rsidRDefault="0061538A" w:rsidP="00030CFB">
      <w:pPr>
        <w:pStyle w:val="af7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538A">
        <w:rPr>
          <w:rFonts w:ascii="Times New Roman" w:hAnsi="Times New Roman"/>
          <w:sz w:val="28"/>
          <w:szCs w:val="28"/>
        </w:rPr>
        <w:t>Директору Департамента готовности сил и специальной пожарной охраны и начальникам главных управлений МЧС России по с</w:t>
      </w:r>
      <w:bookmarkStart w:id="1" w:name="_GoBack"/>
      <w:bookmarkEnd w:id="1"/>
      <w:r w:rsidRPr="0061538A">
        <w:rPr>
          <w:rFonts w:ascii="Times New Roman" w:hAnsi="Times New Roman"/>
          <w:sz w:val="28"/>
          <w:szCs w:val="28"/>
        </w:rPr>
        <w:t>убъектам Российской Федерации обеспечить с 1 января 2019 года представление в федеральное государственное бюджетное учреждение «Всероссийский ордена «Знак Почёта» научно-исследовательский институт противопожарной обороны МЧС России» административных данных по пожарам и их последствиям по форме – карточка учёта пожара согласно приложению № 1 в соответствии с Порядком заполнения</w:t>
      </w:r>
      <w:proofErr w:type="gramEnd"/>
      <w:r w:rsidRPr="0061538A">
        <w:rPr>
          <w:rFonts w:ascii="Times New Roman" w:hAnsi="Times New Roman"/>
          <w:sz w:val="28"/>
          <w:szCs w:val="28"/>
        </w:rPr>
        <w:t xml:space="preserve"> и предоставления карточки учёта пожара согласно приложению № 2.</w:t>
      </w:r>
    </w:p>
    <w:p w:rsidR="0061538A" w:rsidRPr="0061538A" w:rsidRDefault="0061538A" w:rsidP="00030CFB">
      <w:pPr>
        <w:pStyle w:val="af7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538A">
        <w:rPr>
          <w:rFonts w:ascii="Times New Roman" w:hAnsi="Times New Roman"/>
          <w:sz w:val="28"/>
          <w:szCs w:val="28"/>
        </w:rPr>
        <w:t xml:space="preserve">Начальнику федерального государственного бюджетного учреждения «Всероссийский ордена «Знак Почёта» научно-исследовательский институт противопожарной обороны МЧС России» обеспечить с 1 января 2019 года своевременный сбор, обобщение и предоставление в Департамент надзорной деятельности и профилактической работы МЧС </w:t>
      </w:r>
      <w:proofErr w:type="gramStart"/>
      <w:r w:rsidRPr="0061538A">
        <w:rPr>
          <w:rFonts w:ascii="Times New Roman" w:hAnsi="Times New Roman"/>
          <w:sz w:val="28"/>
          <w:szCs w:val="28"/>
        </w:rPr>
        <w:t>России</w:t>
      </w:r>
      <w:proofErr w:type="gramEnd"/>
      <w:r w:rsidRPr="0061538A">
        <w:rPr>
          <w:rFonts w:ascii="Times New Roman" w:hAnsi="Times New Roman"/>
          <w:sz w:val="28"/>
          <w:szCs w:val="28"/>
        </w:rPr>
        <w:t xml:space="preserve"> обработанных административных данных по пожарам и их последствиям в Российской Федерации.</w:t>
      </w:r>
    </w:p>
    <w:p w:rsidR="0061538A" w:rsidRPr="0061538A" w:rsidRDefault="0061538A" w:rsidP="00030CFB">
      <w:pPr>
        <w:pStyle w:val="af7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538A">
        <w:rPr>
          <w:rFonts w:ascii="Times New Roman" w:hAnsi="Times New Roman"/>
          <w:sz w:val="28"/>
          <w:szCs w:val="28"/>
        </w:rPr>
        <w:t>Признать с 1 января 2019 года утратившими силу приказы МЧС России от 26.12.2014 № 727 «О совершенствовании деятельности по формированию электронных баз данных учёта пожаров (загораний) и их последствий» и от 12.09.2016 № 494 «О внесении изменений в приложения №№ 1, 2 к приказу МЧС России от 26.09.2016 № 727».</w:t>
      </w:r>
    </w:p>
    <w:p w:rsidR="0061538A" w:rsidRPr="0061538A" w:rsidRDefault="0061538A" w:rsidP="0061538A">
      <w:pPr>
        <w:spacing w:line="264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538A" w:rsidRPr="0061538A" w:rsidRDefault="002F580C" w:rsidP="0061538A">
      <w:pPr>
        <w:spacing w:line="264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117475</wp:posOffset>
            </wp:positionV>
            <wp:extent cx="1346200" cy="504825"/>
            <wp:effectExtent l="0" t="0" r="6350" b="9525"/>
            <wp:wrapNone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538A" w:rsidRPr="0061538A" w:rsidRDefault="0061538A" w:rsidP="0061538A">
      <w:pPr>
        <w:spacing w:line="264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Министр</w:t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61538A">
        <w:rPr>
          <w:rFonts w:ascii="Times New Roman" w:hAnsi="Times New Roman"/>
          <w:sz w:val="28"/>
          <w:szCs w:val="28"/>
          <w:lang w:val="ru-RU"/>
        </w:rPr>
        <w:t>Е.Н. Зиничев</w:t>
      </w:r>
    </w:p>
    <w:p w:rsidR="0061538A" w:rsidRPr="0061538A" w:rsidRDefault="0061538A" w:rsidP="0061538A">
      <w:pPr>
        <w:spacing w:line="264" w:lineRule="auto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  <w:sectPr w:rsidR="0061538A" w:rsidRPr="0061538A" w:rsidSect="0061538A">
          <w:headerReference w:type="default" r:id="rId10"/>
          <w:type w:val="continuous"/>
          <w:pgSz w:w="11907" w:h="16840"/>
          <w:pgMar w:top="851" w:right="567" w:bottom="851" w:left="1134" w:header="720" w:footer="873" w:gutter="0"/>
          <w:cols w:space="720"/>
          <w:titlePg/>
          <w:docGrid w:linePitch="272"/>
        </w:sectPr>
      </w:pPr>
    </w:p>
    <w:p w:rsidR="0061538A" w:rsidRPr="0061538A" w:rsidRDefault="0061538A" w:rsidP="0061538A">
      <w:pPr>
        <w:spacing w:line="264" w:lineRule="auto"/>
        <w:ind w:left="12333"/>
        <w:jc w:val="center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Приложение № 1</w:t>
      </w:r>
    </w:p>
    <w:p w:rsidR="0061538A" w:rsidRPr="0061538A" w:rsidRDefault="0061538A" w:rsidP="0061538A">
      <w:pPr>
        <w:spacing w:line="264" w:lineRule="auto"/>
        <w:ind w:left="12333"/>
        <w:jc w:val="center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 приказу МЧС России</w:t>
      </w:r>
    </w:p>
    <w:p w:rsidR="0061538A" w:rsidRPr="0061538A" w:rsidRDefault="0061538A" w:rsidP="0061538A">
      <w:pPr>
        <w:spacing w:line="264" w:lineRule="auto"/>
        <w:ind w:left="12333"/>
        <w:jc w:val="center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от 24.12.2018 № 625</w:t>
      </w:r>
    </w:p>
    <w:tbl>
      <w:tblPr>
        <w:tblW w:w="15486" w:type="dxa"/>
        <w:jc w:val="center"/>
        <w:tblInd w:w="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"/>
        <w:gridCol w:w="431"/>
        <w:gridCol w:w="1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81"/>
        <w:gridCol w:w="340"/>
        <w:gridCol w:w="381"/>
        <w:gridCol w:w="381"/>
        <w:gridCol w:w="381"/>
        <w:gridCol w:w="340"/>
        <w:gridCol w:w="340"/>
        <w:gridCol w:w="340"/>
        <w:gridCol w:w="340"/>
        <w:gridCol w:w="340"/>
        <w:gridCol w:w="340"/>
        <w:gridCol w:w="381"/>
        <w:gridCol w:w="381"/>
        <w:gridCol w:w="340"/>
        <w:gridCol w:w="340"/>
        <w:gridCol w:w="34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4"/>
        <w:gridCol w:w="340"/>
      </w:tblGrid>
      <w:tr w:rsidR="0061538A" w:rsidRPr="0061538A" w:rsidTr="00030CFB">
        <w:trPr>
          <w:trHeight w:val="36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sz w:val="28"/>
                <w:szCs w:val="28"/>
                <w:u w:val="single"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sz w:val="28"/>
                <w:szCs w:val="28"/>
                <w:u w:val="single"/>
                <w:lang w:val="ru-RU"/>
              </w:rPr>
              <w:t>КАРТОЧКА УЧЕТА ПОЖАРА</w:t>
            </w:r>
          </w:p>
          <w:p w:rsidR="0076164F" w:rsidRPr="0076164F" w:rsidRDefault="0076164F" w:rsidP="0076164F">
            <w:pPr>
              <w:jc w:val="center"/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</w:pPr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 xml:space="preserve">(в формате </w:t>
            </w:r>
            <w:proofErr w:type="spellStart"/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>Excel</w:t>
            </w:r>
            <w:proofErr w:type="spellEnd"/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>доступна</w:t>
            </w:r>
            <w:proofErr w:type="gramEnd"/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 xml:space="preserve"> для скачивания по ссылке</w:t>
            </w:r>
            <w:r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>:</w:t>
            </w:r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 xml:space="preserve"> </w:t>
            </w:r>
            <w:hyperlink r:id="rId11" w:history="1">
              <w:r w:rsidRPr="00F143CD">
                <w:rPr>
                  <w:rStyle w:val="af"/>
                  <w:rFonts w:ascii="Arial CYR" w:hAnsi="Arial CYR" w:cs="Arial CYR"/>
                  <w:bCs/>
                  <w:sz w:val="28"/>
                  <w:szCs w:val="28"/>
                  <w:lang w:val="ru-RU"/>
                </w:rPr>
                <w:t>https://fireman.club/normative-documents/kartochka-ucheta-pozhara-zagora</w:t>
              </w:r>
              <w:r w:rsidRPr="00F143CD">
                <w:rPr>
                  <w:rStyle w:val="af"/>
                  <w:rFonts w:ascii="Arial CYR" w:hAnsi="Arial CYR" w:cs="Arial CYR"/>
                  <w:bCs/>
                  <w:sz w:val="28"/>
                  <w:szCs w:val="28"/>
                  <w:lang w:val="ru-RU"/>
                </w:rPr>
                <w:t>n</w:t>
              </w:r>
              <w:r w:rsidRPr="00F143CD">
                <w:rPr>
                  <w:rStyle w:val="af"/>
                  <w:rFonts w:ascii="Arial CYR" w:hAnsi="Arial CYR" w:cs="Arial CYR"/>
                  <w:bCs/>
                  <w:sz w:val="28"/>
                  <w:szCs w:val="28"/>
                  <w:lang w:val="ru-RU"/>
                </w:rPr>
                <w:t>iya/</w:t>
              </w:r>
            </w:hyperlink>
            <w:r w:rsidRPr="0076164F">
              <w:rPr>
                <w:rFonts w:ascii="Arial CYR" w:hAnsi="Arial CYR" w:cs="Arial CYR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15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Адрес объекта пожара: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I. ОБЩИЕ СВЕДЕНИЯ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5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Субъект Российской Федерации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(табл.1)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34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органа (района, населенного пункта) - составителя карточки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9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Номер карточки; основная (0), дополнительная (1-9)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5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Дата возникновения пожара (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дд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/мм/</w:t>
            </w:r>
            <w:proofErr w:type="spellStart"/>
            <w:proofErr w:type="gramStart"/>
            <w:r w:rsidRPr="0061538A">
              <w:rPr>
                <w:rFonts w:ascii="Arial CYR" w:hAnsi="Arial CYR" w:cs="Arial CYR"/>
                <w:lang w:val="ru-RU"/>
              </w:rPr>
              <w:t>гг</w:t>
            </w:r>
            <w:proofErr w:type="spellEnd"/>
            <w:proofErr w:type="gramEnd"/>
            <w:r w:rsidRPr="0061538A">
              <w:rPr>
                <w:rFonts w:ascii="Arial CYR" w:hAnsi="Arial CYR" w:cs="Arial CYR"/>
                <w:lang w:val="ru-RU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74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Вид: населенного пункта (табл.2); пожарной охраны населенного пункта (табл.3)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32"/>
                <w:szCs w:val="32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II. ОБЪЕКТ ПОЖАРА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Субъект малого и среднего предпринимательства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Форма собственности (табл.4)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Категория риска объекта пожара (табл. 4.1)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9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Организационно-правовая форма организации (табл. 4.2)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Орган государственной власти и управления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06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Тип предприятия, организации, учреждения (табл.5); класс ФПО (табл.5.1)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Объект пожара (табл.6);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вид охраны объекта (табл. 7),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06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тип двигателя транспортного средства (табл.8); год ввода в эксплуатацию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Наименование объекта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lastRenderedPageBreak/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Этажность здания, 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эт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1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Этаж, на котором возник пожар, 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эт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7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Степень огнестойкости (табл.9)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15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Место возникновения пожара (табл.10, 11)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32"/>
                <w:szCs w:val="32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Изделие, устройство (табл.12)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Материал (табл.13)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6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Сертификация продукции в области пожарной безопасности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19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Причина пожара (табл.14)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Виновное лицо (табл.15, 16)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Результат проверки (расследования) по пожару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06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Дата последнего мероприятия (проверки) по контролю (надзору) (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дд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/мм/</w:t>
            </w:r>
            <w:proofErr w:type="spellStart"/>
            <w:proofErr w:type="gramStart"/>
            <w:r w:rsidRPr="0061538A">
              <w:rPr>
                <w:rFonts w:ascii="Arial CYR" w:hAnsi="Arial CYR" w:cs="Arial CYR"/>
                <w:lang w:val="ru-RU"/>
              </w:rPr>
              <w:t>гг</w:t>
            </w:r>
            <w:proofErr w:type="spellEnd"/>
            <w:proofErr w:type="gramEnd"/>
            <w:r w:rsidRPr="0061538A">
              <w:rPr>
                <w:rFonts w:ascii="Arial CYR" w:hAnsi="Arial CYR" w:cs="Arial CYR"/>
                <w:lang w:val="ru-RU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6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Расстояние до пожарно-спасательной (пожарной) части, </w:t>
            </w:r>
            <w:proofErr w:type="gramStart"/>
            <w:r w:rsidRPr="0061538A">
              <w:rPr>
                <w:rFonts w:ascii="Arial CYR" w:hAnsi="Arial CYR" w:cs="Arial CYR"/>
                <w:lang w:val="ru-RU"/>
              </w:rPr>
              <w:t>км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82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III. ПОСЛЕДСТВИЯ ПОЖАРА</w:t>
            </w:r>
          </w:p>
        </w:tc>
      </w:tr>
      <w:tr w:rsidR="0061538A" w:rsidRPr="0061538A" w:rsidTr="00030CFB">
        <w:trPr>
          <w:trHeight w:val="186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34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proofErr w:type="gramStart"/>
            <w:r w:rsidRPr="0061538A">
              <w:rPr>
                <w:rFonts w:ascii="Arial CYR" w:hAnsi="Arial CYR" w:cs="Arial CYR"/>
                <w:lang w:val="ru-RU"/>
              </w:rPr>
              <w:t xml:space="preserve">Погибло людей: всего, чел. в 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т.ч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.: детей, чел., работников ПО, чел.</w:t>
            </w:r>
            <w:proofErr w:type="gram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34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proofErr w:type="gramStart"/>
            <w:r w:rsidRPr="0061538A">
              <w:rPr>
                <w:rFonts w:ascii="Arial CYR" w:hAnsi="Arial CYR" w:cs="Arial CYR"/>
                <w:lang w:val="ru-RU"/>
              </w:rPr>
              <w:t xml:space="preserve">Получили травмы: всего, чел. в 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т.ч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.: детей, чел., работников ПО, чел.</w:t>
            </w:r>
            <w:proofErr w:type="gram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Прямой ущерб от пожара, руб., в том числе: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по основным фондам, руб.;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по оборотным фондам, руб.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29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Уничтожено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Повреждено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Здания, сооружения, ед.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Жилые квартиры, ед.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Площадь, 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кв</w:t>
            </w:r>
            <w:proofErr w:type="gramStart"/>
            <w:r w:rsidRPr="0061538A">
              <w:rPr>
                <w:rFonts w:ascii="Arial CYR" w:hAnsi="Arial CYR" w:cs="Arial CYR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7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Автотракторная и др. техника, ед.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Зерновые и зернобобовые культуры, тонн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Корма, тонн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Технические культуры, тонн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Крупный скот, голов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Мелкий скот, голов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lastRenderedPageBreak/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Птицы, штук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39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IV. СПАСЕНО (ЭВАКУИРОВАННО) НА ПОЖАРЕ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5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Людей: спасено, чел., эвакуировано, чел.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Скота: крупного, г., мелкого, </w:t>
            </w:r>
            <w:proofErr w:type="gramStart"/>
            <w:r w:rsidRPr="0061538A">
              <w:rPr>
                <w:rFonts w:ascii="Arial CYR" w:hAnsi="Arial CYR" w:cs="Arial CYR"/>
                <w:lang w:val="ru-RU"/>
              </w:rPr>
              <w:t>г</w:t>
            </w:r>
            <w:proofErr w:type="gramEnd"/>
            <w:r w:rsidRPr="0061538A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Автотракторной и др. техники, ед.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Материальных ценностей, руб.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V. РАЗВИТИЕ И ТУШЕНИЕ ПОЖАРА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обнаружения (час, мин)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сообщения (час, мин)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34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прибытия 1-го подразделения пожарной охраны (час, мин)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5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подачи первого ствола (час, мин)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локализации (час, мин)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ликвидации открытого горения (час, мин)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49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ликвидации последствий пожара (час, мин)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50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Дата ликвидации (</w:t>
            </w:r>
            <w:proofErr w:type="spellStart"/>
            <w:r w:rsidRPr="0061538A">
              <w:rPr>
                <w:rFonts w:ascii="Arial CYR" w:hAnsi="Arial CYR" w:cs="Arial CYR"/>
                <w:lang w:val="ru-RU"/>
              </w:rPr>
              <w:t>дд</w:t>
            </w:r>
            <w:proofErr w:type="spellEnd"/>
            <w:r w:rsidRPr="0061538A">
              <w:rPr>
                <w:rFonts w:ascii="Arial CYR" w:hAnsi="Arial CYR" w:cs="Arial CYR"/>
                <w:lang w:val="ru-RU"/>
              </w:rPr>
              <w:t>/мм/</w:t>
            </w:r>
            <w:proofErr w:type="spellStart"/>
            <w:proofErr w:type="gramStart"/>
            <w:r w:rsidRPr="0061538A">
              <w:rPr>
                <w:rFonts w:ascii="Arial CYR" w:hAnsi="Arial CYR" w:cs="Arial CYR"/>
                <w:lang w:val="ru-RU"/>
              </w:rPr>
              <w:t>гг</w:t>
            </w:r>
            <w:proofErr w:type="spellEnd"/>
            <w:proofErr w:type="gramEnd"/>
            <w:r w:rsidRPr="0061538A">
              <w:rPr>
                <w:rFonts w:ascii="Arial CYR" w:hAnsi="Arial CYR" w:cs="Arial CYR"/>
                <w:lang w:val="ru-RU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28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Условия, способствовавшие развитию пожара (табл. 17)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32"/>
                <w:szCs w:val="32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32"/>
                <w:szCs w:val="32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32"/>
                <w:szCs w:val="32"/>
                <w:lang w:val="ru-RU"/>
              </w:rPr>
            </w:pPr>
            <w:r w:rsidRPr="0061538A">
              <w:rPr>
                <w:rFonts w:ascii="Arial CYR" w:hAnsi="Arial CYR" w:cs="Arial CYR"/>
                <w:sz w:val="32"/>
                <w:szCs w:val="32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32"/>
                <w:szCs w:val="32"/>
                <w:lang w:val="ru-RU"/>
              </w:rPr>
            </w:pPr>
            <w:r w:rsidRPr="0061538A">
              <w:rPr>
                <w:rFonts w:ascii="Arial CYR" w:hAnsi="Arial CYR" w:cs="Arial CYR"/>
                <w:sz w:val="32"/>
                <w:szCs w:val="32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VI. СИЛЫ И СРЕДСТВА ПОЖАРОТУШЕНИЯ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1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Участники тушения пожара (табл. 18)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Техника, прибывшая к месту пожара (табл. 19)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Количество техники, ед.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Пожарные стволы, поданные на тушение (табл. 20)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lastRenderedPageBreak/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Количество стволов, ед.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7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Огнетушащие средства (табл. 21)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Первичные средства пожаротушения (табл. 22)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59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9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Средства индивидуальной защиты органов дыхания (табл. 23)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60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1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Водоснабжение на пожаре (табл. 24)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2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Вид установок пожарной автоматики (табл. 25)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Результаты работы пожарной автоматики (табл. 26)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5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Руководитель тушения пожара (табл. 27)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1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Организация штаба пожаротушения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65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9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Выезд следственно-оперативной группы: был (1), не было (2)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66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3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VII. СВЕДЕНИЯ О ПОГИБШИХ И ТРАВМИРОВАННЫХ</w:t>
            </w:r>
          </w:p>
        </w:tc>
      </w:tr>
      <w:tr w:rsidR="0061538A" w:rsidRPr="0061538A" w:rsidTr="00030CFB">
        <w:trPr>
          <w:trHeight w:val="262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 xml:space="preserve">Возраст погибшего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Пол погибшего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Социальное положение погибшего (табл. 28)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7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Образование погибшего (табл. 29)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Причина гибели (табл. 30)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Условия, способствовавшие гибели (табл. 31)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1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Момент наступления смерти (табл. 32)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9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Условия, способствовавшие травмированию (табл. 33)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9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Степень тяжести вреда здоровью (табл. 33.1)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75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54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Раздел VIII. ДОПОЛНИТЕЛЬНЫЕ СВЕДЕНИЯ</w:t>
            </w:r>
          </w:p>
        </w:tc>
      </w:tr>
      <w:tr w:rsidR="0061538A" w:rsidRPr="0061538A" w:rsidTr="00030CFB">
        <w:trPr>
          <w:trHeight w:val="241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ДАТА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89.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ДАТА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77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90.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90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78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91.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79.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79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92.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lastRenderedPageBreak/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80.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93.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81.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b/>
                <w:bCs/>
                <w:lang w:val="ru-RU"/>
              </w:rPr>
            </w:pPr>
            <w:r w:rsidRPr="0061538A">
              <w:rPr>
                <w:rFonts w:ascii="Arial CYR" w:hAnsi="Arial CYR" w:cs="Arial CYR"/>
                <w:b/>
                <w:bCs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94.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82.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95.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83.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96.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84.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97.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85.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98.</w:t>
            </w:r>
          </w:p>
        </w:tc>
        <w:tc>
          <w:tcPr>
            <w:tcW w:w="1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10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86.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99.</w:t>
            </w:r>
          </w:p>
        </w:tc>
        <w:tc>
          <w:tcPr>
            <w:tcW w:w="1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ЧИСЛО 11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99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87.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100.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ВРЕМЯ 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100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30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88.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КОД 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88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101.</w:t>
            </w:r>
          </w:p>
        </w:tc>
        <w:tc>
          <w:tcPr>
            <w:tcW w:w="22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Поле для записей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101</w:t>
            </w: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150"/>
          <w:jc w:val="center"/>
        </w:trPr>
        <w:tc>
          <w:tcPr>
            <w:tcW w:w="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15032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61538A" w:rsidRPr="0061538A" w:rsidTr="00030CFB">
        <w:trPr>
          <w:trHeight w:val="229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19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Карточку составил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1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Карточку проверил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24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16"/>
                <w:szCs w:val="16"/>
                <w:lang w:val="ru-RU"/>
              </w:rPr>
            </w:pPr>
            <w:r w:rsidRPr="0061538A">
              <w:rPr>
                <w:rFonts w:ascii="Arial CYR" w:hAnsi="Arial CYR" w:cs="Arial CYR"/>
                <w:sz w:val="16"/>
                <w:szCs w:val="16"/>
                <w:lang w:val="ru-RU"/>
              </w:rPr>
              <w:t>(должность, Ф.И.О.,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41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sz w:val="16"/>
                <w:szCs w:val="16"/>
                <w:lang w:val="ru-RU"/>
              </w:rPr>
            </w:pPr>
            <w:r w:rsidRPr="0061538A">
              <w:rPr>
                <w:rFonts w:ascii="Arial CYR" w:hAnsi="Arial CYR" w:cs="Arial CYR"/>
                <w:sz w:val="16"/>
                <w:szCs w:val="16"/>
                <w:lang w:val="ru-RU"/>
              </w:rPr>
              <w:t>(должность, Ф.И.О.,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</w:tr>
      <w:tr w:rsidR="0061538A" w:rsidRPr="0061538A" w:rsidTr="00030CFB">
        <w:trPr>
          <w:trHeight w:val="330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"____"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______________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20_____ г.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4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"____"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______________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20_____ г.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61538A" w:rsidRPr="0061538A" w:rsidTr="00030CFB">
        <w:trPr>
          <w:trHeight w:val="255"/>
          <w:jc w:val="center"/>
        </w:trPr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91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Дата поступления карточки в орган ГПН ГУ МЧС России по субъекту РФ</w:t>
            </w:r>
          </w:p>
        </w:tc>
        <w:tc>
          <w:tcPr>
            <w:tcW w:w="44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  <w:r w:rsidRPr="0061538A">
              <w:rPr>
                <w:rFonts w:ascii="Arial CYR" w:hAnsi="Arial CYR" w:cs="Arial CYR"/>
                <w:lang w:val="ru-RU"/>
              </w:rPr>
              <w:t>"____"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______________</w:t>
            </w:r>
            <w:r w:rsidR="007C2E45">
              <w:rPr>
                <w:rFonts w:ascii="Arial CYR" w:hAnsi="Arial CYR" w:cs="Arial CYR"/>
                <w:lang w:val="ru-RU"/>
              </w:rPr>
              <w:t xml:space="preserve"> </w:t>
            </w:r>
            <w:r w:rsidRPr="0061538A">
              <w:rPr>
                <w:rFonts w:ascii="Arial CYR" w:hAnsi="Arial CYR" w:cs="Arial CYR"/>
                <w:lang w:val="ru-RU"/>
              </w:rPr>
              <w:t>20_____ г.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38A" w:rsidRPr="0061538A" w:rsidRDefault="0061538A" w:rsidP="00030CFB">
            <w:pPr>
              <w:rPr>
                <w:rFonts w:ascii="Arial CYR" w:hAnsi="Arial CYR" w:cs="Arial CYR"/>
                <w:lang w:val="ru-RU"/>
              </w:rPr>
            </w:pPr>
          </w:p>
        </w:tc>
      </w:tr>
    </w:tbl>
    <w:p w:rsidR="0061538A" w:rsidRPr="0061538A" w:rsidRDefault="0061538A" w:rsidP="0061538A">
      <w:pPr>
        <w:spacing w:line="264" w:lineRule="auto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  <w:sectPr w:rsidR="0061538A" w:rsidRPr="0061538A" w:rsidSect="0061538A">
          <w:pgSz w:w="16840" w:h="11907" w:orient="landscape"/>
          <w:pgMar w:top="567" w:right="851" w:bottom="1134" w:left="851" w:header="720" w:footer="873" w:gutter="0"/>
          <w:cols w:space="720"/>
          <w:titlePg/>
          <w:docGrid w:linePitch="272"/>
        </w:sectPr>
      </w:pPr>
    </w:p>
    <w:p w:rsidR="00731CBA" w:rsidRPr="0061538A" w:rsidRDefault="00731CBA" w:rsidP="0061538A">
      <w:pPr>
        <w:ind w:left="6804"/>
        <w:jc w:val="center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61538A">
        <w:rPr>
          <w:rFonts w:ascii="Times New Roman" w:eastAsia="Calibri" w:hAnsi="Times New Roman"/>
          <w:sz w:val="28"/>
          <w:szCs w:val="28"/>
          <w:lang w:val="ru-RU" w:eastAsia="en-US"/>
        </w:rPr>
        <w:lastRenderedPageBreak/>
        <w:t>Приложение № 2</w:t>
      </w:r>
    </w:p>
    <w:p w:rsidR="00731CBA" w:rsidRPr="0061538A" w:rsidRDefault="00731CBA" w:rsidP="0061538A">
      <w:pPr>
        <w:ind w:left="6804"/>
        <w:jc w:val="center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61538A">
        <w:rPr>
          <w:rFonts w:ascii="Times New Roman" w:eastAsia="Calibri" w:hAnsi="Times New Roman"/>
          <w:sz w:val="28"/>
          <w:szCs w:val="28"/>
          <w:lang w:val="ru-RU" w:eastAsia="en-US"/>
        </w:rPr>
        <w:t>к приказу МЧС России</w:t>
      </w:r>
    </w:p>
    <w:p w:rsidR="004D37B7" w:rsidRPr="0061538A" w:rsidRDefault="00952321" w:rsidP="0061538A">
      <w:pPr>
        <w:ind w:left="680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613B0E" w:rsidRPr="0061538A">
        <w:rPr>
          <w:rFonts w:ascii="Times New Roman" w:hAnsi="Times New Roman"/>
          <w:sz w:val="28"/>
          <w:szCs w:val="28"/>
          <w:lang w:val="ru-RU"/>
        </w:rPr>
        <w:t xml:space="preserve">24.12.2018 </w:t>
      </w:r>
      <w:r w:rsidRPr="0061538A">
        <w:rPr>
          <w:rFonts w:ascii="Times New Roman" w:hAnsi="Times New Roman"/>
          <w:sz w:val="28"/>
          <w:szCs w:val="28"/>
          <w:lang w:val="ru-RU"/>
        </w:rPr>
        <w:t>№</w:t>
      </w:r>
      <w:r w:rsidR="00613B0E" w:rsidRPr="0061538A">
        <w:rPr>
          <w:rFonts w:ascii="Times New Roman" w:hAnsi="Times New Roman"/>
          <w:sz w:val="28"/>
          <w:szCs w:val="28"/>
          <w:lang w:val="ru-RU"/>
        </w:rPr>
        <w:t xml:space="preserve"> 625</w:t>
      </w:r>
    </w:p>
    <w:p w:rsidR="009B13FF" w:rsidRPr="0061538A" w:rsidRDefault="009B13FF" w:rsidP="00790E58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61538A" w:rsidRPr="0061538A" w:rsidRDefault="0061538A" w:rsidP="00790E58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790E58" w:rsidRPr="0061538A" w:rsidRDefault="00790E58" w:rsidP="00790E58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Порядок </w:t>
      </w:r>
    </w:p>
    <w:p w:rsidR="00EA4A6D" w:rsidRPr="0061538A" w:rsidRDefault="00790E58" w:rsidP="00790E58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заполнения и </w:t>
      </w:r>
      <w:r w:rsidR="004F7719" w:rsidRPr="0061538A">
        <w:rPr>
          <w:rFonts w:ascii="Times New Roman" w:hAnsi="Times New Roman"/>
          <w:b/>
          <w:sz w:val="28"/>
          <w:szCs w:val="28"/>
          <w:lang w:val="ru-RU"/>
        </w:rPr>
        <w:t>представления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карточ</w:t>
      </w:r>
      <w:r w:rsidR="00EA4A6D" w:rsidRPr="0061538A">
        <w:rPr>
          <w:rFonts w:ascii="Times New Roman" w:hAnsi="Times New Roman"/>
          <w:b/>
          <w:sz w:val="28"/>
          <w:szCs w:val="28"/>
          <w:lang w:val="ru-RU"/>
        </w:rPr>
        <w:t>к</w:t>
      </w:r>
      <w:r w:rsidR="009B13FF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учёта</w:t>
      </w:r>
      <w:r w:rsidR="00880AC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пожар</w:t>
      </w:r>
      <w:r w:rsidR="009B13FF" w:rsidRPr="0061538A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90E58" w:rsidRPr="0061538A" w:rsidRDefault="00790E58" w:rsidP="00F1451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97824" w:rsidRPr="0061538A" w:rsidRDefault="002C1DFD" w:rsidP="002C1DFD">
      <w:pPr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Часть 1. </w:t>
      </w:r>
      <w:r w:rsidR="00A97824" w:rsidRPr="0061538A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A97824" w:rsidRPr="0061538A" w:rsidRDefault="00A97824" w:rsidP="0036680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01F4A" w:rsidRPr="0061538A" w:rsidRDefault="00725317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Настоящий Порядок 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>определя</w:t>
      </w:r>
      <w:r w:rsidR="003C1AEC" w:rsidRPr="0061538A">
        <w:rPr>
          <w:rFonts w:ascii="Times New Roman" w:hAnsi="Times New Roman"/>
          <w:sz w:val="28"/>
          <w:szCs w:val="28"/>
          <w:lang w:val="ru-RU"/>
        </w:rPr>
        <w:t>е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 xml:space="preserve">т </w:t>
      </w:r>
      <w:r w:rsidRPr="0061538A">
        <w:rPr>
          <w:rFonts w:ascii="Times New Roman" w:hAnsi="Times New Roman"/>
          <w:sz w:val="28"/>
          <w:szCs w:val="28"/>
          <w:lang w:val="ru-RU"/>
        </w:rPr>
        <w:t>процедуру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 xml:space="preserve"> заполнения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>и прохождения к</w:t>
      </w:r>
      <w:r w:rsidR="00162592"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B66769" w:rsidRPr="0061538A">
        <w:rPr>
          <w:rFonts w:ascii="Times New Roman" w:hAnsi="Times New Roman"/>
          <w:sz w:val="28"/>
          <w:szCs w:val="28"/>
          <w:lang w:val="ru-RU"/>
        </w:rPr>
        <w:t xml:space="preserve">рточки учета пожара 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 xml:space="preserve">(далее 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 xml:space="preserve"> карточка учета</w:t>
      </w:r>
      <w:r w:rsidR="001A431C" w:rsidRPr="0061538A">
        <w:rPr>
          <w:rFonts w:ascii="Times New Roman" w:hAnsi="Times New Roman"/>
          <w:sz w:val="28"/>
          <w:szCs w:val="28"/>
          <w:lang w:val="ru-RU"/>
        </w:rPr>
        <w:t xml:space="preserve">) для подразделений 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>федеральной противопожарной служб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ы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1AEC" w:rsidRPr="0061538A">
        <w:rPr>
          <w:rFonts w:ascii="Times New Roman" w:hAnsi="Times New Roman"/>
          <w:sz w:val="28"/>
          <w:szCs w:val="28"/>
          <w:lang w:val="ru-RU"/>
        </w:rPr>
        <w:t xml:space="preserve">Государственной противопожарной службы 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>(далее – ФПС</w:t>
      </w:r>
      <w:r w:rsidR="003C1AEC" w:rsidRPr="0061538A">
        <w:rPr>
          <w:rFonts w:ascii="Times New Roman" w:hAnsi="Times New Roman"/>
          <w:sz w:val="28"/>
          <w:szCs w:val="28"/>
          <w:lang w:val="ru-RU"/>
        </w:rPr>
        <w:t xml:space="preserve"> ГПС</w:t>
      </w:r>
      <w:r w:rsidR="00301F4A" w:rsidRPr="0061538A">
        <w:rPr>
          <w:rFonts w:ascii="Times New Roman" w:hAnsi="Times New Roman"/>
          <w:sz w:val="28"/>
          <w:szCs w:val="28"/>
          <w:lang w:val="ru-RU"/>
        </w:rPr>
        <w:t>).</w:t>
      </w:r>
    </w:p>
    <w:p w:rsidR="00A97824" w:rsidRPr="0061538A" w:rsidRDefault="00A97824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Карточка учета заполняется на каждый пожар должностным лицом территориального отдела (отделения, инспекции) структурного подразделения территориального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(далее – ГУ МЧС России по субъекту Российской Федерации), в сферу ведения которого входят вопросы организации и осуществления федерального государственного пожарного надзора (далее – подразделени</w:t>
      </w:r>
      <w:r w:rsidR="00A06CA2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органа ГПН ГУ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МЧС России по субъекту Российской Федерации)</w:t>
      </w:r>
      <w:r w:rsidR="00A813AA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или 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>структурного подразделения специальн</w:t>
      </w:r>
      <w:r w:rsidR="00A325FC" w:rsidRPr="0061538A">
        <w:rPr>
          <w:rFonts w:ascii="Times New Roman" w:hAnsi="Times New Roman"/>
          <w:sz w:val="28"/>
          <w:szCs w:val="28"/>
          <w:lang w:val="ru-RU"/>
        </w:rPr>
        <w:t>ого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FE" w:rsidRPr="0061538A">
        <w:rPr>
          <w:rFonts w:ascii="Times New Roman" w:hAnsi="Times New Roman"/>
          <w:sz w:val="28"/>
          <w:szCs w:val="28"/>
          <w:lang w:val="ru-RU"/>
        </w:rPr>
        <w:t>или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воинск</w:t>
      </w:r>
      <w:r w:rsidR="00A325FC" w:rsidRPr="0061538A">
        <w:rPr>
          <w:rFonts w:ascii="Times New Roman" w:hAnsi="Times New Roman"/>
          <w:sz w:val="28"/>
          <w:szCs w:val="28"/>
          <w:lang w:val="ru-RU"/>
        </w:rPr>
        <w:t>ого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подразделени</w:t>
      </w:r>
      <w:r w:rsidR="00A325FC" w:rsidRPr="0061538A">
        <w:rPr>
          <w:rFonts w:ascii="Times New Roman" w:hAnsi="Times New Roman"/>
          <w:sz w:val="28"/>
          <w:szCs w:val="28"/>
          <w:lang w:val="ru-RU"/>
        </w:rPr>
        <w:t>я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36FE" w:rsidRPr="0061538A">
        <w:rPr>
          <w:rFonts w:ascii="Times New Roman" w:hAnsi="Times New Roman"/>
          <w:sz w:val="28"/>
          <w:szCs w:val="28"/>
          <w:lang w:val="ru-RU"/>
        </w:rPr>
        <w:t>ФПС ГПС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>, созданного в целях организации профилактики и тушения пожаров в закрыт</w:t>
      </w:r>
      <w:r w:rsidR="00A325FC" w:rsidRPr="0061538A">
        <w:rPr>
          <w:rFonts w:ascii="Times New Roman" w:hAnsi="Times New Roman"/>
          <w:sz w:val="28"/>
          <w:szCs w:val="28"/>
          <w:lang w:val="ru-RU"/>
        </w:rPr>
        <w:t>ом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административно-территориальн</w:t>
      </w:r>
      <w:r w:rsidR="00A325FC" w:rsidRPr="0061538A">
        <w:rPr>
          <w:rFonts w:ascii="Times New Roman" w:hAnsi="Times New Roman"/>
          <w:sz w:val="28"/>
          <w:szCs w:val="28"/>
          <w:lang w:val="ru-RU"/>
        </w:rPr>
        <w:t>ом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образовани</w:t>
      </w:r>
      <w:r w:rsidR="00A325FC" w:rsidRPr="0061538A">
        <w:rPr>
          <w:rFonts w:ascii="Times New Roman" w:hAnsi="Times New Roman"/>
          <w:sz w:val="28"/>
          <w:szCs w:val="28"/>
          <w:lang w:val="ru-RU"/>
        </w:rPr>
        <w:t>и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E04D8" w:rsidRPr="0061538A">
        <w:rPr>
          <w:rFonts w:ascii="Times New Roman" w:hAnsi="Times New Roman"/>
          <w:sz w:val="28"/>
          <w:szCs w:val="28"/>
          <w:lang w:val="ru-RU"/>
        </w:rPr>
        <w:t>на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особо важн</w:t>
      </w:r>
      <w:r w:rsidR="002E04D8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и режимн</w:t>
      </w:r>
      <w:r w:rsidR="002E04D8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4D8" w:rsidRPr="0061538A">
        <w:rPr>
          <w:rFonts w:ascii="Times New Roman" w:hAnsi="Times New Roman"/>
          <w:sz w:val="28"/>
          <w:szCs w:val="28"/>
          <w:lang w:val="ru-RU"/>
        </w:rPr>
        <w:t>объектах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>, в сферу ведения котор</w:t>
      </w:r>
      <w:r w:rsidR="000D5D14" w:rsidRPr="0061538A">
        <w:rPr>
          <w:rFonts w:ascii="Times New Roman" w:hAnsi="Times New Roman"/>
          <w:sz w:val="28"/>
          <w:szCs w:val="28"/>
          <w:lang w:val="ru-RU"/>
        </w:rPr>
        <w:t>ого</w:t>
      </w:r>
      <w:r w:rsidR="00B31320" w:rsidRPr="0061538A">
        <w:rPr>
          <w:rFonts w:ascii="Times New Roman" w:hAnsi="Times New Roman"/>
          <w:sz w:val="28"/>
          <w:szCs w:val="28"/>
          <w:lang w:val="ru-RU"/>
        </w:rPr>
        <w:t xml:space="preserve"> входят вопросы организации и осуществления федерального государственного пожарного надзора</w:t>
      </w:r>
      <w:r w:rsidR="001636FE" w:rsidRPr="0061538A">
        <w:rPr>
          <w:rFonts w:ascii="Times New Roman" w:hAnsi="Times New Roman"/>
          <w:sz w:val="28"/>
          <w:szCs w:val="28"/>
          <w:lang w:val="ru-RU"/>
        </w:rPr>
        <w:t xml:space="preserve"> (далее – орган ГПН специального или воинского подразделения ФПС ГПС)</w:t>
      </w:r>
      <w:r w:rsidRPr="0061538A">
        <w:rPr>
          <w:rFonts w:ascii="Times New Roman" w:hAnsi="Times New Roman"/>
          <w:sz w:val="28"/>
          <w:szCs w:val="28"/>
          <w:lang w:val="ru-RU"/>
        </w:rPr>
        <w:t>, проводившим проверку сообщени</w:t>
      </w:r>
      <w:r w:rsidR="00D04026" w:rsidRPr="0061538A">
        <w:rPr>
          <w:rFonts w:ascii="Times New Roman" w:hAnsi="Times New Roman"/>
          <w:sz w:val="28"/>
          <w:szCs w:val="28"/>
          <w:lang w:val="ru-RU"/>
        </w:rPr>
        <w:t>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0BB3" w:rsidRPr="0061538A"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8D3D6B" w:rsidRPr="0061538A">
        <w:rPr>
          <w:rFonts w:ascii="Times New Roman" w:hAnsi="Times New Roman"/>
          <w:sz w:val="28"/>
          <w:szCs w:val="28"/>
          <w:lang w:val="ru-RU"/>
        </w:rPr>
        <w:t>пожаре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4D37B7" w:rsidRPr="0061538A" w:rsidRDefault="004D37B7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Карточка учёта в бумажном виде должна соответствовать установленной форме, быть напечатана либо заполнена разборчиво чернилами синего или черного цвета на листах бумаги белого цвета формата А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D37B7" w:rsidRPr="0061538A" w:rsidRDefault="004D37B7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Карточка учёта заполняется на государственном (русском) языке Российской Федерации.</w:t>
      </w:r>
    </w:p>
    <w:p w:rsidR="004D37B7" w:rsidRPr="0061538A" w:rsidRDefault="004D37B7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Карточка учета должна содержать почтовый адрес объекта пожара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текстовом виде.</w:t>
      </w:r>
    </w:p>
    <w:p w:rsidR="000161C7" w:rsidRPr="0061538A" w:rsidRDefault="00A97824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 xml:space="preserve">Должностные лица, составляющие </w:t>
      </w:r>
      <w:r w:rsidR="00C31DEB" w:rsidRPr="0061538A">
        <w:rPr>
          <w:rFonts w:ascii="Times New Roman" w:hAnsi="Times New Roman"/>
          <w:sz w:val="28"/>
          <w:szCs w:val="28"/>
          <w:lang w:val="ru-RU"/>
        </w:rPr>
        <w:t>донесение</w:t>
      </w:r>
      <w:r w:rsidR="00C31DEB" w:rsidRPr="0061538A">
        <w:rPr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 пожаре, представляют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подразделение органа ГПН ГУ МЧС России по субъекту Российской Федерации</w:t>
      </w:r>
      <w:r w:rsidR="00941CD6" w:rsidRPr="0061538A">
        <w:rPr>
          <w:rFonts w:ascii="Times New Roman" w:hAnsi="Times New Roman"/>
          <w:sz w:val="28"/>
          <w:szCs w:val="28"/>
          <w:lang w:val="ru-RU"/>
        </w:rPr>
        <w:t xml:space="preserve"> или в орган ГПН специального или воинского подразделения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1CD6" w:rsidRPr="0061538A">
        <w:rPr>
          <w:rFonts w:ascii="Times New Roman" w:hAnsi="Times New Roman"/>
          <w:sz w:val="28"/>
          <w:szCs w:val="28"/>
          <w:lang w:val="ru-RU"/>
        </w:rPr>
        <w:t>ФПС ГПС</w:t>
      </w:r>
      <w:r w:rsidRPr="0061538A">
        <w:rPr>
          <w:rFonts w:ascii="Times New Roman" w:hAnsi="Times New Roman"/>
          <w:sz w:val="28"/>
          <w:szCs w:val="28"/>
          <w:lang w:val="ru-RU"/>
        </w:rPr>
        <w:t>, обслуживающ</w:t>
      </w:r>
      <w:r w:rsidR="00806830" w:rsidRPr="0061538A">
        <w:rPr>
          <w:rFonts w:ascii="Times New Roman" w:hAnsi="Times New Roman"/>
          <w:sz w:val="28"/>
          <w:szCs w:val="28"/>
          <w:lang w:val="ru-RU"/>
        </w:rPr>
        <w:t>ий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территорию, где произошел пожар, информацию из </w:t>
      </w:r>
      <w:r w:rsidR="001560CC" w:rsidRPr="0061538A">
        <w:rPr>
          <w:rFonts w:ascii="Times New Roman" w:hAnsi="Times New Roman"/>
          <w:sz w:val="28"/>
          <w:szCs w:val="28"/>
          <w:lang w:val="ru-RU"/>
        </w:rPr>
        <w:t xml:space="preserve">донесения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о пожаре для заполнения </w:t>
      </w:r>
      <w:r w:rsidR="00DE5FAB" w:rsidRPr="0061538A">
        <w:rPr>
          <w:rFonts w:ascii="Times New Roman" w:hAnsi="Times New Roman"/>
          <w:sz w:val="28"/>
          <w:szCs w:val="28"/>
          <w:lang w:val="ru-RU"/>
        </w:rPr>
        <w:t xml:space="preserve">IV - VI </w:t>
      </w:r>
      <w:r w:rsidRPr="0061538A">
        <w:rPr>
          <w:rFonts w:ascii="Times New Roman" w:hAnsi="Times New Roman"/>
          <w:sz w:val="28"/>
          <w:szCs w:val="28"/>
          <w:lang w:val="ru-RU"/>
        </w:rPr>
        <w:t>разделов карточки учета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не позднее 2-х суток с момента ликвидации пожара.</w:t>
      </w:r>
      <w:proofErr w:type="gramEnd"/>
    </w:p>
    <w:p w:rsidR="003C3A3E" w:rsidRPr="0061538A" w:rsidRDefault="000C0706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Если для заполнения</w:t>
      </w:r>
      <w:r w:rsidR="00AA5F2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кодово</w:t>
      </w:r>
      <w:r w:rsidR="00AA5F2E" w:rsidRPr="0061538A">
        <w:rPr>
          <w:rFonts w:ascii="Times New Roman" w:hAnsi="Times New Roman"/>
          <w:sz w:val="28"/>
          <w:szCs w:val="28"/>
          <w:lang w:val="ru-RU"/>
        </w:rPr>
        <w:t>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5F2E" w:rsidRPr="0061538A">
        <w:rPr>
          <w:rFonts w:ascii="Times New Roman" w:hAnsi="Times New Roman"/>
          <w:sz w:val="28"/>
          <w:szCs w:val="28"/>
          <w:lang w:val="ru-RU"/>
        </w:rPr>
        <w:t xml:space="preserve">части </w:t>
      </w:r>
      <w:r w:rsidR="0051489F" w:rsidRPr="0061538A">
        <w:rPr>
          <w:rFonts w:ascii="Times New Roman" w:hAnsi="Times New Roman"/>
          <w:sz w:val="28"/>
          <w:szCs w:val="28"/>
          <w:lang w:val="ru-RU"/>
        </w:rPr>
        <w:t xml:space="preserve">кодового поля </w:t>
      </w:r>
      <w:r w:rsidR="00AA5F2E" w:rsidRPr="0061538A">
        <w:rPr>
          <w:rFonts w:ascii="Times New Roman" w:hAnsi="Times New Roman"/>
          <w:sz w:val="28"/>
          <w:szCs w:val="28"/>
          <w:lang w:val="ru-RU"/>
        </w:rPr>
        <w:t>карточки учета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классификационные коды не предусмотрен</w:t>
      </w:r>
      <w:r w:rsidR="00DE5FAB" w:rsidRPr="0061538A">
        <w:rPr>
          <w:rFonts w:ascii="Times New Roman" w:hAnsi="Times New Roman"/>
          <w:sz w:val="28"/>
          <w:szCs w:val="28"/>
          <w:lang w:val="ru-RU"/>
        </w:rPr>
        <w:t>ы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или среди установленных кодов отсутствует код,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определя</w:t>
      </w:r>
      <w:r w:rsidRPr="0061538A">
        <w:rPr>
          <w:rFonts w:ascii="Times New Roman" w:hAnsi="Times New Roman"/>
          <w:sz w:val="28"/>
          <w:szCs w:val="28"/>
          <w:lang w:val="ru-RU"/>
        </w:rPr>
        <w:t>ющий неустановленн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ый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результат проверки, </w:t>
      </w:r>
      <w:r w:rsidR="00274FC3" w:rsidRPr="0061538A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при этом на момент составления карточки учета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 xml:space="preserve">соответствующее </w:t>
      </w:r>
      <w:r w:rsidRPr="0061538A">
        <w:rPr>
          <w:rFonts w:ascii="Times New Roman" w:hAnsi="Times New Roman"/>
          <w:sz w:val="28"/>
          <w:szCs w:val="28"/>
          <w:lang w:val="ru-RU"/>
        </w:rPr>
        <w:t>значение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не установлено, то </w:t>
      </w:r>
      <w:r w:rsidR="003C3A3E" w:rsidRPr="0061538A">
        <w:rPr>
          <w:rFonts w:ascii="Times New Roman" w:hAnsi="Times New Roman"/>
          <w:sz w:val="28"/>
          <w:szCs w:val="28"/>
          <w:lang w:val="ru-RU"/>
        </w:rPr>
        <w:t xml:space="preserve">до окончания проверки 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 xml:space="preserve">(расследования) </w:t>
      </w:r>
      <w:r w:rsidR="003C3A3E" w:rsidRPr="0061538A">
        <w:rPr>
          <w:rFonts w:ascii="Times New Roman" w:hAnsi="Times New Roman"/>
          <w:sz w:val="28"/>
          <w:szCs w:val="28"/>
          <w:lang w:val="ru-RU"/>
        </w:rPr>
        <w:t>материалов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3A3E" w:rsidRPr="0061538A">
        <w:rPr>
          <w:rFonts w:ascii="Times New Roman" w:hAnsi="Times New Roman"/>
          <w:sz w:val="28"/>
          <w:szCs w:val="28"/>
          <w:lang w:val="ru-RU"/>
        </w:rPr>
        <w:t>по факту пожара соответствующее кодовое поле карточки учета не заполняется или заполняется цифрой 0.</w:t>
      </w:r>
      <w:proofErr w:type="gramEnd"/>
      <w:r w:rsidR="000C4AD3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0C4AD3" w:rsidRPr="0061538A">
        <w:rPr>
          <w:rFonts w:ascii="Times New Roman" w:hAnsi="Times New Roman"/>
          <w:sz w:val="28"/>
          <w:szCs w:val="28"/>
          <w:lang w:val="ru-RU"/>
        </w:rPr>
        <w:t>Если для заполнения кодового поля предусмотрен классификационный код, означающий неустановленный результат проверки,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>и при этом на момент составления карточки учета соответствующее значение не установлено, то до окончания проверки (расследования) материалов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 xml:space="preserve">по факту пожара кодовое поле карточки учета в электронной базе данных </w:t>
      </w:r>
      <w:r w:rsidR="001560CC" w:rsidRPr="0061538A">
        <w:rPr>
          <w:rFonts w:ascii="Times New Roman" w:hAnsi="Times New Roman"/>
          <w:sz w:val="28"/>
          <w:szCs w:val="28"/>
          <w:lang w:val="ru-RU"/>
        </w:rPr>
        <w:t>учета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 xml:space="preserve"> пожар</w:t>
      </w:r>
      <w:r w:rsidR="001560CC" w:rsidRPr="0061538A">
        <w:rPr>
          <w:rFonts w:ascii="Times New Roman" w:hAnsi="Times New Roman"/>
          <w:sz w:val="28"/>
          <w:szCs w:val="28"/>
          <w:lang w:val="ru-RU"/>
        </w:rPr>
        <w:t>ов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60CC" w:rsidRPr="0061538A">
        <w:rPr>
          <w:rFonts w:ascii="Times New Roman" w:hAnsi="Times New Roman"/>
          <w:sz w:val="28"/>
          <w:szCs w:val="28"/>
          <w:lang w:val="ru-RU"/>
        </w:rPr>
        <w:t xml:space="preserve">и их последствий 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>заполняется данным классификационным кодом,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C4AD3" w:rsidRPr="0061538A">
        <w:rPr>
          <w:rFonts w:ascii="Times New Roman" w:hAnsi="Times New Roman"/>
          <w:sz w:val="28"/>
          <w:szCs w:val="28"/>
          <w:lang w:val="ru-RU"/>
        </w:rPr>
        <w:t>в бумажной карточке учета кодовое поле не заполняется или заполняется</w:t>
      </w:r>
      <w:proofErr w:type="gramEnd"/>
      <w:r w:rsidR="000C4AD3" w:rsidRPr="0061538A">
        <w:rPr>
          <w:rFonts w:ascii="Times New Roman" w:hAnsi="Times New Roman"/>
          <w:sz w:val="28"/>
          <w:szCs w:val="28"/>
          <w:lang w:val="ru-RU"/>
        </w:rPr>
        <w:t xml:space="preserve"> данным классификационным кодом.</w:t>
      </w:r>
    </w:p>
    <w:p w:rsidR="003C3A3E" w:rsidRPr="0061538A" w:rsidRDefault="003C3A3E" w:rsidP="00030CFB">
      <w:pPr>
        <w:numPr>
          <w:ilvl w:val="0"/>
          <w:numId w:val="1"/>
        </w:numPr>
        <w:tabs>
          <w:tab w:val="left" w:pos="1134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Кодовая часть </w:t>
      </w:r>
      <w:r w:rsidR="005A2822" w:rsidRPr="0061538A">
        <w:rPr>
          <w:rFonts w:ascii="Times New Roman" w:hAnsi="Times New Roman"/>
          <w:sz w:val="28"/>
          <w:szCs w:val="28"/>
          <w:lang w:val="ru-RU"/>
        </w:rPr>
        <w:t>карточки учета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предназначена для </w:t>
      </w:r>
      <w:r w:rsidR="005A2822" w:rsidRPr="0061538A">
        <w:rPr>
          <w:rFonts w:ascii="Times New Roman" w:hAnsi="Times New Roman"/>
          <w:sz w:val="28"/>
          <w:szCs w:val="28"/>
          <w:lang w:val="ru-RU"/>
        </w:rPr>
        <w:t xml:space="preserve">автоматизированной </w:t>
      </w:r>
      <w:r w:rsidRPr="0061538A">
        <w:rPr>
          <w:rFonts w:ascii="Times New Roman" w:hAnsi="Times New Roman"/>
          <w:sz w:val="28"/>
          <w:szCs w:val="28"/>
          <w:lang w:val="ru-RU"/>
        </w:rPr>
        <w:t>обработки и заполняется в соответствии с порядком заполнения карточки учета.</w:t>
      </w:r>
    </w:p>
    <w:p w:rsidR="00947391" w:rsidRPr="0061538A" w:rsidRDefault="00947391" w:rsidP="00747D91">
      <w:pPr>
        <w:ind w:left="34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046B2" w:rsidRPr="0061538A" w:rsidRDefault="006046B2" w:rsidP="00747D91">
      <w:pPr>
        <w:ind w:left="34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741B" w:rsidRPr="0061538A" w:rsidRDefault="002C1DFD" w:rsidP="002C1DF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Часть 2.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A741B" w:rsidRPr="0061538A">
        <w:rPr>
          <w:rFonts w:ascii="Times New Roman" w:hAnsi="Times New Roman"/>
          <w:b/>
          <w:sz w:val="28"/>
          <w:szCs w:val="28"/>
          <w:lang w:val="ru-RU"/>
        </w:rPr>
        <w:t>Порядок заполнения карточки учета</w:t>
      </w:r>
    </w:p>
    <w:p w:rsidR="00CA0AFF" w:rsidRPr="0061538A" w:rsidRDefault="00CA0AFF" w:rsidP="00171412">
      <w:pPr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CA0AFF" w:rsidRPr="0061538A" w:rsidRDefault="00295FE6" w:rsidP="00171412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CA0AFF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0AFF" w:rsidRPr="0061538A">
        <w:rPr>
          <w:rFonts w:ascii="Times New Roman" w:hAnsi="Times New Roman"/>
          <w:b/>
          <w:sz w:val="28"/>
          <w:szCs w:val="28"/>
          <w:lang w:val="ru-RU"/>
        </w:rPr>
        <w:t>I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62592" w:rsidRPr="0061538A">
        <w:rPr>
          <w:rFonts w:ascii="Times New Roman" w:hAnsi="Times New Roman"/>
          <w:b/>
          <w:sz w:val="28"/>
          <w:szCs w:val="28"/>
          <w:lang w:val="ru-RU"/>
        </w:rPr>
        <w:t>Общие сведения</w:t>
      </w:r>
    </w:p>
    <w:p w:rsidR="00CA0AFF" w:rsidRPr="0061538A" w:rsidRDefault="00CA0AFF" w:rsidP="00171412">
      <w:pPr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95FE6" w:rsidRPr="0061538A" w:rsidRDefault="00282774" w:rsidP="00030CFB">
      <w:pPr>
        <w:numPr>
          <w:ilvl w:val="0"/>
          <w:numId w:val="1"/>
        </w:numPr>
        <w:tabs>
          <w:tab w:val="left" w:pos="0"/>
        </w:tabs>
        <w:spacing w:line="264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295FE6" w:rsidRPr="0061538A">
        <w:rPr>
          <w:rFonts w:ascii="Times New Roman" w:hAnsi="Times New Roman"/>
          <w:b/>
          <w:sz w:val="28"/>
          <w:szCs w:val="28"/>
          <w:lang w:val="ru-RU"/>
        </w:rPr>
        <w:t>убъект Российской Федерации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1 записывается код субъекта Российской Федерации, на территории которого произошел пожар, в соответствии с</w:t>
      </w:r>
      <w:r w:rsidR="001636F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>таблицей</w:t>
      </w:r>
      <w:r w:rsidR="000E0100" w:rsidRPr="0061538A">
        <w:rPr>
          <w:rFonts w:ascii="Times New Roman" w:hAnsi="Times New Roman"/>
          <w:sz w:val="28"/>
          <w:szCs w:val="28"/>
          <w:lang w:val="ru-RU"/>
        </w:rPr>
        <w:t> </w:t>
      </w:r>
      <w:r w:rsidRPr="0061538A">
        <w:rPr>
          <w:rFonts w:ascii="Times New Roman" w:hAnsi="Times New Roman"/>
          <w:sz w:val="28"/>
          <w:szCs w:val="28"/>
          <w:lang w:val="ru-RU"/>
        </w:rPr>
        <w:t>1.</w:t>
      </w:r>
    </w:p>
    <w:p w:rsidR="005C4A18" w:rsidRPr="0061538A" w:rsidRDefault="005C4A18" w:rsidP="005C4A18">
      <w:pPr>
        <w:ind w:left="709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7C2E45" w:rsidP="005C4A18">
      <w:pPr>
        <w:ind w:left="720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Таблица 1</w:t>
      </w:r>
    </w:p>
    <w:tbl>
      <w:tblPr>
        <w:tblW w:w="9923" w:type="dxa"/>
        <w:jc w:val="center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4"/>
        <w:gridCol w:w="812"/>
        <w:gridCol w:w="3821"/>
        <w:gridCol w:w="796"/>
      </w:tblGrid>
      <w:tr w:rsidR="007A7AA6" w:rsidRPr="0061538A" w:rsidTr="00BB1473">
        <w:trPr>
          <w:tblHeader/>
          <w:jc w:val="center"/>
        </w:trPr>
        <w:tc>
          <w:tcPr>
            <w:tcW w:w="4494" w:type="dxa"/>
            <w:shd w:val="clear" w:color="auto" w:fill="FFFFFF"/>
            <w:vAlign w:val="center"/>
          </w:tcPr>
          <w:p w:rsidR="007A7AA6" w:rsidRPr="0061538A" w:rsidRDefault="0016737C" w:rsidP="003C6B6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 субъекта Российской Федерации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7A7AA6" w:rsidRPr="0061538A" w:rsidRDefault="007A7AA6" w:rsidP="007E53B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7A7AA6" w:rsidRPr="0061538A" w:rsidRDefault="0016737C" w:rsidP="004906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 субъекта Российской Федерации</w:t>
            </w:r>
          </w:p>
        </w:tc>
        <w:tc>
          <w:tcPr>
            <w:tcW w:w="796" w:type="dxa"/>
            <w:shd w:val="clear" w:color="auto" w:fill="FFFFFF"/>
            <w:vAlign w:val="center"/>
          </w:tcPr>
          <w:p w:rsidR="007A7AA6" w:rsidRPr="0061538A" w:rsidRDefault="007A7AA6" w:rsidP="004906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Адыгея (Адыгея)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1179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Калининградская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1127</w:t>
            </w:r>
          </w:p>
        </w:tc>
      </w:tr>
      <w:tr w:rsidR="00C866DE" w:rsidRPr="0061538A" w:rsidTr="00BB1473">
        <w:trPr>
          <w:jc w:val="center"/>
        </w:trPr>
        <w:tc>
          <w:tcPr>
            <w:tcW w:w="4494" w:type="dxa"/>
            <w:vAlign w:val="center"/>
          </w:tcPr>
          <w:p w:rsidR="00C866DE" w:rsidRPr="0061538A" w:rsidRDefault="00C866DE" w:rsidP="009F75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Алтай</w:t>
            </w:r>
          </w:p>
        </w:tc>
        <w:tc>
          <w:tcPr>
            <w:tcW w:w="812" w:type="dxa"/>
            <w:vAlign w:val="center"/>
          </w:tcPr>
          <w:p w:rsidR="00C866DE" w:rsidRPr="0061538A" w:rsidRDefault="00C866DE" w:rsidP="009F75E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1184</w:t>
            </w:r>
          </w:p>
        </w:tc>
        <w:tc>
          <w:tcPr>
            <w:tcW w:w="3821" w:type="dxa"/>
            <w:vAlign w:val="center"/>
          </w:tcPr>
          <w:p w:rsidR="00C866DE" w:rsidRPr="0061538A" w:rsidRDefault="00C866DE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Калужская область</w:t>
            </w:r>
          </w:p>
        </w:tc>
        <w:tc>
          <w:tcPr>
            <w:tcW w:w="796" w:type="dxa"/>
            <w:vAlign w:val="center"/>
          </w:tcPr>
          <w:p w:rsidR="00C866DE" w:rsidRPr="0061538A" w:rsidRDefault="00C866DE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1129</w:t>
            </w:r>
          </w:p>
        </w:tc>
      </w:tr>
      <w:tr w:rsidR="00C866DE" w:rsidRPr="0061538A" w:rsidTr="00BB1473">
        <w:trPr>
          <w:jc w:val="center"/>
        </w:trPr>
        <w:tc>
          <w:tcPr>
            <w:tcW w:w="4494" w:type="dxa"/>
            <w:vAlign w:val="center"/>
          </w:tcPr>
          <w:p w:rsidR="00C866DE" w:rsidRPr="0061538A" w:rsidRDefault="00C866DE" w:rsidP="009F75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Башкортостан</w:t>
            </w:r>
          </w:p>
        </w:tc>
        <w:tc>
          <w:tcPr>
            <w:tcW w:w="812" w:type="dxa"/>
            <w:vAlign w:val="center"/>
          </w:tcPr>
          <w:p w:rsidR="00C866DE" w:rsidRPr="0061538A" w:rsidRDefault="00C866DE" w:rsidP="009F75E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1180</w:t>
            </w:r>
          </w:p>
        </w:tc>
        <w:tc>
          <w:tcPr>
            <w:tcW w:w="3821" w:type="dxa"/>
            <w:vAlign w:val="center"/>
          </w:tcPr>
          <w:p w:rsidR="00C866DE" w:rsidRPr="0061538A" w:rsidRDefault="00C866DE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Кемеровская область</w:t>
            </w:r>
          </w:p>
        </w:tc>
        <w:tc>
          <w:tcPr>
            <w:tcW w:w="796" w:type="dxa"/>
            <w:vAlign w:val="center"/>
          </w:tcPr>
          <w:p w:rsidR="00C866DE" w:rsidRPr="0061538A" w:rsidRDefault="00C866DE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1132</w:t>
            </w:r>
          </w:p>
        </w:tc>
      </w:tr>
      <w:tr w:rsidR="00C866DE" w:rsidRPr="0061538A" w:rsidTr="00BB1473">
        <w:trPr>
          <w:jc w:val="center"/>
        </w:trPr>
        <w:tc>
          <w:tcPr>
            <w:tcW w:w="4494" w:type="dxa"/>
            <w:vAlign w:val="center"/>
          </w:tcPr>
          <w:p w:rsidR="00C866DE" w:rsidRPr="0061538A" w:rsidRDefault="00C866DE" w:rsidP="009F75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Бурятия</w:t>
            </w:r>
          </w:p>
        </w:tc>
        <w:tc>
          <w:tcPr>
            <w:tcW w:w="812" w:type="dxa"/>
            <w:vAlign w:val="center"/>
          </w:tcPr>
          <w:p w:rsidR="00C866DE" w:rsidRPr="0061538A" w:rsidRDefault="00C866DE" w:rsidP="009F75E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1181</w:t>
            </w:r>
          </w:p>
        </w:tc>
        <w:tc>
          <w:tcPr>
            <w:tcW w:w="3821" w:type="dxa"/>
            <w:vAlign w:val="center"/>
          </w:tcPr>
          <w:p w:rsidR="00C866DE" w:rsidRPr="0061538A" w:rsidRDefault="00C866DE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Кировская область</w:t>
            </w:r>
          </w:p>
        </w:tc>
        <w:tc>
          <w:tcPr>
            <w:tcW w:w="796" w:type="dxa"/>
            <w:vAlign w:val="center"/>
          </w:tcPr>
          <w:p w:rsidR="00C866DE" w:rsidRPr="0061538A" w:rsidRDefault="00C866DE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1133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Дагестан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1182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Костромская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1134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Кабардино–Балкарская Республика 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1183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Курганская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1137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Калмыкия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1185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Курская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1138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Карачаево–Черкесская Республика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1191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Ленинградская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1141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Карелия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1186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г. Санкт–Петербург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141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Коми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1187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Липецкая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1142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Крым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1162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Магаданская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1144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A0128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г. Севастополь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A012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1167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г. Москва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1145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3C6B6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Марий Эл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1188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Московская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1146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Мордовия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1189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Мурманская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1147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Республика Северная Осетия –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Алания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1190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Нижегородская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1122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Республика Татарстан (Татарстан)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1192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Новгородская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1149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Тыва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1193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Новосибирская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1150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Удмуртская Республика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1194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Омская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1152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Хакасия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1195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Оренбургская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1153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Республика Ингушетия 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1174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Орловская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1154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Чеченская Республика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1196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Пензенская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1156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Чувашская Республика – Чувашия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1197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Псковская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1158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Республика Саха (Якутия)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1198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Ростовская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1160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Алтайский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1101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Рязанская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1161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BB032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Забайкальский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BB032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1176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Самарская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1136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BB032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Камчатский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BB032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1130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Саратовская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1163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BB032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BB032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1103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Сахалинская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1164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BB032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Красноярский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BB032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1104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Свердловская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1165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Пермский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1157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Смоленская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1166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Приморский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1105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Тамбовская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1168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Ставропольский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1107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Тверская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1128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Хабаровский край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1108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Томская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1169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Амурская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1110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Тульская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1170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030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Архангельская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3C6B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1111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Тюменская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1171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Астраханская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1112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Ульяновская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1173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Белгородская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1114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Челябинская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1175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Брянская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1115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Ярославская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1178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Владимирская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1117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Ненецкий автономный округ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1118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Ханты–Мансийский автономный округ – Югра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171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Вологодская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1119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Ямало–Ненецкий автономный округ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172</w:t>
            </w:r>
          </w:p>
        </w:tc>
      </w:tr>
      <w:tr w:rsidR="00862B4B" w:rsidRPr="0061538A" w:rsidTr="00BB1473">
        <w:trPr>
          <w:jc w:val="center"/>
        </w:trPr>
        <w:tc>
          <w:tcPr>
            <w:tcW w:w="4494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Воронежская область</w:t>
            </w:r>
          </w:p>
        </w:tc>
        <w:tc>
          <w:tcPr>
            <w:tcW w:w="812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1120</w:t>
            </w:r>
          </w:p>
        </w:tc>
        <w:tc>
          <w:tcPr>
            <w:tcW w:w="3821" w:type="dxa"/>
            <w:vAlign w:val="center"/>
          </w:tcPr>
          <w:p w:rsidR="00862B4B" w:rsidRPr="0061538A" w:rsidRDefault="00862B4B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Еврейская автономная область</w:t>
            </w:r>
          </w:p>
        </w:tc>
        <w:tc>
          <w:tcPr>
            <w:tcW w:w="796" w:type="dxa"/>
            <w:vAlign w:val="center"/>
          </w:tcPr>
          <w:p w:rsidR="00862B4B" w:rsidRPr="0061538A" w:rsidRDefault="00862B4B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1199</w:t>
            </w:r>
          </w:p>
        </w:tc>
      </w:tr>
      <w:tr w:rsidR="00941CD6" w:rsidRPr="0061538A" w:rsidTr="003C4256">
        <w:trPr>
          <w:jc w:val="center"/>
        </w:trPr>
        <w:tc>
          <w:tcPr>
            <w:tcW w:w="4494" w:type="dxa"/>
            <w:vAlign w:val="center"/>
          </w:tcPr>
          <w:p w:rsidR="00941CD6" w:rsidRPr="0061538A" w:rsidRDefault="00941CD6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Ивановская область</w:t>
            </w:r>
          </w:p>
        </w:tc>
        <w:tc>
          <w:tcPr>
            <w:tcW w:w="812" w:type="dxa"/>
            <w:vAlign w:val="center"/>
          </w:tcPr>
          <w:p w:rsidR="00941CD6" w:rsidRPr="0061538A" w:rsidRDefault="00941CD6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1124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941CD6" w:rsidRPr="0061538A" w:rsidRDefault="00941CD6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Чукотский автономный округ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41CD6" w:rsidRPr="0061538A" w:rsidRDefault="00941CD6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1177</w:t>
            </w:r>
          </w:p>
        </w:tc>
      </w:tr>
      <w:tr w:rsidR="00941CD6" w:rsidRPr="0061538A" w:rsidTr="003C4256">
        <w:trPr>
          <w:jc w:val="center"/>
        </w:trPr>
        <w:tc>
          <w:tcPr>
            <w:tcW w:w="4494" w:type="dxa"/>
            <w:vAlign w:val="center"/>
          </w:tcPr>
          <w:p w:rsidR="00941CD6" w:rsidRPr="0061538A" w:rsidRDefault="00941CD6" w:rsidP="00F562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Иркутская область</w:t>
            </w:r>
          </w:p>
        </w:tc>
        <w:tc>
          <w:tcPr>
            <w:tcW w:w="812" w:type="dxa"/>
            <w:vAlign w:val="center"/>
          </w:tcPr>
          <w:p w:rsidR="00941CD6" w:rsidRPr="0061538A" w:rsidRDefault="00941CD6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1125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941CD6" w:rsidRPr="0061538A" w:rsidRDefault="00747345" w:rsidP="0074734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Специальные управления ФПС ГПС 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41CD6" w:rsidRPr="0061538A" w:rsidRDefault="00747345" w:rsidP="00F562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8888</w:t>
            </w:r>
          </w:p>
        </w:tc>
      </w:tr>
    </w:tbl>
    <w:p w:rsidR="008828C0" w:rsidRPr="0061538A" w:rsidRDefault="008828C0">
      <w:pPr>
        <w:tabs>
          <w:tab w:val="left" w:pos="4099"/>
          <w:tab w:val="left" w:pos="4795"/>
          <w:tab w:val="left" w:pos="8110"/>
          <w:tab w:val="left" w:pos="9244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E953F5" w:rsidRPr="0061538A" w:rsidRDefault="00CA7986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К</w:t>
      </w:r>
      <w:r w:rsidR="00FA3A17" w:rsidRPr="0061538A">
        <w:rPr>
          <w:rFonts w:ascii="Times New Roman" w:hAnsi="Times New Roman"/>
          <w:b/>
          <w:sz w:val="28"/>
          <w:szCs w:val="28"/>
          <w:lang w:val="ru-RU"/>
        </w:rPr>
        <w:t>од органа</w:t>
      </w:r>
      <w:r w:rsidR="00CE11C4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32300" w:rsidRPr="0061538A">
        <w:rPr>
          <w:rFonts w:ascii="Times New Roman" w:hAnsi="Times New Roman"/>
          <w:b/>
          <w:sz w:val="28"/>
          <w:szCs w:val="28"/>
          <w:lang w:val="ru-RU"/>
        </w:rPr>
        <w:t xml:space="preserve">(района, населенного пункта) </w:t>
      </w:r>
      <w:r w:rsidR="0016737C" w:rsidRPr="0061538A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A3A17" w:rsidRPr="0061538A">
        <w:rPr>
          <w:rFonts w:ascii="Times New Roman" w:hAnsi="Times New Roman"/>
          <w:b/>
          <w:sz w:val="28"/>
          <w:szCs w:val="28"/>
          <w:lang w:val="ru-RU"/>
        </w:rPr>
        <w:t>составителя карточки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640EFE" w:rsidRPr="0061538A" w:rsidRDefault="00A820F2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2 записывается код подразделения органа ГПН ГУ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МЧС России по субъекту Российской Федерации, </w:t>
      </w:r>
      <w:r w:rsidR="00640EFE" w:rsidRPr="0061538A">
        <w:rPr>
          <w:rFonts w:ascii="Times New Roman" w:hAnsi="Times New Roman"/>
          <w:sz w:val="28"/>
          <w:szCs w:val="28"/>
          <w:lang w:val="ru-RU"/>
        </w:rPr>
        <w:t xml:space="preserve">органа ГПН </w:t>
      </w:r>
      <w:r w:rsidRPr="0061538A">
        <w:rPr>
          <w:rFonts w:ascii="Times New Roman" w:hAnsi="Times New Roman"/>
          <w:sz w:val="28"/>
          <w:szCs w:val="28"/>
          <w:lang w:val="ru-RU"/>
        </w:rPr>
        <w:t>специального или воинского подразделения ФПС ГПС (района, населенного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пункта) – составителя карточки.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 xml:space="preserve">Классификаторы по данному кодовому полю устанавливаются </w:t>
      </w:r>
      <w:r w:rsidR="00F62E46" w:rsidRPr="0061538A">
        <w:rPr>
          <w:rFonts w:ascii="Times New Roman" w:hAnsi="Times New Roman"/>
          <w:sz w:val="28"/>
          <w:szCs w:val="28"/>
          <w:lang w:val="ru-RU"/>
        </w:rPr>
        <w:t>структурными подразделениями</w:t>
      </w:r>
      <w:r w:rsidR="00F62E46" w:rsidRPr="0061538A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="00F62E46" w:rsidRPr="0061538A">
        <w:rPr>
          <w:rFonts w:ascii="Times New Roman" w:hAnsi="Times New Roman"/>
          <w:sz w:val="28"/>
          <w:szCs w:val="28"/>
          <w:lang w:val="ru-RU"/>
        </w:rPr>
        <w:t>ГУ МЧС России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2E46" w:rsidRPr="0061538A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F62E46" w:rsidRPr="0061538A">
        <w:rPr>
          <w:rFonts w:ascii="Times New Roman" w:hAnsi="Times New Roman"/>
          <w:sz w:val="28"/>
          <w:szCs w:val="28"/>
          <w:lang w:val="ru-RU"/>
        </w:rPr>
        <w:lastRenderedPageBreak/>
        <w:t>субъектам Российской Федерации, в сферу ведения которых входят вопросы организации и осуществления федерального государственного пожарного надзора (далее – органы ГПН ГУ МЧС России по субъектам Российской Федерации)</w:t>
      </w:r>
      <w:r w:rsidR="00554F0F"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="00F62E46" w:rsidRPr="0061538A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структурным подразделением центрального аппарата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МЧС России, осуществляющим непосредственное руководство деятельностью специальных и воинских подразделений ФПС ГПС</w:t>
      </w:r>
      <w:r w:rsidR="00937749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самостоятельно</w:t>
      </w:r>
      <w:r w:rsidR="00640EFE" w:rsidRPr="0061538A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862B4B" w:rsidRPr="0061538A" w:rsidRDefault="00862B4B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В случае внесения в классификаторы изменений</w:t>
      </w:r>
      <w:r w:rsidR="009C3EC3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орган</w:t>
      </w:r>
      <w:r w:rsidR="002F6803" w:rsidRPr="0061538A">
        <w:rPr>
          <w:rFonts w:ascii="Times New Roman" w:hAnsi="Times New Roman"/>
          <w:sz w:val="28"/>
          <w:szCs w:val="28"/>
          <w:lang w:val="ru-RU"/>
        </w:rPr>
        <w:t>ы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ГПН ГУ МЧС России по субъектам Российской Федерации и структурн</w:t>
      </w:r>
      <w:r w:rsidR="002F6803" w:rsidRPr="0061538A">
        <w:rPr>
          <w:rFonts w:ascii="Times New Roman" w:hAnsi="Times New Roman"/>
          <w:sz w:val="28"/>
          <w:szCs w:val="28"/>
          <w:lang w:val="ru-RU"/>
        </w:rPr>
        <w:t>ое подразделение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центрального аппарата МЧС России, осуществляющ</w:t>
      </w:r>
      <w:r w:rsidR="002F6803" w:rsidRPr="0061538A">
        <w:rPr>
          <w:rFonts w:ascii="Times New Roman" w:hAnsi="Times New Roman"/>
          <w:sz w:val="28"/>
          <w:szCs w:val="28"/>
          <w:lang w:val="ru-RU"/>
        </w:rPr>
        <w:t>ее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непосредственное руководство деятельностью специальных и воинских подразделений ФПС ГПС</w:t>
      </w:r>
      <w:r w:rsidR="008445B6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течение месяца </w:t>
      </w:r>
      <w:r w:rsidR="002F6803" w:rsidRPr="0061538A">
        <w:rPr>
          <w:rFonts w:ascii="Times New Roman" w:hAnsi="Times New Roman"/>
          <w:sz w:val="28"/>
          <w:szCs w:val="28"/>
          <w:lang w:val="ru-RU"/>
        </w:rPr>
        <w:t xml:space="preserve">представляют соответствующие изменения в </w:t>
      </w:r>
      <w:r w:rsidR="00BD5778" w:rsidRPr="0061538A">
        <w:rPr>
          <w:rFonts w:ascii="Times New Roman" w:hAnsi="Times New Roman"/>
          <w:sz w:val="28"/>
          <w:szCs w:val="28"/>
          <w:lang w:val="ru-RU"/>
        </w:rPr>
        <w:t>Ф</w:t>
      </w:r>
      <w:r w:rsidR="002F6803" w:rsidRPr="0061538A">
        <w:rPr>
          <w:rFonts w:ascii="Times New Roman" w:hAnsi="Times New Roman"/>
          <w:sz w:val="28"/>
          <w:szCs w:val="28"/>
          <w:lang w:val="ru-RU"/>
        </w:rPr>
        <w:t xml:space="preserve">едеральное государственное бюджетное учреждение «Всероссийский ордена «Знак Почета» научно-исследовательский институт противопожарной обороны </w:t>
      </w:r>
      <w:r w:rsidR="00BD5778" w:rsidRPr="0061538A">
        <w:rPr>
          <w:rFonts w:ascii="Times New Roman" w:hAnsi="Times New Roman"/>
          <w:sz w:val="28"/>
          <w:szCs w:val="28"/>
          <w:lang w:val="ru-RU"/>
        </w:rPr>
        <w:t>Министерства Российской Федерации по делам гражданской обороны, чрезвычайным ситуациям</w:t>
      </w:r>
      <w:proofErr w:type="gramEnd"/>
      <w:r w:rsidR="00BD5778" w:rsidRPr="0061538A">
        <w:rPr>
          <w:rFonts w:ascii="Times New Roman" w:hAnsi="Times New Roman"/>
          <w:sz w:val="28"/>
          <w:szCs w:val="28"/>
          <w:lang w:val="ru-RU"/>
        </w:rPr>
        <w:t xml:space="preserve"> и ликвидации последствий стихийных бедствий</w:t>
      </w:r>
      <w:r w:rsidR="002F6803" w:rsidRPr="0061538A">
        <w:rPr>
          <w:rFonts w:ascii="Times New Roman" w:hAnsi="Times New Roman"/>
          <w:sz w:val="28"/>
          <w:szCs w:val="28"/>
          <w:lang w:val="ru-RU"/>
        </w:rPr>
        <w:t>» (далее – ФГБУ ВНИИПО) в формате, предусмотренном программным комплексом «Статистика пожаров».</w:t>
      </w:r>
    </w:p>
    <w:p w:rsidR="00E953F5" w:rsidRPr="0061538A" w:rsidRDefault="00E953F5" w:rsidP="00171412">
      <w:pPr>
        <w:ind w:firstLine="709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295FE6" w:rsidRPr="0061538A" w:rsidRDefault="00295FE6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Номер карточки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первых четырех разрядах кодового поля 3 записывается номер карточки учета</w:t>
      </w:r>
      <w:r w:rsidR="009537CA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регистрационным номером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 xml:space="preserve">карточки учета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5D3D31" w:rsidRPr="0061538A">
        <w:rPr>
          <w:rFonts w:ascii="Times New Roman" w:hAnsi="Times New Roman"/>
          <w:sz w:val="28"/>
          <w:szCs w:val="28"/>
          <w:lang w:val="ru-RU"/>
        </w:rPr>
        <w:t>ж</w:t>
      </w:r>
      <w:r w:rsidR="00D87142" w:rsidRPr="0061538A">
        <w:rPr>
          <w:rFonts w:ascii="Times New Roman" w:hAnsi="Times New Roman"/>
          <w:sz w:val="28"/>
          <w:szCs w:val="28"/>
          <w:lang w:val="ru-RU"/>
        </w:rPr>
        <w:t>урнале регистрации пожаров и иных происшествий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CA7986" w:rsidRPr="0061538A" w:rsidRDefault="00CA7986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пятом разряде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кодового поля 3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записывается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код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0 для </w:t>
      </w:r>
      <w:r w:rsidR="00DB544E" w:rsidRPr="0061538A">
        <w:rPr>
          <w:rFonts w:ascii="Times New Roman" w:hAnsi="Times New Roman"/>
          <w:sz w:val="28"/>
          <w:szCs w:val="28"/>
          <w:lang w:val="ru-RU"/>
        </w:rPr>
        <w:t>основной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порядковый номер </w:t>
      </w:r>
      <w:r w:rsidR="00DB544E" w:rsidRPr="0061538A">
        <w:rPr>
          <w:rFonts w:ascii="Times New Roman" w:hAnsi="Times New Roman"/>
          <w:sz w:val="28"/>
          <w:szCs w:val="28"/>
          <w:lang w:val="ru-RU"/>
        </w:rPr>
        <w:t>дополнительной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карточки учета (от 1 до 9).</w:t>
      </w:r>
      <w:r w:rsidR="003413C4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DB544E" w:rsidRPr="0061538A">
        <w:rPr>
          <w:rFonts w:ascii="Times New Roman" w:hAnsi="Times New Roman"/>
          <w:sz w:val="28"/>
          <w:szCs w:val="28"/>
          <w:lang w:val="ru-RU"/>
        </w:rPr>
        <w:t>основных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 карточек</w:t>
      </w:r>
      <w:r w:rsidR="0093579F" w:rsidRPr="0061538A">
        <w:rPr>
          <w:rFonts w:ascii="Times New Roman" w:hAnsi="Times New Roman"/>
          <w:sz w:val="28"/>
          <w:szCs w:val="28"/>
          <w:lang w:val="ru-RU"/>
        </w:rPr>
        <w:t xml:space="preserve"> учета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, заполняемых в бумажном виде, допускается пятый разряд кодового поля </w:t>
      </w:r>
      <w:r w:rsidR="0075370F" w:rsidRPr="0061538A">
        <w:rPr>
          <w:rFonts w:ascii="Times New Roman" w:hAnsi="Times New Roman"/>
          <w:sz w:val="28"/>
          <w:szCs w:val="28"/>
          <w:lang w:val="ru-RU"/>
        </w:rPr>
        <w:t xml:space="preserve">3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не заполнять.</w:t>
      </w:r>
    </w:p>
    <w:p w:rsidR="00CA7986" w:rsidRPr="0061538A" w:rsidRDefault="00DB544E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Дополнительные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карточки </w:t>
      </w:r>
      <w:r w:rsidR="00424311" w:rsidRPr="0061538A">
        <w:rPr>
          <w:rFonts w:ascii="Times New Roman" w:hAnsi="Times New Roman"/>
          <w:sz w:val="28"/>
          <w:szCs w:val="28"/>
          <w:lang w:val="ru-RU"/>
        </w:rPr>
        <w:t>учета</w:t>
      </w:r>
      <w:r w:rsidR="00B20EF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составляются на пожары, </w:t>
      </w:r>
      <w:r w:rsidR="00BB4326" w:rsidRPr="0061538A">
        <w:rPr>
          <w:rFonts w:ascii="Times New Roman" w:hAnsi="Times New Roman"/>
          <w:sz w:val="28"/>
          <w:szCs w:val="28"/>
          <w:lang w:val="ru-RU"/>
        </w:rPr>
        <w:t>на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которых погибло </w:t>
      </w:r>
      <w:r w:rsidR="00B43424" w:rsidRPr="0061538A">
        <w:rPr>
          <w:rFonts w:ascii="Times New Roman" w:hAnsi="Times New Roman"/>
          <w:sz w:val="28"/>
          <w:szCs w:val="28"/>
          <w:lang w:val="ru-RU"/>
        </w:rPr>
        <w:t xml:space="preserve">или травмировано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более пяти человек, в соответствии с требованиями, изложенными в </w:t>
      </w:r>
      <w:r w:rsidR="00B43424" w:rsidRPr="0061538A">
        <w:rPr>
          <w:rFonts w:ascii="Times New Roman" w:hAnsi="Times New Roman"/>
          <w:sz w:val="28"/>
          <w:szCs w:val="28"/>
          <w:lang w:val="ru-RU"/>
        </w:rPr>
        <w:t xml:space="preserve">пунктах </w:t>
      </w:r>
      <w:r w:rsidR="00B45E56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782DD9"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BD5778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3424" w:rsidRPr="0061538A">
        <w:rPr>
          <w:rFonts w:ascii="Times New Roman" w:hAnsi="Times New Roman"/>
          <w:sz w:val="28"/>
          <w:szCs w:val="28"/>
          <w:lang w:val="ru-RU"/>
        </w:rPr>
        <w:t>и 3</w:t>
      </w:r>
      <w:r w:rsidR="00782DD9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настоящ</w:t>
      </w:r>
      <w:r w:rsidR="00BF5BC5" w:rsidRPr="0061538A">
        <w:rPr>
          <w:rFonts w:ascii="Times New Roman" w:hAnsi="Times New Roman"/>
          <w:sz w:val="28"/>
          <w:szCs w:val="28"/>
          <w:lang w:val="ru-RU"/>
        </w:rPr>
        <w:t>его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4A86" w:rsidRPr="0061538A">
        <w:rPr>
          <w:rFonts w:ascii="Times New Roman" w:hAnsi="Times New Roman"/>
          <w:sz w:val="28"/>
          <w:szCs w:val="28"/>
          <w:lang w:val="ru-RU"/>
        </w:rPr>
        <w:t>П</w:t>
      </w:r>
      <w:r w:rsidR="00BF5BC5" w:rsidRPr="0061538A">
        <w:rPr>
          <w:rFonts w:ascii="Times New Roman" w:hAnsi="Times New Roman"/>
          <w:sz w:val="28"/>
          <w:szCs w:val="28"/>
          <w:lang w:val="ru-RU"/>
        </w:rPr>
        <w:t>орядка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4A3616" w:rsidRPr="0061538A" w:rsidRDefault="004A3616" w:rsidP="0042793E">
      <w:pPr>
        <w:ind w:firstLine="709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Д</w:t>
      </w:r>
      <w:r w:rsidR="00FA3A17" w:rsidRPr="0061538A">
        <w:rPr>
          <w:rFonts w:ascii="Times New Roman" w:hAnsi="Times New Roman"/>
          <w:b/>
          <w:sz w:val="28"/>
          <w:szCs w:val="28"/>
          <w:lang w:val="ru-RU"/>
        </w:rPr>
        <w:t>ата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A3A17" w:rsidRPr="0061538A">
        <w:rPr>
          <w:rFonts w:ascii="Times New Roman" w:hAnsi="Times New Roman"/>
          <w:b/>
          <w:sz w:val="28"/>
          <w:szCs w:val="28"/>
          <w:lang w:val="ru-RU"/>
        </w:rPr>
        <w:t>возникновения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A3A17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1714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дата возникновения пожара. В двух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первых разрядах </w:t>
      </w:r>
      <w:r w:rsidR="004A0FD6" w:rsidRPr="0061538A">
        <w:rPr>
          <w:rFonts w:ascii="Times New Roman" w:hAnsi="Times New Roman"/>
          <w:sz w:val="28"/>
          <w:szCs w:val="28"/>
          <w:lang w:val="ru-RU"/>
        </w:rPr>
        <w:t xml:space="preserve">кодового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поля 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число</w:t>
      </w:r>
      <w:r w:rsidR="00B45E56" w:rsidRPr="0061538A">
        <w:rPr>
          <w:rFonts w:ascii="Times New Roman" w:hAnsi="Times New Roman"/>
          <w:sz w:val="28"/>
          <w:szCs w:val="28"/>
          <w:lang w:val="ru-RU"/>
        </w:rPr>
        <w:t xml:space="preserve"> месяца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, в двух следующих разрядах 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5E56" w:rsidRPr="0061538A">
        <w:rPr>
          <w:rFonts w:ascii="Times New Roman" w:hAnsi="Times New Roman"/>
          <w:sz w:val="28"/>
          <w:szCs w:val="28"/>
          <w:lang w:val="ru-RU"/>
        </w:rPr>
        <w:t xml:space="preserve">порядковый номер </w:t>
      </w:r>
      <w:r w:rsidRPr="0061538A">
        <w:rPr>
          <w:rFonts w:ascii="Times New Roman" w:hAnsi="Times New Roman"/>
          <w:sz w:val="28"/>
          <w:szCs w:val="28"/>
          <w:lang w:val="ru-RU"/>
        </w:rPr>
        <w:t>месяц</w:t>
      </w:r>
      <w:r w:rsidR="00B45E56" w:rsidRPr="0061538A">
        <w:rPr>
          <w:rFonts w:ascii="Times New Roman" w:hAnsi="Times New Roman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 в двух последних 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две последние цифры года.</w:t>
      </w:r>
    </w:p>
    <w:p w:rsidR="0013708B" w:rsidRPr="0061538A" w:rsidRDefault="006E1689" w:rsidP="008828C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случае если информация получена из заявления и дату возникновения пожара не представляется возможным</w:t>
      </w:r>
      <w:r w:rsidR="005D3D31" w:rsidRPr="0061538A">
        <w:rPr>
          <w:rFonts w:ascii="Times New Roman" w:hAnsi="Times New Roman"/>
          <w:sz w:val="28"/>
          <w:szCs w:val="28"/>
          <w:lang w:val="ru-RU"/>
        </w:rPr>
        <w:t xml:space="preserve"> проверить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, то </w:t>
      </w:r>
      <w:r w:rsidR="00324E31" w:rsidRPr="0061538A">
        <w:rPr>
          <w:rFonts w:ascii="Times New Roman" w:hAnsi="Times New Roman"/>
          <w:sz w:val="28"/>
          <w:szCs w:val="28"/>
          <w:lang w:val="ru-RU"/>
        </w:rPr>
        <w:t xml:space="preserve">в карточке учета указывается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дата </w:t>
      </w:r>
      <w:r w:rsidR="00324E31" w:rsidRPr="0061538A">
        <w:rPr>
          <w:rFonts w:ascii="Times New Roman" w:hAnsi="Times New Roman"/>
          <w:sz w:val="28"/>
          <w:szCs w:val="28"/>
          <w:lang w:val="ru-RU"/>
        </w:rPr>
        <w:t xml:space="preserve">из </w:t>
      </w:r>
      <w:r w:rsidRPr="0061538A">
        <w:rPr>
          <w:rFonts w:ascii="Times New Roman" w:hAnsi="Times New Roman"/>
          <w:sz w:val="28"/>
          <w:szCs w:val="28"/>
          <w:lang w:val="ru-RU"/>
        </w:rPr>
        <w:t>заявл</w:t>
      </w:r>
      <w:r w:rsidR="00324E31" w:rsidRPr="0061538A">
        <w:rPr>
          <w:rFonts w:ascii="Times New Roman" w:hAnsi="Times New Roman"/>
          <w:sz w:val="28"/>
          <w:szCs w:val="28"/>
          <w:lang w:val="ru-RU"/>
        </w:rPr>
        <w:t>ени</w:t>
      </w:r>
      <w:r w:rsidRPr="0061538A">
        <w:rPr>
          <w:rFonts w:ascii="Times New Roman" w:hAnsi="Times New Roman"/>
          <w:sz w:val="28"/>
          <w:szCs w:val="28"/>
          <w:lang w:val="ru-RU"/>
        </w:rPr>
        <w:t>я.</w:t>
      </w:r>
    </w:p>
    <w:p w:rsidR="00941CD6" w:rsidRPr="0061538A" w:rsidRDefault="00941CD6" w:rsidP="008828C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="001C6871" w:rsidRPr="0061538A">
        <w:rPr>
          <w:rFonts w:ascii="Times New Roman" w:hAnsi="Times New Roman"/>
          <w:b/>
          <w:sz w:val="28"/>
          <w:szCs w:val="28"/>
          <w:lang w:val="ru-RU"/>
        </w:rPr>
        <w:t>ид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C6871" w:rsidRPr="0061538A">
        <w:rPr>
          <w:rFonts w:ascii="Times New Roman" w:hAnsi="Times New Roman"/>
          <w:b/>
          <w:sz w:val="28"/>
          <w:szCs w:val="28"/>
          <w:lang w:val="ru-RU"/>
        </w:rPr>
        <w:t>населенного пункта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 В</w:t>
      </w:r>
      <w:r w:rsidR="001C6871" w:rsidRPr="0061538A">
        <w:rPr>
          <w:rFonts w:ascii="Times New Roman" w:hAnsi="Times New Roman"/>
          <w:b/>
          <w:sz w:val="28"/>
          <w:szCs w:val="28"/>
          <w:lang w:val="ru-RU"/>
        </w:rPr>
        <w:t>ид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C6871" w:rsidRPr="0061538A">
        <w:rPr>
          <w:rFonts w:ascii="Times New Roman" w:hAnsi="Times New Roman"/>
          <w:b/>
          <w:sz w:val="28"/>
          <w:szCs w:val="28"/>
          <w:lang w:val="ru-RU"/>
        </w:rPr>
        <w:t>пожарной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C6871" w:rsidRPr="0061538A">
        <w:rPr>
          <w:rFonts w:ascii="Times New Roman" w:hAnsi="Times New Roman"/>
          <w:b/>
          <w:sz w:val="28"/>
          <w:szCs w:val="28"/>
          <w:lang w:val="ru-RU"/>
        </w:rPr>
        <w:t>охраны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C6871" w:rsidRPr="0061538A">
        <w:rPr>
          <w:rFonts w:ascii="Times New Roman" w:hAnsi="Times New Roman"/>
          <w:b/>
          <w:sz w:val="28"/>
          <w:szCs w:val="28"/>
          <w:lang w:val="ru-RU"/>
        </w:rPr>
        <w:t>населенного пункта</w:t>
      </w:r>
      <w:r w:rsidR="00257089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256BF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первом разряде кодового поля </w:t>
      </w:r>
      <w:r w:rsidR="00E602E0" w:rsidRPr="0061538A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записывается код населенного </w:t>
      </w:r>
      <w:r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пункта</w:t>
      </w:r>
      <w:r w:rsidR="00557378"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на территории которого возник пожар,</w:t>
      </w:r>
      <w:r w:rsidR="00FB47D1"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 соответ</w:t>
      </w:r>
      <w:r w:rsidR="00362A81"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ствии с таблицей </w:t>
      </w:r>
      <w:r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2</w:t>
      </w:r>
      <w:r w:rsidR="002F6803"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во втором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разряде </w:t>
      </w:r>
      <w:r w:rsidR="0016737C" w:rsidRPr="0061538A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код </w:t>
      </w:r>
      <w:r w:rsidR="000763D7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вида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пожарной охраны населенного пункта</w:t>
      </w:r>
      <w:r w:rsidR="00FB47D1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в соответст</w:t>
      </w:r>
      <w:r w:rsidR="00362A81" w:rsidRPr="0061538A">
        <w:rPr>
          <w:rFonts w:ascii="Times New Roman" w:hAnsi="Times New Roman"/>
          <w:color w:val="000000"/>
          <w:sz w:val="28"/>
          <w:szCs w:val="28"/>
          <w:lang w:val="ru-RU"/>
        </w:rPr>
        <w:t>вии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62A81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с таблицей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3.</w:t>
      </w:r>
    </w:p>
    <w:p w:rsidR="006046B2" w:rsidRPr="0061538A" w:rsidRDefault="008A5CAD" w:rsidP="008D3D6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Вид пожарной охраны населенного пункта определяется </w:t>
      </w:r>
      <w:r w:rsidR="00C960F8" w:rsidRPr="0061538A">
        <w:rPr>
          <w:rFonts w:ascii="Times New Roman" w:hAnsi="Times New Roman"/>
          <w:sz w:val="28"/>
          <w:szCs w:val="28"/>
          <w:lang w:val="ru-RU"/>
        </w:rPr>
        <w:t>вид</w:t>
      </w:r>
      <w:r w:rsidR="008C74BF" w:rsidRPr="0061538A">
        <w:rPr>
          <w:rFonts w:ascii="Times New Roman" w:hAnsi="Times New Roman"/>
          <w:sz w:val="28"/>
          <w:szCs w:val="28"/>
          <w:lang w:val="ru-RU"/>
        </w:rPr>
        <w:t>ом</w:t>
      </w:r>
      <w:r w:rsidR="00C960F8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36FE"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подразделения </w:t>
      </w:r>
      <w:r w:rsidR="00C960F8" w:rsidRPr="0061538A">
        <w:rPr>
          <w:rFonts w:ascii="Times New Roman" w:hAnsi="Times New Roman"/>
          <w:sz w:val="28"/>
          <w:szCs w:val="28"/>
          <w:lang w:val="ru-RU"/>
        </w:rPr>
        <w:t>пожарной охраны</w:t>
      </w:r>
      <w:r w:rsidR="00D23411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8C74BF" w:rsidRPr="0061538A">
        <w:rPr>
          <w:rFonts w:ascii="Times New Roman" w:hAnsi="Times New Roman"/>
          <w:sz w:val="28"/>
          <w:szCs w:val="28"/>
          <w:lang w:val="ru-RU"/>
        </w:rPr>
        <w:t xml:space="preserve"> в район</w:t>
      </w:r>
      <w:r w:rsidR="00AD0557" w:rsidRPr="0061538A">
        <w:rPr>
          <w:rFonts w:ascii="Times New Roman" w:hAnsi="Times New Roman"/>
          <w:sz w:val="28"/>
          <w:szCs w:val="28"/>
          <w:lang w:val="ru-RU"/>
        </w:rPr>
        <w:t>е</w:t>
      </w:r>
      <w:r w:rsidR="008C74BF" w:rsidRPr="0061538A">
        <w:rPr>
          <w:rFonts w:ascii="Times New Roman" w:hAnsi="Times New Roman"/>
          <w:sz w:val="28"/>
          <w:szCs w:val="28"/>
          <w:lang w:val="ru-RU"/>
        </w:rPr>
        <w:t xml:space="preserve"> выезда </w:t>
      </w:r>
      <w:r w:rsidR="00C960F8" w:rsidRPr="0061538A">
        <w:rPr>
          <w:rFonts w:ascii="Times New Roman" w:hAnsi="Times New Roman"/>
          <w:sz w:val="28"/>
          <w:szCs w:val="28"/>
          <w:lang w:val="ru-RU"/>
        </w:rPr>
        <w:t>которо</w:t>
      </w:r>
      <w:r w:rsidR="008C74BF" w:rsidRPr="0061538A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="008924AA" w:rsidRPr="0061538A">
        <w:rPr>
          <w:rFonts w:ascii="Times New Roman" w:hAnsi="Times New Roman"/>
          <w:sz w:val="28"/>
          <w:szCs w:val="28"/>
          <w:lang w:val="ru-RU"/>
        </w:rPr>
        <w:t xml:space="preserve">возник </w:t>
      </w:r>
      <w:r w:rsidR="000A29CB" w:rsidRPr="0061538A">
        <w:rPr>
          <w:rFonts w:ascii="Times New Roman" w:hAnsi="Times New Roman"/>
          <w:sz w:val="28"/>
          <w:szCs w:val="28"/>
          <w:lang w:val="ru-RU"/>
        </w:rPr>
        <w:t>пожар</w:t>
      </w:r>
      <w:r w:rsidR="008C74BF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220E2F" w:rsidRPr="0061538A" w:rsidRDefault="00220E2F" w:rsidP="008D3D6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0365" w:rsidRPr="0061538A" w:rsidRDefault="007C2E45" w:rsidP="004A0FD6">
      <w:pPr>
        <w:ind w:left="7200"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0365" w:rsidRPr="0061538A">
        <w:rPr>
          <w:rFonts w:ascii="Times New Roman" w:hAnsi="Times New Roman"/>
          <w:sz w:val="28"/>
          <w:szCs w:val="28"/>
          <w:lang w:val="ru-RU"/>
        </w:rPr>
        <w:t>Таблица 2</w:t>
      </w:r>
    </w:p>
    <w:tbl>
      <w:tblPr>
        <w:tblW w:w="944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35"/>
        <w:gridCol w:w="611"/>
      </w:tblGrid>
      <w:tr w:rsidR="00CA7986" w:rsidRPr="0061538A" w:rsidTr="003C4256">
        <w:trPr>
          <w:cantSplit/>
          <w:trHeight w:val="403"/>
          <w:tblHeader/>
          <w:jc w:val="center"/>
        </w:trPr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7986" w:rsidRPr="0061538A" w:rsidRDefault="00CA7986" w:rsidP="008C74B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населенного пункта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986" w:rsidRPr="0061538A" w:rsidRDefault="00CA7986" w:rsidP="0013708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CA7986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986" w:rsidRPr="0061538A" w:rsidRDefault="00CA7986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Город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CA7986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986" w:rsidRPr="0061538A" w:rsidRDefault="00CA7986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Населенный пункт городского типа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CA7986" w:rsidRPr="0061538A" w:rsidTr="00554F0F">
        <w:trPr>
          <w:cantSplit/>
          <w:trHeight w:val="365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986" w:rsidRPr="0061538A" w:rsidRDefault="00CA7986" w:rsidP="00F40365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Сельский населенный пункт (село, деревня, станица, хутор и др.)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986" w:rsidRPr="0061538A" w:rsidRDefault="00CA7986" w:rsidP="00B264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CA7986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986" w:rsidRPr="0061538A" w:rsidRDefault="00FC2711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Станция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22376F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2376F" w:rsidRPr="0061538A" w:rsidRDefault="00FC2711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Разъезд, перегон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F" w:rsidRPr="0061538A" w:rsidRDefault="002237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CA750E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50E" w:rsidRPr="0061538A" w:rsidRDefault="00CA750E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Вне территории населенного пункта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50E" w:rsidRPr="0061538A" w:rsidRDefault="00CA750E" w:rsidP="00B264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FC2711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711" w:rsidRPr="0061538A" w:rsidRDefault="00CA750E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Вахтовый поселок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11" w:rsidRPr="0061538A" w:rsidRDefault="00FC27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FC2711" w:rsidRPr="0061538A" w:rsidTr="00554F0F">
        <w:trPr>
          <w:cantSplit/>
          <w:trHeight w:val="257"/>
          <w:jc w:val="center"/>
        </w:trPr>
        <w:tc>
          <w:tcPr>
            <w:tcW w:w="8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711" w:rsidRPr="0061538A" w:rsidRDefault="00FC2711" w:rsidP="00FB47D1">
            <w:pPr>
              <w:ind w:firstLine="1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Жилой поселок при станции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11" w:rsidRPr="0061538A" w:rsidRDefault="00FC27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</w:tbl>
    <w:p w:rsidR="00CA7986" w:rsidRPr="0061538A" w:rsidRDefault="00CA7986">
      <w:pPr>
        <w:rPr>
          <w:rFonts w:ascii="Times New Roman" w:hAnsi="Times New Roman"/>
          <w:sz w:val="28"/>
          <w:szCs w:val="28"/>
          <w:lang w:val="ru-RU"/>
        </w:rPr>
      </w:pPr>
    </w:p>
    <w:p w:rsidR="00837E22" w:rsidRPr="0061538A" w:rsidRDefault="00837E22" w:rsidP="00837E22">
      <w:pPr>
        <w:ind w:right="425"/>
        <w:jc w:val="right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Таблица 3</w:t>
      </w:r>
    </w:p>
    <w:tbl>
      <w:tblPr>
        <w:tblW w:w="9423" w:type="dxa"/>
        <w:jc w:val="center"/>
        <w:tblInd w:w="-4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21"/>
        <w:gridCol w:w="602"/>
      </w:tblGrid>
      <w:tr w:rsidR="00FB47D1" w:rsidRPr="0061538A" w:rsidTr="00B727AE">
        <w:trPr>
          <w:cantSplit/>
          <w:trHeight w:val="469"/>
          <w:tblHeader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7D1" w:rsidRPr="0061538A" w:rsidRDefault="00FB47D1" w:rsidP="0013708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пожарной охраны населенного пункта</w:t>
            </w:r>
            <w:r w:rsidR="00023359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7D1" w:rsidRPr="0061538A" w:rsidRDefault="00FB47D1" w:rsidP="0013708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FB47D1" w:rsidRPr="0061538A" w:rsidTr="00B727AE">
        <w:trPr>
          <w:cantSplit/>
          <w:trHeight w:val="959"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Государственная противопожарная служба:</w:t>
            </w:r>
          </w:p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федеральная противопожарная служба;</w:t>
            </w:r>
          </w:p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противопожарная служба субъекта Российской Федерации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FB47D1" w:rsidRPr="0061538A" w:rsidTr="00B727AE">
        <w:trPr>
          <w:cantSplit/>
          <w:trHeight w:val="239"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Ведомственная пожарная охрана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FB47D1" w:rsidRPr="0061538A" w:rsidTr="00B727AE">
        <w:trPr>
          <w:cantSplit/>
          <w:trHeight w:val="135"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Добровольная пожарная охрана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FB47D1" w:rsidRPr="0061538A" w:rsidTr="00B727AE">
        <w:trPr>
          <w:cantSplit/>
          <w:trHeight w:val="255"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Муниципальная пожарная охрана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FB47D1" w:rsidRPr="0061538A" w:rsidTr="00B727AE">
        <w:trPr>
          <w:cantSplit/>
          <w:trHeight w:val="255"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Частная пожарная охрана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FB47D1" w:rsidRPr="0061538A" w:rsidTr="00B727AE">
        <w:trPr>
          <w:cantSplit/>
          <w:trHeight w:val="255"/>
          <w:jc w:val="center"/>
        </w:trPr>
        <w:tc>
          <w:tcPr>
            <w:tcW w:w="8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FB47D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охранялся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7D1" w:rsidRPr="0061538A" w:rsidRDefault="00FB47D1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FB47D1" w:rsidRPr="0061538A" w:rsidRDefault="00FB47D1">
      <w:pPr>
        <w:jc w:val="center"/>
        <w:outlineLvl w:val="0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8828C0" w:rsidRPr="0061538A" w:rsidRDefault="008828C0">
      <w:pPr>
        <w:jc w:val="center"/>
        <w:outlineLvl w:val="0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CA7986" w:rsidRPr="0061538A" w:rsidRDefault="00295FE6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>II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бъект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</w:p>
    <w:p w:rsidR="005D46F1" w:rsidRPr="0061538A" w:rsidRDefault="005D46F1" w:rsidP="00E606AF">
      <w:pPr>
        <w:ind w:firstLine="720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146597" w:rsidRPr="0061538A" w:rsidRDefault="00146597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убъект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малого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среднего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предпринимательства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A94F51" w:rsidRPr="0061538A" w:rsidRDefault="00146597" w:rsidP="00E606AF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 категории субъекта малого и среднего предпринимательства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, котор</w:t>
      </w:r>
      <w:r w:rsidR="00900AB0" w:rsidRPr="0061538A">
        <w:rPr>
          <w:rFonts w:ascii="Times New Roman" w:hAnsi="Times New Roman"/>
          <w:sz w:val="28"/>
          <w:szCs w:val="28"/>
          <w:lang w:val="ru-RU"/>
        </w:rPr>
        <w:t>ый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осуществлял деятельность на </w:t>
      </w:r>
      <w:r w:rsidR="00C26C8C" w:rsidRPr="0061538A">
        <w:rPr>
          <w:rFonts w:ascii="Times New Roman" w:hAnsi="Times New Roman"/>
          <w:color w:val="000000"/>
          <w:sz w:val="28"/>
          <w:szCs w:val="28"/>
          <w:lang w:val="ru-RU"/>
        </w:rPr>
        <w:t>объект</w:t>
      </w:r>
      <w:r w:rsidR="00634AD9" w:rsidRPr="0061538A">
        <w:rPr>
          <w:rFonts w:ascii="Times New Roman" w:hAnsi="Times New Roman"/>
          <w:color w:val="000000"/>
          <w:sz w:val="28"/>
          <w:szCs w:val="28"/>
          <w:lang w:val="ru-RU"/>
        </w:rPr>
        <w:t>е пожара</w:t>
      </w:r>
      <w:r w:rsidR="00A94F51"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1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заполняется для </w:t>
      </w:r>
      <w:proofErr w:type="spellStart"/>
      <w:r w:rsidR="00C26C8C" w:rsidRPr="0061538A">
        <w:rPr>
          <w:rFonts w:ascii="Times New Roman" w:hAnsi="Times New Roman"/>
          <w:sz w:val="28"/>
          <w:szCs w:val="28"/>
          <w:lang w:val="ru-RU"/>
        </w:rPr>
        <w:t>м</w:t>
      </w:r>
      <w:r w:rsidRPr="0061538A">
        <w:rPr>
          <w:rFonts w:ascii="Times New Roman" w:hAnsi="Times New Roman"/>
          <w:sz w:val="28"/>
          <w:szCs w:val="28"/>
          <w:lang w:val="ru-RU"/>
        </w:rPr>
        <w:t>икропредприяти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й</w:t>
      </w:r>
      <w:proofErr w:type="spellEnd"/>
      <w:r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к</w:t>
      </w:r>
      <w:r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2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– для м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>ал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й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к</w:t>
      </w:r>
      <w:r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3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- для с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>редн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их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к</w:t>
      </w:r>
      <w:r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4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для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хозяйствующи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х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субъект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ов,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 xml:space="preserve">не 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>явля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ющих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 xml:space="preserve">ся 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субъекта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>м</w:t>
      </w:r>
      <w:r w:rsidR="0013708B" w:rsidRPr="0061538A">
        <w:rPr>
          <w:rFonts w:ascii="Times New Roman" w:hAnsi="Times New Roman"/>
          <w:sz w:val="28"/>
          <w:szCs w:val="28"/>
          <w:lang w:val="ru-RU"/>
        </w:rPr>
        <w:t>и</w:t>
      </w:r>
      <w:r w:rsidR="00BA2427" w:rsidRPr="0061538A">
        <w:rPr>
          <w:rFonts w:ascii="Times New Roman" w:hAnsi="Times New Roman"/>
          <w:sz w:val="28"/>
          <w:szCs w:val="28"/>
          <w:lang w:val="ru-RU"/>
        </w:rPr>
        <w:t xml:space="preserve"> малого и среднего предпринимательства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, код 5 – если категорию </w:t>
      </w:r>
      <w:r w:rsidR="00F40365" w:rsidRPr="0061538A">
        <w:rPr>
          <w:rFonts w:ascii="Times New Roman" w:hAnsi="Times New Roman"/>
          <w:sz w:val="28"/>
          <w:szCs w:val="28"/>
          <w:lang w:val="ru-RU"/>
        </w:rPr>
        <w:t xml:space="preserve">субъекта 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установить не удалось</w:t>
      </w:r>
      <w:r w:rsidR="00A94F51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C26C8C" w:rsidRPr="0061538A" w:rsidRDefault="00B90635" w:rsidP="00C26C8C">
      <w:pPr>
        <w:ind w:firstLine="72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Критерии (условия) отнесения хозяйствующего субъекта к категории субъекта малого и среднего предпринимательства </w:t>
      </w:r>
      <w:r w:rsidR="00F40365" w:rsidRPr="0061538A">
        <w:rPr>
          <w:rFonts w:ascii="Times New Roman" w:hAnsi="Times New Roman"/>
          <w:sz w:val="28"/>
          <w:szCs w:val="28"/>
          <w:lang w:val="ru-RU"/>
        </w:rPr>
        <w:t>определены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Федеральн</w:t>
      </w:r>
      <w:r w:rsidRPr="0061538A">
        <w:rPr>
          <w:rFonts w:ascii="Times New Roman" w:hAnsi="Times New Roman"/>
          <w:sz w:val="28"/>
          <w:szCs w:val="28"/>
          <w:lang w:val="ru-RU"/>
        </w:rPr>
        <w:t>о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>м закон</w:t>
      </w:r>
      <w:r w:rsidRPr="0061538A">
        <w:rPr>
          <w:rFonts w:ascii="Times New Roman" w:hAnsi="Times New Roman"/>
          <w:sz w:val="28"/>
          <w:szCs w:val="28"/>
          <w:lang w:val="ru-RU"/>
        </w:rPr>
        <w:t>е</w:t>
      </w:r>
      <w:r w:rsidR="00C26C8C" w:rsidRPr="0061538A">
        <w:rPr>
          <w:rFonts w:ascii="Times New Roman" w:hAnsi="Times New Roman"/>
          <w:sz w:val="28"/>
          <w:szCs w:val="28"/>
          <w:lang w:val="ru-RU"/>
        </w:rPr>
        <w:t xml:space="preserve"> от 24 июля </w:t>
      </w:r>
      <w:smartTag w:uri="urn:schemas-microsoft-com:office:smarttags" w:element="metricconverter">
        <w:smartTagPr>
          <w:attr w:name="ProductID" w:val="2007 г"/>
        </w:smartTagPr>
        <w:r w:rsidR="00C26C8C" w:rsidRPr="0061538A">
          <w:rPr>
            <w:rFonts w:ascii="Times New Roman" w:hAnsi="Times New Roman"/>
            <w:sz w:val="28"/>
            <w:szCs w:val="28"/>
            <w:lang w:val="ru-RU"/>
          </w:rPr>
          <w:t>2007 г</w:t>
        </w:r>
      </w:smartTag>
      <w:r w:rsidR="00C26C8C" w:rsidRPr="0061538A">
        <w:rPr>
          <w:rFonts w:ascii="Times New Roman" w:hAnsi="Times New Roman"/>
          <w:sz w:val="28"/>
          <w:szCs w:val="28"/>
          <w:lang w:val="ru-RU"/>
        </w:rPr>
        <w:t>. № 209-ФЗ «О развитии малого и среднего предпринимательства в Российской Федерации».</w:t>
      </w:r>
    </w:p>
    <w:p w:rsidR="00AC0AB4" w:rsidRPr="0061538A" w:rsidRDefault="00AC0AB4" w:rsidP="00C26C8C">
      <w:pPr>
        <w:ind w:firstLine="72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220E2F" w:rsidRPr="0061538A" w:rsidRDefault="00220E2F" w:rsidP="00C26C8C">
      <w:pPr>
        <w:ind w:firstLine="72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lastRenderedPageBreak/>
        <w:t>Ф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орма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собственности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CA7986" w:rsidRPr="0061538A" w:rsidRDefault="00CA7986" w:rsidP="00E606AF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Объект пожара может </w:t>
      </w:r>
      <w:r w:rsidR="008D7E66" w:rsidRPr="0061538A">
        <w:rPr>
          <w:rFonts w:ascii="Times New Roman" w:hAnsi="Times New Roman"/>
          <w:sz w:val="28"/>
          <w:szCs w:val="28"/>
          <w:lang w:val="ru-RU"/>
        </w:rPr>
        <w:t xml:space="preserve">иметь одну или несколько </w:t>
      </w:r>
      <w:r w:rsidRPr="0061538A">
        <w:rPr>
          <w:rFonts w:ascii="Times New Roman" w:hAnsi="Times New Roman"/>
          <w:sz w:val="28"/>
          <w:szCs w:val="28"/>
          <w:lang w:val="ru-RU"/>
        </w:rPr>
        <w:t>форм собственности, ус</w:t>
      </w:r>
      <w:r w:rsidR="00792D16" w:rsidRPr="0061538A">
        <w:rPr>
          <w:rFonts w:ascii="Times New Roman" w:hAnsi="Times New Roman"/>
          <w:sz w:val="28"/>
          <w:szCs w:val="28"/>
          <w:lang w:val="ru-RU"/>
        </w:rPr>
        <w:t>та</w:t>
      </w:r>
      <w:r w:rsidRPr="0061538A">
        <w:rPr>
          <w:rFonts w:ascii="Times New Roman" w:hAnsi="Times New Roman"/>
          <w:sz w:val="28"/>
          <w:szCs w:val="28"/>
          <w:lang w:val="ru-RU"/>
        </w:rPr>
        <w:t>новленны</w:t>
      </w:r>
      <w:r w:rsidR="0025457E" w:rsidRPr="0061538A">
        <w:rPr>
          <w:rFonts w:ascii="Times New Roman" w:hAnsi="Times New Roman"/>
          <w:sz w:val="28"/>
          <w:szCs w:val="28"/>
          <w:lang w:val="ru-RU"/>
        </w:rPr>
        <w:t>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законодательством Российской Федерации.</w:t>
      </w:r>
    </w:p>
    <w:p w:rsidR="00CA7986" w:rsidRPr="0061538A" w:rsidRDefault="00CA7986" w:rsidP="00E606AF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При возникновении пожара на объекте, </w:t>
      </w:r>
      <w:r w:rsidR="008D7E66" w:rsidRPr="0061538A">
        <w:rPr>
          <w:rFonts w:ascii="Times New Roman" w:hAnsi="Times New Roman"/>
          <w:sz w:val="28"/>
          <w:szCs w:val="28"/>
          <w:lang w:val="ru-RU"/>
        </w:rPr>
        <w:t xml:space="preserve">имеющем одну или несколько </w:t>
      </w:r>
      <w:r w:rsidRPr="0061538A">
        <w:rPr>
          <w:rFonts w:ascii="Times New Roman" w:hAnsi="Times New Roman"/>
          <w:sz w:val="28"/>
          <w:szCs w:val="28"/>
          <w:lang w:val="ru-RU"/>
        </w:rPr>
        <w:t>форм собственности (принадлежаще</w:t>
      </w:r>
      <w:r w:rsidR="00EB70E9" w:rsidRPr="0061538A">
        <w:rPr>
          <w:rFonts w:ascii="Times New Roman" w:hAnsi="Times New Roman"/>
          <w:sz w:val="28"/>
          <w:szCs w:val="28"/>
          <w:lang w:val="ru-RU"/>
        </w:rPr>
        <w:t>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нескольким собственникам имущества)</w:t>
      </w:r>
      <w:r w:rsidR="00177D4E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карточке учета указывается форма собственности помещения, сооружения, транспортного средства</w:t>
      </w:r>
      <w:r w:rsidR="0099012C" w:rsidRPr="0061538A">
        <w:rPr>
          <w:rFonts w:ascii="Times New Roman" w:hAnsi="Times New Roman"/>
          <w:sz w:val="28"/>
          <w:szCs w:val="28"/>
          <w:lang w:val="ru-RU"/>
        </w:rPr>
        <w:t xml:space="preserve"> и т.д.</w:t>
      </w:r>
      <w:r w:rsidRPr="0061538A">
        <w:rPr>
          <w:rFonts w:ascii="Times New Roman" w:hAnsi="Times New Roman"/>
          <w:sz w:val="28"/>
          <w:szCs w:val="28"/>
          <w:lang w:val="ru-RU"/>
        </w:rPr>
        <w:t>, на котором возник пожар.</w:t>
      </w:r>
    </w:p>
    <w:p w:rsidR="008D3D6B" w:rsidRPr="0061538A" w:rsidRDefault="00CA7986" w:rsidP="00E606AF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AB60FE" w:rsidRPr="0061538A">
        <w:rPr>
          <w:rFonts w:ascii="Times New Roman" w:hAnsi="Times New Roman"/>
          <w:sz w:val="28"/>
          <w:szCs w:val="28"/>
          <w:lang w:val="ru-RU"/>
        </w:rPr>
        <w:t>кодово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м</w:t>
      </w:r>
      <w:r w:rsidR="00AB60FE"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 фор</w:t>
      </w:r>
      <w:r w:rsidR="004A0FD6" w:rsidRPr="0061538A">
        <w:rPr>
          <w:rFonts w:ascii="Times New Roman" w:hAnsi="Times New Roman"/>
          <w:sz w:val="28"/>
          <w:szCs w:val="28"/>
          <w:lang w:val="ru-RU"/>
        </w:rPr>
        <w:t>мы собственности объекта пожара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2A81"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4.</w:t>
      </w:r>
    </w:p>
    <w:p w:rsidR="00220E2F" w:rsidRPr="0061538A" w:rsidRDefault="00220E2F" w:rsidP="00E606AF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910" w:rsidRPr="0061538A" w:rsidRDefault="007C2E45" w:rsidP="00AE0094">
      <w:pPr>
        <w:ind w:left="7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27AE" w:rsidRPr="0061538A">
        <w:rPr>
          <w:rFonts w:ascii="Times New Roman" w:hAnsi="Times New Roman"/>
          <w:sz w:val="28"/>
          <w:szCs w:val="28"/>
          <w:lang w:val="ru-RU"/>
        </w:rPr>
        <w:t>Т</w:t>
      </w:r>
      <w:r w:rsidR="00AE0094" w:rsidRPr="0061538A">
        <w:rPr>
          <w:rFonts w:ascii="Times New Roman" w:hAnsi="Times New Roman"/>
          <w:sz w:val="28"/>
          <w:szCs w:val="28"/>
          <w:lang w:val="ru-RU"/>
        </w:rPr>
        <w:t>аблица 4</w:t>
      </w:r>
    </w:p>
    <w:tbl>
      <w:tblPr>
        <w:tblW w:w="9695" w:type="dxa"/>
        <w:tblInd w:w="-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28"/>
        <w:gridCol w:w="567"/>
      </w:tblGrid>
      <w:tr w:rsidR="00CA7986" w:rsidRPr="0061538A" w:rsidTr="00220E2F">
        <w:trPr>
          <w:cantSplit/>
          <w:trHeight w:val="250"/>
          <w:tblHeader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формы собственности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Федеральная собственность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субъект</w:t>
            </w:r>
            <w:r w:rsidR="000A354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pStyle w:val="1"/>
              <w:ind w:firstLine="254"/>
              <w:jc w:val="both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ru-RU" w:eastAsia="ru-RU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Частная собственность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CA7986" w:rsidRPr="0061538A" w:rsidTr="00220E2F">
        <w:trPr>
          <w:cantSplit/>
          <w:trHeight w:val="223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Смешанная российская собственность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российских граждан, постоянно проживающих за границей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986" w:rsidRPr="0061538A" w:rsidRDefault="00CA7986" w:rsidP="00B264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потребительской кооперации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Иностранная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Совместная российская и иностранная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FC2711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711" w:rsidRPr="0061538A" w:rsidRDefault="00E06770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Иная смешанная р</w:t>
            </w:r>
            <w:r w:rsidR="00FC271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оссийская собственность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711" w:rsidRPr="0061538A" w:rsidRDefault="00FC27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благотворительных организаций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Собственность </w:t>
            </w:r>
            <w:r w:rsidR="003D7AB9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политических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общественных объединений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профессиональных союзов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общественных объединений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CA7986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Собственность религиозных объединений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986" w:rsidRPr="0061538A" w:rsidRDefault="00CA79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</w:tr>
      <w:tr w:rsidR="00435367" w:rsidRPr="0061538A" w:rsidTr="00220E2F">
        <w:trPr>
          <w:cantSplit/>
          <w:trHeight w:val="250"/>
        </w:trPr>
        <w:tc>
          <w:tcPr>
            <w:tcW w:w="9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367" w:rsidRPr="0061538A" w:rsidRDefault="00435367" w:rsidP="00265C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Вид формы собственности не установлен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367" w:rsidRPr="0061538A" w:rsidRDefault="0043536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886510" w:rsidRPr="0061538A" w:rsidRDefault="00886510">
      <w:pPr>
        <w:ind w:firstLine="567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E602E0" w:rsidRPr="0061538A" w:rsidRDefault="00E602E0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Категория риска объекта пожара.</w:t>
      </w:r>
    </w:p>
    <w:p w:rsidR="00AB60FE" w:rsidRPr="0061538A" w:rsidRDefault="00AB60FE" w:rsidP="00AB60FE">
      <w:pPr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E602E0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8 записывается код категории риска объекта пожара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</w:t>
      </w:r>
      <w:r w:rsidR="00954AFF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соответствии с таблицей 4.1.</w:t>
      </w:r>
    </w:p>
    <w:p w:rsidR="00220E2F" w:rsidRPr="0061538A" w:rsidRDefault="00220E2F" w:rsidP="00AB60FE">
      <w:pPr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AB60FE" w:rsidRPr="0061538A" w:rsidRDefault="007C2E45" w:rsidP="00AB60FE">
      <w:pPr>
        <w:ind w:left="7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60FE" w:rsidRPr="0061538A">
        <w:rPr>
          <w:rFonts w:ascii="Times New Roman" w:hAnsi="Times New Roman"/>
          <w:sz w:val="28"/>
          <w:szCs w:val="28"/>
          <w:lang w:val="ru-RU"/>
        </w:rPr>
        <w:t>Таблица 4.1</w:t>
      </w:r>
    </w:p>
    <w:tbl>
      <w:tblPr>
        <w:tblW w:w="0" w:type="auto"/>
        <w:tblInd w:w="-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27"/>
        <w:gridCol w:w="560"/>
      </w:tblGrid>
      <w:tr w:rsidR="00AB60FE" w:rsidRPr="0061538A" w:rsidTr="00220E2F">
        <w:trPr>
          <w:cantSplit/>
          <w:trHeight w:val="250"/>
          <w:tblHeader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FE" w:rsidRPr="0061538A" w:rsidRDefault="00AB60FE" w:rsidP="00C5542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Категория риска объекта пожара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FE" w:rsidRPr="0061538A" w:rsidRDefault="00AB60FE" w:rsidP="00C5542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2709F5" w:rsidRPr="0061538A" w:rsidTr="00220E2F">
        <w:trPr>
          <w:cantSplit/>
          <w:trHeight w:val="250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9F5" w:rsidRPr="0061538A" w:rsidRDefault="002709F5" w:rsidP="002709F5">
            <w:pPr>
              <w:ind w:left="2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Чрезвычайно высокий риск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9F5" w:rsidRPr="0061538A" w:rsidRDefault="002709F5" w:rsidP="00C5542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AB60FE" w:rsidRPr="0061538A" w:rsidTr="00220E2F">
        <w:trPr>
          <w:cantSplit/>
          <w:trHeight w:val="250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FE" w:rsidRPr="0061538A" w:rsidRDefault="00AB60FE" w:rsidP="002709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Высокий риск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0FE" w:rsidRPr="0061538A" w:rsidRDefault="00AB60FE" w:rsidP="005223F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AB60FE" w:rsidRPr="0061538A" w:rsidTr="00220E2F">
        <w:trPr>
          <w:cantSplit/>
          <w:trHeight w:val="250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FE" w:rsidRPr="0061538A" w:rsidRDefault="00AB60FE" w:rsidP="002709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Значительный риск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0FE" w:rsidRPr="0061538A" w:rsidRDefault="00AB60FE" w:rsidP="005223F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AB60FE" w:rsidRPr="0061538A" w:rsidTr="00220E2F">
        <w:trPr>
          <w:cantSplit/>
          <w:trHeight w:val="250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FE" w:rsidRPr="0061538A" w:rsidRDefault="00AB60FE" w:rsidP="002709F5">
            <w:pPr>
              <w:pStyle w:val="1"/>
              <w:ind w:firstLine="254"/>
              <w:jc w:val="both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ru-RU" w:eastAsia="ru-RU"/>
              </w:rPr>
              <w:t>Средний риск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0FE" w:rsidRPr="0061538A" w:rsidRDefault="00AB60FE" w:rsidP="005223F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AB60FE" w:rsidRPr="0061538A" w:rsidTr="00220E2F">
        <w:trPr>
          <w:cantSplit/>
          <w:trHeight w:val="250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0FE" w:rsidRPr="0061538A" w:rsidRDefault="00AB60FE" w:rsidP="002709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Умеренный риск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60FE" w:rsidRPr="0061538A" w:rsidRDefault="00AB60FE" w:rsidP="005223F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AB60FE" w:rsidRPr="0061538A" w:rsidTr="00220E2F">
        <w:trPr>
          <w:cantSplit/>
          <w:trHeight w:val="223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0FE" w:rsidRPr="0061538A" w:rsidRDefault="00AB60FE" w:rsidP="002709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Низкий риск 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60FE" w:rsidRPr="0061538A" w:rsidRDefault="00AB60FE" w:rsidP="005223F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AB60FE" w:rsidRPr="0061538A" w:rsidTr="00220E2F">
        <w:trPr>
          <w:cantSplit/>
          <w:trHeight w:val="250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FE" w:rsidRPr="0061538A" w:rsidRDefault="004552D6" w:rsidP="002709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подлежит категорированию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0FE" w:rsidRPr="0061538A" w:rsidRDefault="00AB60FE" w:rsidP="005223F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AB60FE" w:rsidRPr="0061538A" w:rsidRDefault="00AB60FE">
      <w:pPr>
        <w:ind w:firstLine="567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DF0C42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Организационно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6737C" w:rsidRPr="0061538A">
        <w:rPr>
          <w:rFonts w:ascii="Times New Roman" w:hAnsi="Times New Roman"/>
          <w:b/>
          <w:sz w:val="28"/>
          <w:szCs w:val="28"/>
          <w:lang w:val="ru-RU"/>
        </w:rPr>
        <w:t>–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правовая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форма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организации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220E2F" w:rsidRPr="0061538A" w:rsidRDefault="00895551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9 записывается код организационно–правовой формы организации, </w:t>
      </w:r>
      <w:r w:rsidR="00C405E4" w:rsidRPr="0061538A">
        <w:rPr>
          <w:rFonts w:ascii="Times New Roman" w:hAnsi="Times New Roman"/>
          <w:color w:val="000000"/>
          <w:sz w:val="28"/>
          <w:szCs w:val="28"/>
          <w:lang w:val="ru-RU"/>
        </w:rPr>
        <w:t>котор</w:t>
      </w:r>
      <w:r w:rsidR="00002014" w:rsidRPr="0061538A">
        <w:rPr>
          <w:rFonts w:ascii="Times New Roman" w:hAnsi="Times New Roman"/>
          <w:color w:val="000000"/>
          <w:sz w:val="28"/>
          <w:szCs w:val="28"/>
          <w:lang w:val="ru-RU"/>
        </w:rPr>
        <w:t>ая</w:t>
      </w:r>
      <w:r w:rsidR="00C405E4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02014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осуществляла деятельность на </w:t>
      </w:r>
      <w:r w:rsidR="00C405E4" w:rsidRPr="0061538A">
        <w:rPr>
          <w:rFonts w:ascii="Times New Roman" w:hAnsi="Times New Roman"/>
          <w:color w:val="000000"/>
          <w:sz w:val="28"/>
          <w:szCs w:val="28"/>
          <w:lang w:val="ru-RU"/>
        </w:rPr>
        <w:t>объект</w:t>
      </w:r>
      <w:r w:rsidR="00002014" w:rsidRPr="0061538A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="00C405E4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пожара</w:t>
      </w:r>
      <w:r w:rsidR="00491603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4552D6" w:rsidRPr="0061538A">
        <w:rPr>
          <w:rFonts w:ascii="Times New Roman" w:hAnsi="Times New Roman"/>
          <w:sz w:val="28"/>
          <w:szCs w:val="28"/>
          <w:lang w:val="ru-RU"/>
        </w:rPr>
        <w:t>таблицей 4.2</w:t>
      </w:r>
      <w:r w:rsidR="00AB68C1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220E2F" w:rsidRPr="0061538A" w:rsidRDefault="00220E2F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52D6" w:rsidRPr="0061538A" w:rsidRDefault="004552D6" w:rsidP="00220E2F">
      <w:pPr>
        <w:ind w:left="720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Таблица 4.2</w:t>
      </w:r>
    </w:p>
    <w:tbl>
      <w:tblPr>
        <w:tblW w:w="0" w:type="auto"/>
        <w:jc w:val="center"/>
        <w:tblInd w:w="-6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49"/>
        <w:gridCol w:w="567"/>
      </w:tblGrid>
      <w:tr w:rsidR="000A08BC" w:rsidRPr="0061538A" w:rsidTr="00220E2F">
        <w:trPr>
          <w:cantSplit/>
          <w:trHeight w:val="250"/>
          <w:tblHeader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287689" w:rsidP="0071008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Организационно – правовая форма организации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0A08BC" w:rsidRPr="0061538A" w:rsidTr="00220E2F">
        <w:trPr>
          <w:cantSplit/>
          <w:trHeight w:val="394"/>
          <w:jc w:val="center"/>
        </w:trPr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ЮРИДИЧЕСКИЕ ЛИЦА, ЯВЛЯЮЩИЕСЯ КОММЕРЧЕСКИМИ </w:t>
            </w:r>
          </w:p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ОРГАНИЗАЦИЯМИ:</w:t>
            </w:r>
          </w:p>
        </w:tc>
      </w:tr>
      <w:tr w:rsidR="000A08BC" w:rsidRPr="0061538A" w:rsidTr="00220E2F">
        <w:trPr>
          <w:cantSplit/>
          <w:trHeight w:val="246"/>
          <w:jc w:val="center"/>
        </w:trPr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08BC" w:rsidRPr="0061538A" w:rsidRDefault="000A08BC" w:rsidP="00710085">
            <w:pPr>
              <w:pStyle w:val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Унитарные предприятия</w:t>
            </w:r>
          </w:p>
        </w:tc>
      </w:tr>
      <w:tr w:rsidR="000A08BC" w:rsidRPr="0061538A" w:rsidTr="00220E2F">
        <w:trPr>
          <w:cantSplit/>
          <w:trHeight w:val="285"/>
          <w:jc w:val="center"/>
        </w:trPr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Унитарные предприятия, основанные на праве оперативного 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0A08BC" w:rsidRPr="0061538A" w:rsidTr="00220E2F">
        <w:trPr>
          <w:cantSplit/>
          <w:trHeight w:val="288"/>
          <w:jc w:val="center"/>
        </w:trPr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Унитарные предприятия, основанные на праве хозяйственного 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Полные хозяйственные товарищества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Товарищества на вере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Общества с ограниченной ответственностью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Общества с дополнительной ответственностью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Производственные кооперативы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Крестьянские (фермерские) хозяйства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AD0557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557" w:rsidRPr="0061538A" w:rsidRDefault="00AD0557" w:rsidP="0041083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коммерческие организации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AD0557" w:rsidRPr="0061538A" w:rsidRDefault="00AD0557" w:rsidP="0041083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</w:tr>
      <w:tr w:rsidR="000A08BC" w:rsidRPr="0061538A" w:rsidTr="00220E2F">
        <w:trPr>
          <w:cantSplit/>
          <w:trHeight w:val="494"/>
          <w:jc w:val="center"/>
        </w:trPr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ЮРИДИЧЕСКИЕ ЛИЦА, ЯВЛЯЮЩИЕСЯ НЕКОММЕРЧЕСКИМИ</w:t>
            </w:r>
            <w:r w:rsidR="00800C8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ОРГАНИЗАЦИЯМИ:</w:t>
            </w:r>
          </w:p>
        </w:tc>
      </w:tr>
      <w:tr w:rsidR="000A08BC" w:rsidRPr="0061538A" w:rsidTr="00220E2F">
        <w:trPr>
          <w:cantSplit/>
          <w:trHeight w:val="172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Садоводческие, огороднические или дачные некоммерческие товарищества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Ассоциации крестьянских (фермерских) хозяйств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Органы общественной самодеятельности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Территориальные общественные самоуправления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Государственные корпорации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Общественные и религиозные организации (объединения)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Общественные движения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84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Потребительские кооперативы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Фонды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некоммерческие организации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Объединения юридических лиц (ассоциации и союзы)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Товарищества собственников жилья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Некоммерческие партнерства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Автономные некоммерческие организации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ОРГАНИЗАЦИИ БЕЗ ПРАВА ЮРИДИЧЕСКОГО ЛИЦА, ИНДИВИДУАЛЬНЫЕ ПРЕДПРИНИМАТЕЛИ: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Финансово–промышленные группы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Простые товарищества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Представительства и филиалы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Индивидуальные предприниматели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Паевые инвестиционные фонды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Иные неюридические лица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</w:tc>
      </w:tr>
      <w:tr w:rsidR="000A08BC" w:rsidRPr="0061538A" w:rsidTr="00220E2F">
        <w:trPr>
          <w:cantSplit/>
          <w:trHeight w:val="250"/>
          <w:jc w:val="center"/>
        </w:trPr>
        <w:tc>
          <w:tcPr>
            <w:tcW w:w="9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Вид организационно–правовой формы собственности не установлен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8BC" w:rsidRPr="0061538A" w:rsidRDefault="000A08BC" w:rsidP="0071008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4552D6" w:rsidRPr="0061538A" w:rsidRDefault="004552D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91F0E" w:rsidRPr="0061538A" w:rsidRDefault="0060589F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рган</w:t>
      </w:r>
      <w:r w:rsidR="00516A9D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государственной</w:t>
      </w:r>
      <w:r w:rsidR="00516A9D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власти</w:t>
      </w:r>
      <w:r w:rsidR="00A91F0E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A91F0E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0C42" w:rsidRPr="0061538A">
        <w:rPr>
          <w:rFonts w:ascii="Times New Roman" w:hAnsi="Times New Roman"/>
          <w:b/>
          <w:sz w:val="28"/>
          <w:szCs w:val="28"/>
          <w:lang w:val="ru-RU"/>
        </w:rPr>
        <w:t>управления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6046B2" w:rsidRPr="0061538A" w:rsidRDefault="00895551" w:rsidP="0089555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10 записывается код органа государственной власти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и управления, </w:t>
      </w:r>
      <w:r w:rsidR="00BB472D"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который осуществлял деятельность на объекте пожара</w:t>
      </w:r>
      <w:r w:rsidRPr="0061538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соответствии с Общероссийским классификатором органов государственной власти и управления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ОК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006–2011 (далее - ОКОГУ), утвержденным </w:t>
      </w:r>
      <w:proofErr w:type="spellStart"/>
      <w:r w:rsidRPr="0061538A">
        <w:rPr>
          <w:rFonts w:ascii="Times New Roman" w:hAnsi="Times New Roman"/>
          <w:sz w:val="28"/>
          <w:szCs w:val="28"/>
          <w:lang w:val="ru-RU"/>
        </w:rPr>
        <w:t>Росстандартом</w:t>
      </w:r>
      <w:proofErr w:type="spellEnd"/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66808" w:rsidRPr="0061538A" w:rsidRDefault="00895551" w:rsidP="0089555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пожар возник на объекте, не принадлежащем ни одному из органов государственной власти и управления,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приведенным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в ОКОГУ, кодовое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поле 10 не кодируется.</w:t>
      </w:r>
    </w:p>
    <w:p w:rsidR="000A08BC" w:rsidRPr="0061538A" w:rsidRDefault="000A08BC" w:rsidP="0089555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C153F4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Тип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предприятия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организации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учреждения</w:t>
      </w:r>
      <w:r w:rsidR="00390172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E60DB5" w:rsidRPr="0061538A">
        <w:rPr>
          <w:rFonts w:ascii="Times New Roman" w:hAnsi="Times New Roman"/>
          <w:b/>
          <w:sz w:val="28"/>
          <w:szCs w:val="28"/>
          <w:lang w:val="ru-RU"/>
        </w:rPr>
        <w:t xml:space="preserve"> Классификация зданий, сооружений и пожарных отсеков по функциональной пожарной опасности.</w:t>
      </w:r>
    </w:p>
    <w:p w:rsidR="00217CF0" w:rsidRPr="0061538A" w:rsidRDefault="004A0731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493024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5223F0"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493024" w:rsidRPr="0061538A">
        <w:rPr>
          <w:rFonts w:ascii="Times New Roman" w:hAnsi="Times New Roman"/>
          <w:sz w:val="28"/>
          <w:szCs w:val="28"/>
          <w:lang w:val="ru-RU"/>
        </w:rPr>
        <w:t xml:space="preserve"> 2 разрядах кодового поля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11 в соответствии с таблицей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 </w:t>
      </w:r>
      <w:r w:rsidR="00C701A4" w:rsidRPr="0061538A">
        <w:rPr>
          <w:rFonts w:ascii="Times New Roman" w:hAnsi="Times New Roman"/>
          <w:sz w:val="28"/>
          <w:szCs w:val="28"/>
          <w:lang w:val="ru-RU"/>
        </w:rPr>
        <w:t>типа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предприятия, организации, учреждения, на территории которого</w:t>
      </w:r>
      <w:r w:rsidR="00C90D27" w:rsidRPr="0061538A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="00C90D27" w:rsidRPr="0061538A">
        <w:rPr>
          <w:rFonts w:ascii="Times New Roman" w:hAnsi="Times New Roman"/>
          <w:color w:val="000000"/>
          <w:sz w:val="28"/>
          <w:szCs w:val="28"/>
          <w:lang w:val="ru-RU"/>
        </w:rPr>
        <w:t>возник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пожар, вне зависимости от </w:t>
      </w:r>
      <w:r w:rsidR="00217CF0" w:rsidRPr="0061538A">
        <w:rPr>
          <w:rFonts w:ascii="Times New Roman" w:hAnsi="Times New Roman"/>
          <w:sz w:val="28"/>
          <w:szCs w:val="28"/>
          <w:lang w:val="ru-RU"/>
        </w:rPr>
        <w:t>вида его деятельности и назначения.</w:t>
      </w:r>
    </w:p>
    <w:p w:rsidR="003C4256" w:rsidRPr="0061538A" w:rsidRDefault="003C425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3411" w:rsidRPr="0061538A" w:rsidRDefault="007C2E45" w:rsidP="00E420AA">
      <w:pPr>
        <w:ind w:left="7938" w:right="-3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0172"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</w:p>
    <w:tbl>
      <w:tblPr>
        <w:tblW w:w="0" w:type="auto"/>
        <w:jc w:val="center"/>
        <w:tblInd w:w="-8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74"/>
        <w:gridCol w:w="568"/>
      </w:tblGrid>
      <w:tr w:rsidR="00C153F4" w:rsidRPr="0061538A" w:rsidTr="00220E2F">
        <w:trPr>
          <w:cantSplit/>
          <w:trHeight w:val="250"/>
          <w:tblHeader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Тип предприятия, организации, учреждения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электроэнергетики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черной металлургии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Предприятие химической и нефтехимической промышленности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машиностроения и металлообработки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C153F4" w:rsidRPr="0061538A" w:rsidTr="00220E2F">
        <w:trPr>
          <w:cantSplit/>
          <w:trHeight w:val="499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лесной, деревообрабатывающей и целлюлозно–бумажной промышленности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промышленности строительных материалов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легкой промышленности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пищевой промышленности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сельскохозяйственного назначения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топливной промышленности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цветной металлургии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транспорта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(организация) строительства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Предприятие, организация жилищно–коммунального хозяйства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судостроения и судоремонта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по производству лекарственных препаратов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Предприятие угольной промышленности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Культовое учреждение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предприятия производственного назначения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Складское предприятие, база, хранилище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торговли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бытового обслуживания населения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связи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Научное учреждение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7358C2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</w:t>
            </w:r>
            <w:r w:rsidR="0039017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9017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="0021322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(кроме </w:t>
            </w:r>
            <w:proofErr w:type="gramStart"/>
            <w:r w:rsidR="0021322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="007358C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ошкольной</w:t>
            </w:r>
            <w:proofErr w:type="gramEnd"/>
            <w:r w:rsidR="0021322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7358C2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Дошкольная</w:t>
            </w:r>
            <w:r w:rsidR="00C153F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9248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образовательная </w:t>
            </w:r>
            <w:r w:rsidR="0021322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Учреждение культуры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Учреждение здравоохранения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Административное учреждение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Общественная организация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Учреждение финансирования, кредитования, страхования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Прочее предприятие, организация, учреждение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DB5219">
            <w:pPr>
              <w:ind w:firstLine="2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Строящееся и (или) реконструир</w:t>
            </w:r>
            <w:r w:rsidR="00DB5219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уемое предприятие, организация, у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чреждение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Жилой сектор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Учреждение социального обслуживания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Предприятие отдыха и туризма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</w:tr>
      <w:tr w:rsidR="00C153F4" w:rsidRPr="0061538A" w:rsidTr="00220E2F">
        <w:trPr>
          <w:cantSplit/>
          <w:trHeight w:val="250"/>
          <w:jc w:val="center"/>
        </w:trPr>
        <w:tc>
          <w:tcPr>
            <w:tcW w:w="9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F4" w:rsidRPr="0061538A" w:rsidRDefault="00C153F4" w:rsidP="006D0035">
            <w:pPr>
              <w:ind w:firstLine="2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Отсутствует, не</w:t>
            </w:r>
            <w:r w:rsidR="003C4256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установлен</w:t>
            </w:r>
            <w:proofErr w:type="gramEnd"/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3F4" w:rsidRPr="0061538A" w:rsidRDefault="00C153F4" w:rsidP="006D003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DC0860" w:rsidRPr="0061538A" w:rsidRDefault="00DC0860" w:rsidP="007E53B6">
      <w:pPr>
        <w:ind w:left="567"/>
        <w:rPr>
          <w:rFonts w:ascii="Times New Roman" w:hAnsi="Times New Roman"/>
          <w:b/>
          <w:sz w:val="28"/>
          <w:szCs w:val="28"/>
          <w:lang w:val="ru-RU"/>
        </w:rPr>
      </w:pPr>
    </w:p>
    <w:p w:rsidR="00B0104B" w:rsidRPr="0061538A" w:rsidRDefault="00EB53F4" w:rsidP="00EB53F4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3 и 4 разрядах кодового поля 11 в соответствии с таблицей 5.1 записывается код классификации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здани</w:t>
      </w:r>
      <w:r w:rsidR="00B85877" w:rsidRPr="0061538A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, сооружени</w:t>
      </w:r>
      <w:r w:rsidR="00B85877" w:rsidRPr="0061538A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и</w:t>
      </w:r>
      <w:r w:rsidR="00B85877" w:rsidRPr="0061538A">
        <w:rPr>
          <w:rFonts w:ascii="Times New Roman" w:hAnsi="Times New Roman"/>
          <w:color w:val="000000"/>
          <w:sz w:val="28"/>
          <w:szCs w:val="28"/>
          <w:lang w:val="ru-RU"/>
        </w:rPr>
        <w:t>ли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пожарн</w:t>
      </w:r>
      <w:r w:rsidR="00B85877" w:rsidRPr="0061538A">
        <w:rPr>
          <w:rFonts w:ascii="Times New Roman" w:hAnsi="Times New Roman"/>
          <w:color w:val="000000"/>
          <w:sz w:val="28"/>
          <w:szCs w:val="28"/>
          <w:lang w:val="ru-RU"/>
        </w:rPr>
        <w:t>ого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отсек</w:t>
      </w:r>
      <w:r w:rsidR="00B85877" w:rsidRPr="0061538A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="00841836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, на (в) котором </w:t>
      </w:r>
      <w:r w:rsidR="00A64878" w:rsidRPr="0061538A">
        <w:rPr>
          <w:rFonts w:ascii="Times New Roman" w:hAnsi="Times New Roman"/>
          <w:color w:val="000000"/>
          <w:sz w:val="28"/>
          <w:szCs w:val="28"/>
          <w:lang w:val="ru-RU"/>
        </w:rPr>
        <w:t>возник</w:t>
      </w:r>
      <w:r w:rsidR="00841836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пожар,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функциональной пожарной опасности.</w:t>
      </w:r>
    </w:p>
    <w:p w:rsidR="006046B2" w:rsidRPr="0061538A" w:rsidRDefault="006046B2" w:rsidP="00EB53F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B52D5" w:rsidRPr="0061538A" w:rsidRDefault="007C2E45" w:rsidP="000B52D5">
      <w:pPr>
        <w:ind w:left="79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52D5" w:rsidRPr="0061538A">
        <w:rPr>
          <w:rFonts w:ascii="Times New Roman" w:hAnsi="Times New Roman"/>
          <w:sz w:val="28"/>
          <w:szCs w:val="28"/>
          <w:lang w:val="ru-RU"/>
        </w:rPr>
        <w:t>Таблица 5.1</w:t>
      </w:r>
    </w:p>
    <w:tbl>
      <w:tblPr>
        <w:tblW w:w="0" w:type="auto"/>
        <w:jc w:val="center"/>
        <w:tblInd w:w="-3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65"/>
        <w:gridCol w:w="590"/>
      </w:tblGrid>
      <w:tr w:rsidR="000B52D5" w:rsidRPr="0061538A" w:rsidTr="00220E2F">
        <w:trPr>
          <w:trHeight w:val="250"/>
          <w:tblHeader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A60B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</w:rPr>
              <w:t>Классификация зданий, сооружений и пожарных отсеков по функциональной пожарной опасности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EE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2" w:lineRule="exact"/>
              <w:ind w:firstLine="32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.1 - здания дошкольных образовательных организаций, специализированных домов престарелых и инвалидов (</w:t>
            </w:r>
            <w:proofErr w:type="spell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неквартирные</w:t>
            </w:r>
            <w:proofErr w:type="spell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), больницы, спальные корпуса образовательных организаций с наличием интерната и детских организаций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11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12" w:lineRule="exact"/>
              <w:ind w:firstLine="32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.2 - гостиницы, общежития, спальные корпуса санаториев и домов отдыха общего типа, кемпингов, мотелей и пансионатов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12</w:t>
            </w:r>
          </w:p>
        </w:tc>
      </w:tr>
      <w:tr w:rsidR="000B52D5" w:rsidRPr="0061538A" w:rsidTr="005F2D9E">
        <w:trPr>
          <w:cantSplit/>
          <w:trHeight w:val="456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F2D9E">
            <w:pPr>
              <w:pStyle w:val="33"/>
              <w:shd w:val="clear" w:color="auto" w:fill="auto"/>
              <w:spacing w:before="0" w:line="250" w:lineRule="exact"/>
              <w:ind w:firstLine="32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.3 - многоквартирные жилые дома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13</w:t>
            </w:r>
          </w:p>
        </w:tc>
      </w:tr>
      <w:tr w:rsidR="000B52D5" w:rsidRPr="0061538A" w:rsidTr="005F2D9E">
        <w:trPr>
          <w:cantSplit/>
          <w:trHeight w:val="546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F2D9E">
            <w:pPr>
              <w:pStyle w:val="33"/>
              <w:shd w:val="clear" w:color="auto" w:fill="auto"/>
              <w:spacing w:before="0" w:line="317" w:lineRule="exact"/>
              <w:ind w:firstLine="32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.4 - одноквартирные жилые дома, в том числе блокированные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14</w:t>
            </w:r>
          </w:p>
        </w:tc>
      </w:tr>
      <w:tr w:rsidR="000B52D5" w:rsidRPr="0061538A" w:rsidTr="00220E2F">
        <w:trPr>
          <w:cantSplit/>
          <w:trHeight w:val="499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12" w:lineRule="exact"/>
              <w:ind w:firstLine="32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lastRenderedPageBreak/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.1 - театры, кинотеатры, концертные залы, клубы, цирки, спортивные сооружения с трибунами, библиотеки и другие учреждения с расчетным числом посадочных мест для посетителей в закрытых помещениях</w:t>
            </w:r>
          </w:p>
        </w:tc>
        <w:tc>
          <w:tcPr>
            <w:tcW w:w="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21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12" w:lineRule="exact"/>
              <w:ind w:firstLine="32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.2 - музеи, выставки, танцевальные залы и другие подобные учреждения в закрытых помещениях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22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17" w:lineRule="exact"/>
              <w:ind w:firstLine="32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.3 - </w:t>
            </w:r>
            <w:r w:rsidR="008416A7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театры, кинотеатры, концертные залы, клубы, цирки, спортивные сооружения с трибунами, библиотеки и другие учреждения с расчетным числом посадочных мест для посетителей на открытом воздухе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23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6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.4 - </w:t>
            </w:r>
            <w:r w:rsidR="00D24F46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музеи, выставки, танцевальные залы и другие подобные учреждения на открытом воздухе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24</w:t>
            </w:r>
          </w:p>
        </w:tc>
      </w:tr>
      <w:tr w:rsidR="000B52D5" w:rsidRPr="0061538A" w:rsidTr="00220E2F">
        <w:trPr>
          <w:cantSplit/>
          <w:trHeight w:val="304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357424">
            <w:pPr>
              <w:pStyle w:val="33"/>
              <w:shd w:val="clear" w:color="auto" w:fill="auto"/>
              <w:spacing w:before="0" w:line="250" w:lineRule="exact"/>
              <w:ind w:firstLine="30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r w:rsidR="005223F0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.1 - здания организаций торговли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31</w:t>
            </w:r>
          </w:p>
        </w:tc>
      </w:tr>
      <w:tr w:rsidR="000B52D5" w:rsidRPr="0061538A" w:rsidTr="00220E2F">
        <w:trPr>
          <w:cantSplit/>
          <w:trHeight w:val="319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357424">
            <w:pPr>
              <w:pStyle w:val="33"/>
              <w:shd w:val="clear" w:color="auto" w:fill="auto"/>
              <w:spacing w:before="0" w:line="250" w:lineRule="exact"/>
              <w:ind w:firstLine="30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Ф3.2 - здания организаций общественного питания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32</w:t>
            </w:r>
          </w:p>
        </w:tc>
      </w:tr>
      <w:tr w:rsidR="000B52D5" w:rsidRPr="0061538A" w:rsidTr="00220E2F">
        <w:trPr>
          <w:cantSplit/>
          <w:trHeight w:val="304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357424">
            <w:pPr>
              <w:pStyle w:val="33"/>
              <w:shd w:val="clear" w:color="auto" w:fill="auto"/>
              <w:spacing w:before="0" w:line="250" w:lineRule="exact"/>
              <w:ind w:firstLine="30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r w:rsidR="005223F0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З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223F0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–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 вокзалы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33</w:t>
            </w:r>
          </w:p>
        </w:tc>
      </w:tr>
      <w:tr w:rsidR="000B52D5" w:rsidRPr="0061538A" w:rsidTr="00220E2F">
        <w:trPr>
          <w:cantSplit/>
          <w:trHeight w:val="305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357424">
            <w:pPr>
              <w:pStyle w:val="33"/>
              <w:shd w:val="clear" w:color="auto" w:fill="auto"/>
              <w:spacing w:before="0" w:line="250" w:lineRule="exact"/>
              <w:ind w:firstLine="30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Ф3.4 - поликлиники и амбулатории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34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6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Ф3.5 - помещения для посетителей организаций бытового и коммунального обслуживания с нерасчетным числом посадочных мест для посетителей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35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2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Ф3.6 - физкультурно-оздоровительные комплексы и спортивно-тренировочные учреждения с помещениями без трибун для зрителей, бытовые помещения, бани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36</w:t>
            </w:r>
          </w:p>
        </w:tc>
      </w:tr>
      <w:tr w:rsidR="00A9741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415" w:rsidRPr="0061538A" w:rsidRDefault="00A97415" w:rsidP="00710085">
            <w:pPr>
              <w:pStyle w:val="33"/>
              <w:shd w:val="clear" w:color="auto" w:fill="auto"/>
              <w:spacing w:before="0" w:line="322" w:lineRule="exact"/>
              <w:ind w:firstLine="32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Ф3.7 - объекты религиозного назначения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415" w:rsidRPr="0061538A" w:rsidRDefault="00A97415" w:rsidP="00710085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37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2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.1 - здания общеобразовательных организаций, организаций дополнительного образования детей, профессиональных образовательных организаций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41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2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.2 - здания образовательных организаций высшего образования, организаций дополнительного</w:t>
            </w:r>
            <w:r w:rsidR="005223F0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профессионального образования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42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2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.3 - здания органов управления учреждений, проектно</w:t>
            </w:r>
            <w:r w:rsidR="005223F0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-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конструкторских</w:t>
            </w:r>
            <w:r w:rsidR="007C2E45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организаций, информационных и редакционно-издательских организаций, научных организаций, банков, контор, офисов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43</w:t>
            </w:r>
          </w:p>
        </w:tc>
      </w:tr>
      <w:tr w:rsidR="000B52D5" w:rsidRPr="0061538A" w:rsidTr="00220E2F">
        <w:trPr>
          <w:cantSplit/>
          <w:trHeight w:val="398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357424">
            <w:pPr>
              <w:pStyle w:val="33"/>
              <w:shd w:val="clear" w:color="auto" w:fill="auto"/>
              <w:spacing w:before="0" w:line="250" w:lineRule="exact"/>
              <w:ind w:firstLine="30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</w:t>
            </w:r>
            <w:proofErr w:type="gramStart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</w:t>
            </w:r>
            <w:proofErr w:type="gramEnd"/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.4 - здания пожарных депо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44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22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Ф5.1 - производственные здания, сооружения, производственные и лабораторные помещения, мастерские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51</w:t>
            </w:r>
          </w:p>
        </w:tc>
      </w:tr>
      <w:tr w:rsidR="000B52D5" w:rsidRPr="0061538A" w:rsidTr="00220E2F">
        <w:trPr>
          <w:cantSplit/>
          <w:trHeight w:val="250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2D5" w:rsidRPr="0061538A" w:rsidRDefault="000B52D5" w:rsidP="000B52D5">
            <w:pPr>
              <w:pStyle w:val="33"/>
              <w:shd w:val="clear" w:color="auto" w:fill="auto"/>
              <w:spacing w:before="0" w:line="317" w:lineRule="exact"/>
              <w:ind w:firstLine="300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Ф5.2 - складские здания, сооружения, стоянки для автомобилей без технического обслуживания и ремонта, книгохранилища, архивы, складские помещения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52</w:t>
            </w:r>
          </w:p>
        </w:tc>
      </w:tr>
      <w:tr w:rsidR="000B52D5" w:rsidRPr="0061538A" w:rsidTr="00220E2F">
        <w:trPr>
          <w:cantSplit/>
          <w:trHeight w:val="329"/>
          <w:jc w:val="center"/>
        </w:trPr>
        <w:tc>
          <w:tcPr>
            <w:tcW w:w="9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357424">
            <w:pPr>
              <w:pStyle w:val="33"/>
              <w:shd w:val="clear" w:color="auto" w:fill="auto"/>
              <w:spacing w:before="0" w:line="250" w:lineRule="exact"/>
              <w:ind w:firstLine="30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Ф5.3 - здания сельскохозяйственного назначения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0B52D5" w:rsidP="005223F0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53</w:t>
            </w:r>
          </w:p>
        </w:tc>
      </w:tr>
    </w:tbl>
    <w:p w:rsidR="00EB53F4" w:rsidRPr="0061538A" w:rsidRDefault="00EB53F4" w:rsidP="00EB53F4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CA7986" w:rsidRPr="0061538A" w:rsidRDefault="00854002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lastRenderedPageBreak/>
        <w:t>О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бъект</w:t>
      </w:r>
      <w:r w:rsidR="00E24C03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E24C03" w:rsidRPr="0061538A">
        <w:rPr>
          <w:rFonts w:ascii="Times New Roman" w:hAnsi="Times New Roman"/>
          <w:b/>
          <w:sz w:val="28"/>
          <w:szCs w:val="28"/>
          <w:lang w:val="ru-RU"/>
        </w:rPr>
        <w:t>. В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ид</w:t>
      </w:r>
      <w:r w:rsidR="00E24C03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охраны</w:t>
      </w:r>
      <w:r w:rsidR="00E24C03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объекта</w:t>
      </w:r>
      <w:r w:rsidR="00AA6CC3" w:rsidRPr="0061538A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134BD0" w:rsidRPr="0061538A">
        <w:rPr>
          <w:rFonts w:ascii="Times New Roman" w:hAnsi="Times New Roman"/>
          <w:b/>
          <w:sz w:val="28"/>
          <w:szCs w:val="28"/>
          <w:lang w:val="ru-RU"/>
        </w:rPr>
        <w:t>Тип двигателя</w:t>
      </w:r>
      <w:r w:rsidR="00390172" w:rsidRPr="0061538A">
        <w:rPr>
          <w:rFonts w:ascii="Times New Roman" w:hAnsi="Times New Roman"/>
          <w:b/>
          <w:sz w:val="28"/>
          <w:szCs w:val="28"/>
          <w:lang w:val="ru-RU"/>
        </w:rPr>
        <w:t xml:space="preserve"> транспортного средства</w:t>
      </w:r>
      <w:r w:rsidR="00134BD0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B52D5" w:rsidRPr="0061538A">
        <w:rPr>
          <w:rFonts w:ascii="Times New Roman" w:hAnsi="Times New Roman"/>
          <w:b/>
          <w:sz w:val="28"/>
          <w:szCs w:val="28"/>
          <w:lang w:val="ru-RU"/>
        </w:rPr>
        <w:t xml:space="preserve">Год ввода в эксплуатацию. 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Наименование объекта.</w:t>
      </w:r>
    </w:p>
    <w:p w:rsidR="00F73D7C" w:rsidRPr="0061538A" w:rsidRDefault="00CA798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первых трех разрядах кодового поля 1</w:t>
      </w:r>
      <w:r w:rsidR="00C37A15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проставляется код вида объекта пожара </w:t>
      </w:r>
      <w:r w:rsidR="00C006A6" w:rsidRPr="0061538A">
        <w:rPr>
          <w:rFonts w:ascii="Times New Roman" w:hAnsi="Times New Roman"/>
          <w:sz w:val="28"/>
          <w:szCs w:val="28"/>
          <w:lang w:val="ru-RU"/>
        </w:rPr>
        <w:t>в соответ</w:t>
      </w:r>
      <w:r w:rsidR="00BD074D" w:rsidRPr="0061538A">
        <w:rPr>
          <w:rFonts w:ascii="Times New Roman" w:hAnsi="Times New Roman"/>
          <w:sz w:val="28"/>
          <w:szCs w:val="28"/>
          <w:lang w:val="ru-RU"/>
        </w:rPr>
        <w:t xml:space="preserve">ствии с таблицей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71142F" w:rsidRPr="0061538A" w:rsidRDefault="0071142F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636FE" w:rsidRPr="0061538A" w:rsidRDefault="007C2E45" w:rsidP="00A11910">
      <w:pPr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36FE"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73"/>
        <w:gridCol w:w="666"/>
      </w:tblGrid>
      <w:tr w:rsidR="002241AE" w:rsidRPr="0061538A" w:rsidTr="00220E2F">
        <w:trPr>
          <w:cantSplit/>
          <w:trHeight w:val="250"/>
          <w:tblHeader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1AE" w:rsidRPr="0061538A" w:rsidRDefault="002241AE" w:rsidP="00EB279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Вид объекта пожара 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1AE" w:rsidRPr="0061538A" w:rsidRDefault="002241AE" w:rsidP="00EB279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2241AE" w:rsidRPr="0061538A" w:rsidTr="00220E2F">
        <w:trPr>
          <w:cantSplit/>
          <w:trHeight w:val="59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EB279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</w:t>
            </w:r>
            <w:r w:rsidR="00D24511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ИЯ ПРОИЗВОДСТВЕННОГО НАЗНАЧЕНИЯ</w:t>
            </w:r>
          </w:p>
        </w:tc>
      </w:tr>
      <w:tr w:rsidR="000F6A07" w:rsidRPr="0061538A" w:rsidTr="00220E2F">
        <w:trPr>
          <w:cantSplit/>
          <w:trHeight w:val="104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содержания, эксплуатации и ремонта автомобильной, строительной и железнодорожной, авиационной и другой техники (гараж, железнодорожное депо, ангар для авиационной техники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</w:tr>
      <w:tr w:rsidR="000F6A07" w:rsidRPr="0061538A" w:rsidTr="00220E2F">
        <w:trPr>
          <w:cantSplit/>
          <w:trHeight w:val="16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Компрессорн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газогенераторн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водородн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кислородн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станци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</w:tr>
      <w:tr w:rsidR="000F6A07" w:rsidRPr="0061538A" w:rsidTr="00220E2F">
        <w:trPr>
          <w:cantSplit/>
          <w:trHeight w:val="24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Насосн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очистны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сооружени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промывочно–пропарочн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станци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103</w:t>
            </w:r>
          </w:p>
        </w:tc>
      </w:tr>
      <w:tr w:rsidR="000F6A07" w:rsidRPr="0061538A" w:rsidTr="00220E2F">
        <w:trPr>
          <w:cantSplit/>
          <w:trHeight w:val="19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Шахт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рудник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104</w:t>
            </w:r>
          </w:p>
        </w:tc>
      </w:tr>
      <w:tr w:rsidR="000F6A07" w:rsidRPr="0061538A" w:rsidTr="00220E2F">
        <w:trPr>
          <w:cantSplit/>
          <w:trHeight w:val="29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Производственн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экспериментальн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мастерск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105</w:t>
            </w:r>
          </w:p>
        </w:tc>
      </w:tr>
      <w:tr w:rsidR="000F6A07" w:rsidRPr="0061538A" w:rsidTr="00220E2F">
        <w:trPr>
          <w:cantSplit/>
          <w:trHeight w:val="21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Производственн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лаборатори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106</w:t>
            </w:r>
          </w:p>
        </w:tc>
      </w:tr>
      <w:tr w:rsidR="000F6A07" w:rsidRPr="0061538A" w:rsidTr="00220E2F">
        <w:trPr>
          <w:cantSplit/>
          <w:trHeight w:val="46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Бытовые, вспомогательные, временные здания и постройки (бытовка, вагончик, сарай,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хозблок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будка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107</w:t>
            </w:r>
          </w:p>
        </w:tc>
      </w:tr>
      <w:tr w:rsidR="000F6A07" w:rsidRPr="0061538A" w:rsidTr="00220E2F">
        <w:trPr>
          <w:cantSplit/>
          <w:trHeight w:val="37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AB68C1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Энергоблок</w:t>
            </w:r>
            <w:r w:rsidR="000F6A07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тепловой или гидравлической электростанции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108</w:t>
            </w:r>
          </w:p>
        </w:tc>
      </w:tr>
      <w:tr w:rsidR="000F6A07" w:rsidRPr="0061538A" w:rsidTr="00220E2F">
        <w:trPr>
          <w:cantSplit/>
          <w:trHeight w:val="26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AB68C1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Энергоблок</w:t>
            </w:r>
            <w:r w:rsidR="000F6A07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атомной электростанции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EB279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109</w:t>
            </w:r>
          </w:p>
        </w:tc>
      </w:tr>
      <w:tr w:rsidR="000F6A07" w:rsidRPr="0061538A" w:rsidTr="00220E2F">
        <w:trPr>
          <w:cantSplit/>
          <w:trHeight w:val="21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здания производственного назначения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</w:t>
            </w:r>
          </w:p>
        </w:tc>
      </w:tr>
      <w:tr w:rsidR="000F6A07" w:rsidRPr="0061538A" w:rsidTr="00220E2F">
        <w:trPr>
          <w:cantSplit/>
          <w:trHeight w:val="47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переработке, производству изделий из древесины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лесопильный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деревообрабатывающий, столярный, мебельный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EB279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</w:t>
            </w:r>
          </w:p>
        </w:tc>
      </w:tr>
      <w:tr w:rsidR="002241AE" w:rsidRPr="0061538A" w:rsidTr="00220E2F">
        <w:trPr>
          <w:cantSplit/>
          <w:trHeight w:val="58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холодной обработке металлов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механический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инструментальный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2241AE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112</w:t>
            </w:r>
          </w:p>
        </w:tc>
      </w:tr>
      <w:tr w:rsidR="002241AE" w:rsidRPr="0061538A" w:rsidTr="00220E2F">
        <w:trPr>
          <w:cantSplit/>
          <w:trHeight w:val="40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производству и обработке текстильных материалов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чесальный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льнотрепальный, прядильный, ткацкий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2241AE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113</w:t>
            </w:r>
          </w:p>
        </w:tc>
      </w:tr>
      <w:tr w:rsidR="002241AE" w:rsidRPr="0061538A" w:rsidTr="00220E2F">
        <w:trPr>
          <w:cantSplit/>
          <w:trHeight w:val="49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1AE" w:rsidRPr="0061538A" w:rsidRDefault="002241AE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термической и электрохимической обработке металлов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прокатный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плавильный, литейный, кузнечно–прессовый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EB279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114</w:t>
            </w:r>
          </w:p>
        </w:tc>
      </w:tr>
      <w:tr w:rsidR="002241AE" w:rsidRPr="0061538A" w:rsidTr="00220E2F">
        <w:trPr>
          <w:cantSplit/>
          <w:trHeight w:val="4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изготовлению и обработке химических и нефтехимических продуктов, синтетических материалов, пластмасс, резины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1AE" w:rsidRPr="0061538A" w:rsidRDefault="002241AE" w:rsidP="00EB279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115</w:t>
            </w:r>
          </w:p>
        </w:tc>
      </w:tr>
      <w:tr w:rsidR="000F6A07" w:rsidRPr="0061538A" w:rsidTr="00220E2F">
        <w:trPr>
          <w:cantSplit/>
          <w:trHeight w:val="51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производству изделий электроники, электротехники, приборостроения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EB279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</w:p>
        </w:tc>
      </w:tr>
      <w:tr w:rsidR="000F6A07" w:rsidRPr="0061538A" w:rsidTr="00220E2F">
        <w:trPr>
          <w:cantSplit/>
          <w:trHeight w:val="28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производству целлюлозно–бумажной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118</w:t>
            </w:r>
          </w:p>
        </w:tc>
      </w:tr>
      <w:tr w:rsidR="000F6A07" w:rsidRPr="0061538A" w:rsidTr="00220E2F">
        <w:trPr>
          <w:cantSplit/>
          <w:trHeight w:val="23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изготовлению машиностроительной продукции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сборочный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119</w:t>
            </w:r>
          </w:p>
        </w:tc>
      </w:tr>
      <w:tr w:rsidR="000F6A07" w:rsidRPr="0061538A" w:rsidTr="00220E2F">
        <w:trPr>
          <w:cantSplit/>
          <w:trHeight w:val="4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изготовлению швейных, трикотажных, кожевенных, меховых, обувных и других изделий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</w:p>
        </w:tc>
      </w:tr>
      <w:tr w:rsidR="000F6A07" w:rsidRPr="0061538A" w:rsidTr="00220E2F">
        <w:trPr>
          <w:cantSplit/>
          <w:trHeight w:val="58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окраске материалов и изделий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малярный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окрасочный, сушки, полировки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121</w:t>
            </w:r>
          </w:p>
        </w:tc>
      </w:tr>
      <w:tr w:rsidR="000F6A07" w:rsidRPr="0061538A" w:rsidTr="00220E2F">
        <w:trPr>
          <w:cantSplit/>
          <w:trHeight w:val="74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производству строительных материалов, конструкций и изделий (цемента, кирпича, стекла, железобетонных конструкций, дверей, оконных блоков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122</w:t>
            </w:r>
          </w:p>
        </w:tc>
      </w:tr>
      <w:tr w:rsidR="000F6A07" w:rsidRPr="0061538A" w:rsidTr="00220E2F">
        <w:trPr>
          <w:cantSplit/>
          <w:trHeight w:val="26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 переработке и изготовлению пищевых продуктов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123</w:t>
            </w:r>
          </w:p>
        </w:tc>
      </w:tr>
      <w:tr w:rsidR="000F6A07" w:rsidRPr="0061538A" w:rsidTr="00220E2F">
        <w:trPr>
          <w:cantSplit/>
          <w:trHeight w:val="50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производству химико–фармацевтических и микробиологических препаратов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124</w:t>
            </w:r>
          </w:p>
        </w:tc>
      </w:tr>
      <w:tr w:rsidR="000F6A07" w:rsidRPr="0061538A" w:rsidTr="00220E2F">
        <w:trPr>
          <w:cantSplit/>
          <w:trHeight w:val="74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производству полиграфической и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кинофотопродукции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печатный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переплетный, изготовления кинофотопленки, фотопечати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125</w:t>
            </w:r>
          </w:p>
        </w:tc>
      </w:tr>
      <w:tr w:rsidR="000F6A07" w:rsidRPr="0061538A" w:rsidTr="00220E2F">
        <w:trPr>
          <w:cantSplit/>
          <w:trHeight w:val="20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производству ювелирных и художественных изделий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A07" w:rsidRPr="0061538A" w:rsidRDefault="000F6A07" w:rsidP="000F6A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126</w:t>
            </w:r>
          </w:p>
        </w:tc>
      </w:tr>
      <w:tr w:rsidR="009D3D7F" w:rsidRPr="0061538A" w:rsidTr="00220E2F">
        <w:trPr>
          <w:cantSplit/>
          <w:trHeight w:val="31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Вспомогательных производств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ремонтный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приготовительный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127</w:t>
            </w:r>
          </w:p>
        </w:tc>
      </w:tr>
      <w:tr w:rsidR="009D3D7F" w:rsidRPr="0061538A" w:rsidTr="00220E2F">
        <w:trPr>
          <w:cantSplit/>
          <w:trHeight w:val="24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изготовлению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горючесмазочных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материалов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</w:tr>
      <w:tr w:rsidR="009D3D7F" w:rsidRPr="0061538A" w:rsidTr="00220E2F">
        <w:trPr>
          <w:cantSplit/>
          <w:trHeight w:val="22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изготовлению лакокрасочных материалов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129</w:t>
            </w:r>
          </w:p>
        </w:tc>
      </w:tr>
      <w:tr w:rsidR="009D3D7F" w:rsidRPr="0061538A" w:rsidTr="00220E2F">
        <w:trPr>
          <w:cantSplit/>
          <w:trHeight w:val="21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изготовлению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вино–водочной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слабоалкогольной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130</w:t>
            </w:r>
          </w:p>
        </w:tc>
      </w:tr>
      <w:tr w:rsidR="009D3D7F" w:rsidRPr="0061538A" w:rsidTr="00220E2F">
        <w:trPr>
          <w:cantSplit/>
          <w:trHeight w:val="14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зарядке и обслуживанию газовых баллонов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134</w:t>
            </w:r>
          </w:p>
        </w:tc>
      </w:tr>
      <w:tr w:rsidR="009D3D7F" w:rsidRPr="0061538A" w:rsidTr="00220E2F">
        <w:trPr>
          <w:cantSplit/>
          <w:trHeight w:val="10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 зарядке и обслуживанию аккумуляторных батарей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140</w:t>
            </w:r>
          </w:p>
        </w:tc>
      </w:tr>
      <w:tr w:rsidR="009D3D7F" w:rsidRPr="0061538A" w:rsidTr="00220E2F">
        <w:trPr>
          <w:cantSplit/>
          <w:trHeight w:val="18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Дизельн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электростанци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141</w:t>
            </w:r>
          </w:p>
        </w:tc>
      </w:tr>
      <w:tr w:rsidR="009D3D7F" w:rsidRPr="0061538A" w:rsidTr="00220E2F">
        <w:trPr>
          <w:cantSplit/>
          <w:trHeight w:val="27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Котельн</w:t>
            </w:r>
            <w:r w:rsidR="00AB68C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9D3D7F" w:rsidP="009D3D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142</w:t>
            </w:r>
          </w:p>
        </w:tc>
      </w:tr>
      <w:tr w:rsidR="006D6944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944" w:rsidRPr="0061538A" w:rsidRDefault="006D6944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Здание, помещение автосервиса, станции, центра техобслуживания</w:t>
            </w:r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</w:t>
            </w:r>
            <w:proofErr w:type="gramStart"/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о-</w:t>
            </w:r>
            <w:proofErr w:type="gramEnd"/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шиномонтажной мастерской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944" w:rsidRPr="0061538A" w:rsidRDefault="006D6944" w:rsidP="001450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143</w:t>
            </w:r>
          </w:p>
        </w:tc>
      </w:tr>
      <w:tr w:rsidR="006D6944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944" w:rsidRPr="0061538A" w:rsidRDefault="006D6944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Здание, помещение </w:t>
            </w:r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автомойки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944" w:rsidRPr="0061538A" w:rsidRDefault="006D6944" w:rsidP="0014507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144</w:t>
            </w:r>
          </w:p>
        </w:tc>
      </w:tr>
      <w:tr w:rsidR="009D3D7F" w:rsidRPr="0061538A" w:rsidTr="00220E2F">
        <w:trPr>
          <w:cantSplit/>
          <w:trHeight w:val="43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7F" w:rsidRPr="0061538A" w:rsidRDefault="00834030" w:rsidP="009A42EE">
            <w:pPr>
              <w:ind w:firstLine="25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СКЛАДСКИЕ ЗДАНИЯ, СООРУЖЕНИЯ</w:t>
            </w:r>
          </w:p>
        </w:tc>
      </w:tr>
      <w:tr w:rsidR="00834030" w:rsidRPr="0061538A" w:rsidTr="00220E2F">
        <w:trPr>
          <w:cantSplit/>
          <w:trHeight w:val="41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легковоспламеняющихся, горючих жидкостей в таре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131</w:t>
            </w:r>
          </w:p>
        </w:tc>
      </w:tr>
      <w:tr w:rsidR="00834030" w:rsidRPr="0061538A" w:rsidTr="00220E2F">
        <w:trPr>
          <w:cantSplit/>
          <w:trHeight w:val="32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сырья, промежуточной и готовой продукции предприятия (запчастей, комплектующих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132</w:t>
            </w:r>
          </w:p>
        </w:tc>
      </w:tr>
      <w:tr w:rsidR="00834030" w:rsidRPr="0061538A" w:rsidTr="00220E2F">
        <w:trPr>
          <w:cantSplit/>
          <w:trHeight w:val="46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pStyle w:val="9"/>
              <w:ind w:firstLine="254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 xml:space="preserve">Склад химических веществ, </w:t>
            </w:r>
            <w:proofErr w:type="spellStart"/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минудобрений</w:t>
            </w:r>
            <w:proofErr w:type="spellEnd"/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, ядохимикатов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133</w:t>
            </w:r>
          </w:p>
        </w:tc>
      </w:tr>
      <w:tr w:rsidR="00834030" w:rsidRPr="0061538A" w:rsidTr="00220E2F">
        <w:trPr>
          <w:cantSplit/>
          <w:trHeight w:val="41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Склад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лесопиломатериалов</w:t>
            </w:r>
            <w:proofErr w:type="spellEnd"/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135</w:t>
            </w:r>
          </w:p>
        </w:tc>
      </w:tr>
      <w:tr w:rsidR="00834030" w:rsidRPr="0061538A" w:rsidTr="00220E2F">
        <w:trPr>
          <w:cantSplit/>
          <w:trHeight w:val="41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</w:t>
            </w:r>
            <w:r w:rsidR="00DD7C9A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 склад</w:t>
            </w:r>
            <w:r w:rsidR="00DD7C9A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ское здание, сооружение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136</w:t>
            </w:r>
          </w:p>
        </w:tc>
      </w:tr>
      <w:tr w:rsidR="00834030" w:rsidRPr="0061538A" w:rsidTr="00220E2F">
        <w:trPr>
          <w:cantSplit/>
          <w:trHeight w:val="49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pStyle w:val="9"/>
              <w:ind w:firstLine="254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Склад сыпучих материалов, пыли и волокон (зерна, муки, хлопка, порошков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137</w:t>
            </w:r>
          </w:p>
        </w:tc>
      </w:tr>
      <w:tr w:rsidR="00834030" w:rsidRPr="0061538A" w:rsidTr="00220E2F">
        <w:trPr>
          <w:cantSplit/>
          <w:trHeight w:val="44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угля, сланца, торфа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030" w:rsidRPr="0061538A" w:rsidRDefault="00834030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138</w:t>
            </w:r>
          </w:p>
        </w:tc>
      </w:tr>
      <w:tr w:rsidR="00D43703" w:rsidRPr="0061538A" w:rsidTr="00220E2F">
        <w:trPr>
          <w:cantSplit/>
          <w:trHeight w:val="41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пожаровзрывоопасных газов в баллонах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</w:tc>
      </w:tr>
      <w:tr w:rsidR="00D43703" w:rsidRPr="0061538A" w:rsidTr="00220E2F">
        <w:trPr>
          <w:cantSplit/>
          <w:trHeight w:val="35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pStyle w:val="9"/>
              <w:ind w:firstLine="254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Склад продовольственных товаров, плодоовощная база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157</w:t>
            </w:r>
          </w:p>
        </w:tc>
      </w:tr>
      <w:tr w:rsidR="00D43703" w:rsidRPr="0061538A" w:rsidTr="00220E2F">
        <w:trPr>
          <w:cantSplit/>
          <w:trHeight w:val="26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промышленных товаров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158</w:t>
            </w:r>
          </w:p>
        </w:tc>
      </w:tr>
      <w:tr w:rsidR="00D43703" w:rsidRPr="0061538A" w:rsidTr="00220E2F">
        <w:trPr>
          <w:cantSplit/>
          <w:trHeight w:val="36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Здание, сооружение холодильника для хранения пищевых продуктов или других веществ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159</w:t>
            </w:r>
          </w:p>
        </w:tc>
      </w:tr>
      <w:tr w:rsidR="00D43703" w:rsidRPr="0061538A" w:rsidTr="00220E2F">
        <w:trPr>
          <w:cantSplit/>
          <w:trHeight w:val="26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со смешанным или универсальным ассортиментом товаров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161</w:t>
            </w:r>
          </w:p>
        </w:tc>
      </w:tr>
      <w:tr w:rsidR="00D43703" w:rsidRPr="0061538A" w:rsidTr="00220E2F">
        <w:trPr>
          <w:cantSplit/>
          <w:trHeight w:val="211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pStyle w:val="9"/>
              <w:ind w:firstLine="254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Склад кормов (сено, солома, силос, комбикорм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300</w:t>
            </w:r>
          </w:p>
        </w:tc>
      </w:tr>
      <w:tr w:rsidR="00D43703" w:rsidRPr="0061538A" w:rsidTr="00220E2F">
        <w:trPr>
          <w:cantSplit/>
          <w:trHeight w:val="301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Нефтяной резервуар, нефтехранилище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351</w:t>
            </w:r>
          </w:p>
        </w:tc>
      </w:tr>
      <w:tr w:rsidR="00D43703" w:rsidRPr="0061538A" w:rsidTr="00220E2F">
        <w:trPr>
          <w:cantSplit/>
          <w:trHeight w:val="23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Блок, контейнер хранения топлива на автозаправочной станции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359</w:t>
            </w:r>
          </w:p>
        </w:tc>
      </w:tr>
      <w:tr w:rsidR="00D43703" w:rsidRPr="0061538A" w:rsidTr="00220E2F">
        <w:trPr>
          <w:cantSplit/>
          <w:trHeight w:val="19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Блок, контейнер хранения топлива на газозаправочной станции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360</w:t>
            </w:r>
          </w:p>
        </w:tc>
      </w:tr>
      <w:tr w:rsidR="00D43703" w:rsidRPr="0061538A" w:rsidTr="00220E2F">
        <w:trPr>
          <w:cantSplit/>
          <w:trHeight w:val="27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склады по хранению ЛВЖ, ГЖ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D437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361</w:t>
            </w:r>
          </w:p>
        </w:tc>
      </w:tr>
      <w:tr w:rsidR="00D602BD" w:rsidRPr="0061538A" w:rsidTr="00220E2F">
        <w:trPr>
          <w:cantSplit/>
          <w:trHeight w:val="522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02BD" w:rsidRPr="0061538A" w:rsidRDefault="00C02390" w:rsidP="0074734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ru-RU"/>
              </w:rPr>
              <w:lastRenderedPageBreak/>
              <w:t xml:space="preserve">Здания, сооружения </w:t>
            </w:r>
            <w:r w:rsidR="00D602BD" w:rsidRPr="0061538A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ru-RU"/>
              </w:rPr>
              <w:t xml:space="preserve">для </w:t>
            </w:r>
            <w:r w:rsidRPr="0061538A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ru-RU"/>
              </w:rPr>
              <w:t xml:space="preserve">хранения </w:t>
            </w:r>
            <w:r w:rsidR="00D602BD" w:rsidRPr="0061538A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ru-RU"/>
              </w:rPr>
              <w:t>автомобилей</w:t>
            </w:r>
            <w:r w:rsidR="00B4484F" w:rsidRPr="0061538A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ru-RU"/>
              </w:rPr>
              <w:t xml:space="preserve"> </w:t>
            </w:r>
            <w:r w:rsidR="00B4484F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и других колесных транспортных средств</w:t>
            </w:r>
          </w:p>
        </w:tc>
      </w:tr>
      <w:tr w:rsidR="00D602BD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02BD" w:rsidRPr="0061538A" w:rsidRDefault="00BE6847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Сооружение о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ткрыт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0239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многоместн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r w:rsidR="00D602B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стоянк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D602B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колесных транспортных средств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02BD" w:rsidRPr="0061538A" w:rsidRDefault="00DD6014" w:rsidP="00CC39C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17397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D602BD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02BD" w:rsidRPr="0061538A" w:rsidRDefault="009B414D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Закрытая многоместная стоянка </w:t>
            </w:r>
            <w:r w:rsidR="005720F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колесных транспортных средств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02BD" w:rsidRPr="0061538A" w:rsidRDefault="009B414D" w:rsidP="00CC39C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17397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9B414D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14D" w:rsidRPr="0061538A" w:rsidRDefault="0094647B" w:rsidP="006046B2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Гараж (гаражный бокс) в 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гаражн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кооперати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ве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индивидуальны</w:t>
            </w:r>
            <w:r w:rsidR="00394F6A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94F6A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гаражный 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бокс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14D" w:rsidRPr="0061538A" w:rsidRDefault="00DD6014" w:rsidP="00D51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9B41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17397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D43703" w:rsidRPr="0061538A" w:rsidTr="00220E2F">
        <w:trPr>
          <w:cantSplit/>
          <w:trHeight w:val="749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3" w:rsidRPr="0061538A" w:rsidRDefault="00D43703" w:rsidP="00EB279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МЕСТА ОТКРЫТОГО ХРАНЕНИЯ ВЕЩЕСТВ, МАТЕРИАЛОВ, СЕЛЬСКОХОЗЯЙСТВЕННЫЕ УГОДЬЯ И ПРОЧИЕ ОТКРЫТЫЕ ТЕРРИТОРИИ</w:t>
            </w:r>
          </w:p>
        </w:tc>
      </w:tr>
      <w:tr w:rsidR="0091288E" w:rsidRPr="0061538A" w:rsidTr="00220E2F">
        <w:trPr>
          <w:cantSplit/>
          <w:trHeight w:val="10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угля, сланца, торфа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352</w:t>
            </w:r>
          </w:p>
        </w:tc>
      </w:tr>
      <w:tr w:rsidR="0091288E" w:rsidRPr="0061538A" w:rsidTr="00220E2F">
        <w:trPr>
          <w:cantSplit/>
          <w:trHeight w:val="32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кормов (сено, солома, силос, комбикорм и др.), в том числе отдельно стоящая скирда (стог)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353</w:t>
            </w:r>
          </w:p>
        </w:tc>
      </w:tr>
      <w:tr w:rsidR="0091288E" w:rsidRPr="0061538A" w:rsidTr="00220E2F">
        <w:trPr>
          <w:cantSplit/>
          <w:trHeight w:val="51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373EE8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Лесной массив, лесопарк, лесоп</w:t>
            </w:r>
            <w:r w:rsidR="00373EE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олоса (лесные насаждения, кусты</w:t>
            </w:r>
            <w:r w:rsidR="007C2E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354</w:t>
            </w:r>
          </w:p>
        </w:tc>
      </w:tr>
      <w:tr w:rsidR="0091288E" w:rsidRPr="0061538A" w:rsidTr="00220E2F">
        <w:trPr>
          <w:cantSplit/>
          <w:trHeight w:val="42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сыпучих материалов, пыли и волокон (зерна, хлопка, порошков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355</w:t>
            </w:r>
          </w:p>
        </w:tc>
      </w:tr>
      <w:tr w:rsidR="0091288E" w:rsidRPr="0061538A" w:rsidTr="00220E2F">
        <w:trPr>
          <w:cantSplit/>
          <w:trHeight w:val="32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D93A09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Поле</w:t>
            </w:r>
            <w:r w:rsidR="0091288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зерновых культур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356</w:t>
            </w:r>
          </w:p>
        </w:tc>
      </w:tr>
      <w:tr w:rsidR="0091288E" w:rsidRPr="0061538A" w:rsidTr="00220E2F">
        <w:trPr>
          <w:cantSplit/>
          <w:trHeight w:val="28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D93A09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Поле</w:t>
            </w:r>
            <w:r w:rsidR="0091288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технических культур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357</w:t>
            </w:r>
          </w:p>
        </w:tc>
      </w:tr>
      <w:tr w:rsidR="0091288E" w:rsidRPr="0061538A" w:rsidTr="00220E2F">
        <w:trPr>
          <w:cantSplit/>
          <w:trHeight w:val="36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Торфополе</w:t>
            </w:r>
            <w:proofErr w:type="spellEnd"/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88E" w:rsidRPr="0061538A" w:rsidRDefault="0091288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358</w:t>
            </w:r>
          </w:p>
        </w:tc>
      </w:tr>
      <w:tr w:rsidR="00146605" w:rsidRPr="0061538A" w:rsidTr="00220E2F">
        <w:trPr>
          <w:cantSplit/>
          <w:trHeight w:val="17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Открытая стоянка автотранспорта и другой техники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363</w:t>
            </w:r>
          </w:p>
        </w:tc>
      </w:tr>
      <w:tr w:rsidR="00146605" w:rsidRPr="0061538A" w:rsidTr="00220E2F">
        <w:trPr>
          <w:cantSplit/>
          <w:trHeight w:val="126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легковоспламеняющихся, горючих жидкостей в таре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364</w:t>
            </w:r>
          </w:p>
        </w:tc>
      </w:tr>
      <w:tr w:rsidR="00146605" w:rsidRPr="0061538A" w:rsidTr="00220E2F">
        <w:trPr>
          <w:cantSplit/>
          <w:trHeight w:val="7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пожаровзрывоопасных газов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365</w:t>
            </w:r>
          </w:p>
        </w:tc>
      </w:tr>
      <w:tr w:rsidR="00146605" w:rsidRPr="0061538A" w:rsidTr="00220E2F">
        <w:trPr>
          <w:cantSplit/>
          <w:trHeight w:val="1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Склад химических веществ,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минудобрений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ядохимикатов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366</w:t>
            </w:r>
          </w:p>
        </w:tc>
      </w:tr>
      <w:tr w:rsidR="00146605" w:rsidRPr="0061538A" w:rsidTr="00220E2F">
        <w:trPr>
          <w:cantSplit/>
          <w:trHeight w:val="38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Прочий объект на открытой территории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367</w:t>
            </w:r>
          </w:p>
        </w:tc>
      </w:tr>
      <w:tr w:rsidR="00146605" w:rsidRPr="0061538A" w:rsidTr="00220E2F">
        <w:trPr>
          <w:cantSplit/>
          <w:trHeight w:val="14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Склад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лесопиломатериалов</w:t>
            </w:r>
            <w:proofErr w:type="spellEnd"/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368</w:t>
            </w:r>
          </w:p>
        </w:tc>
      </w:tr>
      <w:tr w:rsidR="00146605" w:rsidRPr="0061538A" w:rsidTr="00220E2F">
        <w:trPr>
          <w:cantSplit/>
          <w:trHeight w:val="74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сырья, промежуточной и готовой продукции на предприятии (запчастей, комплектующих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369</w:t>
            </w:r>
          </w:p>
        </w:tc>
      </w:tr>
      <w:tr w:rsidR="00146605" w:rsidRPr="0061538A" w:rsidTr="00220E2F">
        <w:trPr>
          <w:cantSplit/>
          <w:trHeight w:val="39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 промышленных товаров (автотранспортной и другой техники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370</w:t>
            </w:r>
          </w:p>
        </w:tc>
      </w:tr>
      <w:tr w:rsidR="00146605" w:rsidRPr="0061538A" w:rsidTr="00220E2F">
        <w:trPr>
          <w:cantSplit/>
          <w:trHeight w:val="25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41836" w:rsidRPr="0061538A" w:rsidRDefault="00841836" w:rsidP="009A42EE">
            <w:pPr>
              <w:ind w:firstLine="25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Мусор вне территории жилой зоны и предприятия, организации, учреждения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371</w:t>
            </w:r>
          </w:p>
        </w:tc>
      </w:tr>
      <w:tr w:rsidR="00146605" w:rsidRPr="0061538A" w:rsidTr="00220E2F">
        <w:trPr>
          <w:cantSplit/>
          <w:trHeight w:val="31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Фруктовый сад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372</w:t>
            </w:r>
          </w:p>
        </w:tc>
      </w:tr>
      <w:tr w:rsidR="00146605" w:rsidRPr="0061538A" w:rsidTr="00220E2F">
        <w:trPr>
          <w:cantSplit/>
          <w:trHeight w:val="11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Плодово-ягодные кусты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373</w:t>
            </w:r>
          </w:p>
        </w:tc>
      </w:tr>
      <w:tr w:rsidR="00146605" w:rsidRPr="0061538A" w:rsidTr="00220E2F">
        <w:trPr>
          <w:cantSplit/>
          <w:trHeight w:val="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Овощное поле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374</w:t>
            </w:r>
          </w:p>
        </w:tc>
      </w:tr>
      <w:tr w:rsidR="00146605" w:rsidRPr="0061538A" w:rsidTr="00220E2F">
        <w:trPr>
          <w:cantSplit/>
          <w:trHeight w:val="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Пасечные ульи (пасека)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375</w:t>
            </w:r>
          </w:p>
        </w:tc>
      </w:tr>
      <w:tr w:rsidR="00146605" w:rsidRPr="0061538A" w:rsidTr="00220E2F">
        <w:trPr>
          <w:cantSplit/>
          <w:trHeight w:val="7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DD39C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146605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усор на территории жилой зоны</w:t>
            </w:r>
            <w:r w:rsidR="00BE6847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(кроме территории домовладения)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376</w:t>
            </w:r>
          </w:p>
        </w:tc>
      </w:tr>
      <w:tr w:rsidR="00146605" w:rsidRPr="0061538A" w:rsidTr="00220E2F">
        <w:trPr>
          <w:cantSplit/>
          <w:trHeight w:val="15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DD39C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146605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усор на территории предприятия, организации, учреждения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377</w:t>
            </w:r>
          </w:p>
        </w:tc>
      </w:tr>
      <w:tr w:rsidR="00146605" w:rsidRPr="0061538A" w:rsidTr="00220E2F">
        <w:trPr>
          <w:cantSplit/>
          <w:trHeight w:val="21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Контейнер, бак, накопитель для мусора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378</w:t>
            </w:r>
          </w:p>
        </w:tc>
      </w:tr>
      <w:tr w:rsidR="00146605" w:rsidRPr="0061538A" w:rsidTr="00220E2F">
        <w:trPr>
          <w:cantSplit/>
          <w:trHeight w:val="16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Дрова, поленница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379</w:t>
            </w:r>
          </w:p>
        </w:tc>
      </w:tr>
      <w:tr w:rsidR="00146605" w:rsidRPr="0061538A" w:rsidTr="00220E2F">
        <w:trPr>
          <w:cantSplit/>
          <w:trHeight w:val="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Отдельно стоящее дерево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605" w:rsidRPr="0061538A" w:rsidRDefault="00146605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380</w:t>
            </w:r>
          </w:p>
        </w:tc>
      </w:tr>
      <w:tr w:rsidR="00735B2E" w:rsidRPr="0061538A" w:rsidTr="00220E2F">
        <w:trPr>
          <w:cantSplit/>
          <w:trHeight w:val="65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B2E" w:rsidRPr="0061538A" w:rsidRDefault="00735B2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Бензоколонка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B2E" w:rsidRPr="0061538A" w:rsidRDefault="00735B2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381</w:t>
            </w:r>
          </w:p>
        </w:tc>
      </w:tr>
      <w:tr w:rsidR="00735B2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B2E" w:rsidRPr="0061538A" w:rsidRDefault="00735B2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Автомобильная газозаправочная установка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B2E" w:rsidRPr="0061538A" w:rsidRDefault="00735B2E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382</w:t>
            </w:r>
          </w:p>
        </w:tc>
      </w:tr>
      <w:tr w:rsidR="000B52D5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432EC2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Торфяник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2D5" w:rsidRPr="0061538A" w:rsidRDefault="00432EC2" w:rsidP="00735B2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383</w:t>
            </w:r>
          </w:p>
        </w:tc>
      </w:tr>
      <w:tr w:rsidR="00BE6847" w:rsidRPr="0061538A" w:rsidTr="00220E2F">
        <w:trPr>
          <w:cantSplit/>
          <w:trHeight w:val="74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847" w:rsidRPr="0061538A" w:rsidRDefault="00BE6847" w:rsidP="004C05D8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Мусор на территории домовладения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847" w:rsidRPr="0061538A" w:rsidRDefault="00BE6847" w:rsidP="004C05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</w:tr>
      <w:tr w:rsidR="006C6CD0" w:rsidRPr="0061538A" w:rsidTr="00220E2F">
        <w:trPr>
          <w:cantSplit/>
          <w:trHeight w:val="2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Сухая трава (сено, камыш и т.д.)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</w:tr>
      <w:tr w:rsidR="006C6CD0" w:rsidRPr="0061538A" w:rsidTr="00220E2F">
        <w:trPr>
          <w:cantSplit/>
          <w:trHeight w:val="2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Стерня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</w:tr>
      <w:tr w:rsidR="006C6CD0" w:rsidRPr="0061538A" w:rsidTr="00220E2F">
        <w:trPr>
          <w:cantSplit/>
          <w:trHeight w:val="2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Пожнивные остатки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6C6CD0" w:rsidRPr="0061538A" w:rsidTr="00220E2F">
        <w:trPr>
          <w:cantSplit/>
          <w:trHeight w:val="2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Тополиный пух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</w:tr>
      <w:tr w:rsidR="006C6CD0" w:rsidRPr="0061538A" w:rsidTr="00220E2F">
        <w:trPr>
          <w:cantSplit/>
          <w:trHeight w:val="2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Торф на газонах и приусадебных участках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</w:tr>
      <w:tr w:rsidR="00F8109F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09F" w:rsidRPr="0061538A" w:rsidRDefault="00F8109F" w:rsidP="0041083F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Открытая автомойка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09F" w:rsidRPr="0061538A" w:rsidRDefault="007A48FE" w:rsidP="0041083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384</w:t>
            </w:r>
          </w:p>
        </w:tc>
      </w:tr>
      <w:tr w:rsidR="00F8109F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09F" w:rsidRPr="0061538A" w:rsidRDefault="00F8109F" w:rsidP="0041083F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Автомобильный, ж</w:t>
            </w:r>
            <w:r w:rsidR="008B7827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елезно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="008B7827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орожный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мост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09F" w:rsidRPr="0061538A" w:rsidRDefault="007A48FE" w:rsidP="0041083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385</w:t>
            </w:r>
          </w:p>
        </w:tc>
      </w:tr>
      <w:tr w:rsidR="00735B2E" w:rsidRPr="0061538A" w:rsidTr="00220E2F">
        <w:trPr>
          <w:cantSplit/>
          <w:trHeight w:val="50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B2E" w:rsidRPr="0061538A" w:rsidRDefault="009A42EE" w:rsidP="00EB279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ЗДАНИЯ ЖИЛОГО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назначения и надворные постройки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Садовый дом, дача и др.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Вагончик для жилья, дом мобильного типа, палатка и другое строение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Надворная постройка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здания, постройки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Ограждение, забор на территории домовладения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277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Одноквартирный жилой дом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Многоквартирный жилой дом</w:t>
            </w:r>
            <w:r w:rsidR="002F014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4026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Гараж, тент–укрытие и т.д.</w:t>
            </w:r>
            <w:r w:rsidR="007622C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B6113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 территории домовладения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Баня, сауна на территории домовладения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ЗДАНИЯ, СООРУЖЕНИЯ СЕЛЬСКОХОЗЯЙСТВЕННОГО НАЗНАЧЕНИЯ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Животноводческие здания и сооружения (крупный и мелкий рогатый скот, свиньи, лошади, ослы, олени, верблюды и др.)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выращивания и содержания (ферма, летняя дойка, полевой стан)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501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получения сельскохозяйственной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переработки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хранения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реализации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Звероводческие здания и сооружения (пушной зверь, кролики и др.)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выращивания и содержания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506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получения сельскохозяйственной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507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переработки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508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хранения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509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производства изделий и реализации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510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Растениеводческие и овощеводческие здания и сооружения </w:t>
            </w:r>
          </w:p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(овощи, фрукты, зерновые, зернобобовые, масленичные, клубнеплодные, корнеплодные, табак, орехи, ягоды и др.)</w:t>
            </w:r>
            <w:proofErr w:type="gramEnd"/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переработки продукции (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зерноток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зерносушилка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286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выращивания (теплица, парник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288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Для хранения продукции (элеватор,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фрукто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и овощехранилище, склад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511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получения и реализации продукции (мельница, цех по производству сока, джема,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виноводочных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табачных изделий, крахмала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Птицеводческие здания и сооружения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выращивания и содержания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получения сельскохозяйственной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переработки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хранения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516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производства изделий и реализации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517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Рыбоводческие здания и сооружения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выращивания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518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переработки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519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хранения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520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производства и реализации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521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Прочие сельскохозяйственные здания и сооружения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здания сельскохозяйственного назначения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299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выращивания и содержания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переработки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Здания, сооружения для хранения и приготовления кормов (кормоцех, склад для хранения сена, соломы, фуража, технических культур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хранения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Для производства и реализации продукции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526</w:t>
            </w:r>
          </w:p>
        </w:tc>
      </w:tr>
      <w:tr w:rsidR="009A42EE" w:rsidRPr="0061538A" w:rsidTr="00220E2F">
        <w:trPr>
          <w:cantSplit/>
          <w:trHeight w:val="504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СТРОЯЩИЕСЯ (РЕКОНСТРУИРУЕМЫЕ) ЗДАНИЯ (СООРУЖЕНИЯ)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Промышленное здание (сооружение)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301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Сельскохозяйственное здание (сооружение)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Общественное здание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Административное здание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Многоквартирный жилой дом</w:t>
            </w:r>
            <w:r w:rsidR="00DE319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Одноквартирный жилой дом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306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Складское здание (база, склад, холодильник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307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Временные здания (сооружения) на строительной площадке (бытовка, вагончик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308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здания и сооружения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309</w:t>
            </w:r>
          </w:p>
        </w:tc>
      </w:tr>
      <w:tr w:rsidR="009A42EE" w:rsidRPr="0061538A" w:rsidTr="00220E2F">
        <w:trPr>
          <w:cantSplit/>
          <w:trHeight w:val="58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СООРУЖЕНИЯ, УСТАНОВКИ ПРОМЫШЛЕННОГО НАЗНАЧЕНИЯ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Наружная установка предприятия нефтеперерабатывающей, химической и газовой промышленности (колонна ректификационная, трубчатая печь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331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Судоверфь, док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Нефтепровод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Газопровод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Буровая установка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сооружения, установки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336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Электротрансформаторная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подстанция, будка, трансформатор,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электродизельная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установка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337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Опора электропередач и другие опоры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338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Кабельный тоннель, галерея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339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Водонапорная башня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340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Градирня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341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Битумоварочный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котел, бак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342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Неэксплуатируемое сооружение, установка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343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Тоннель городской автодорожный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344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Портовые сооружения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345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Сливо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–наливные эстакады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346</w:t>
            </w:r>
          </w:p>
        </w:tc>
      </w:tr>
      <w:tr w:rsidR="009A42EE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1E1B33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Сооружения сетей тепло</w:t>
            </w:r>
            <w:r w:rsidR="001E1B3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="001E1B3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 водоснабжения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9A42E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347</w:t>
            </w:r>
          </w:p>
        </w:tc>
      </w:tr>
      <w:tr w:rsidR="009A42EE" w:rsidRPr="0061538A" w:rsidTr="00220E2F">
        <w:trPr>
          <w:cantSplit/>
          <w:trHeight w:val="532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2EE" w:rsidRPr="0061538A" w:rsidRDefault="009A42EE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ТРАНСПОРТНЫЕ СРЕДСТВА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Грузовой автомобиль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401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Легковой автомобиль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402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Мототранспорт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403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Автобус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404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Трамвай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405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Троллейбус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406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Вагон метро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407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Локомотив, тепловоз, электровоз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408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Дизель–электропоезд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409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Пассажирский вагон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410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Грузовой вагон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411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Ж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/д передвижная спецмашина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412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Передвижные машинные станции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413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Морское, речное судно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414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Воздушное судно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415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Трактор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416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Сельскохозяйственная техника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417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Ремонтно – дорожная и строительная техника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418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Специальная техника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419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</w:t>
            </w:r>
            <w:r w:rsidR="00A74F2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 транспортн</w:t>
            </w:r>
            <w:r w:rsidR="00A74F2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 средств</w:t>
            </w:r>
            <w:r w:rsidR="00A74F2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420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Специальный вагон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421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Железнодорожная цистерна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Автомобильная цистерна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423</w:t>
            </w:r>
          </w:p>
        </w:tc>
      </w:tr>
      <w:tr w:rsidR="00BC3E9F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E9F" w:rsidRPr="0061538A" w:rsidRDefault="00BC3E9F" w:rsidP="00D510A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Лодка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E9F" w:rsidRPr="0061538A" w:rsidRDefault="00BC3E9F" w:rsidP="00D510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42</w:t>
            </w:r>
            <w:r w:rsidR="001670D5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BC3E9F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E9F" w:rsidRPr="0061538A" w:rsidRDefault="00BC3E9F" w:rsidP="00D510A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Катер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E9F" w:rsidRPr="0061538A" w:rsidRDefault="00BC3E9F" w:rsidP="00D510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42</w:t>
            </w:r>
            <w:r w:rsidR="001670D5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575088" w:rsidRPr="0061538A" w:rsidTr="00220E2F">
        <w:trPr>
          <w:cantSplit/>
          <w:trHeight w:val="20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5088" w:rsidRPr="0061538A" w:rsidRDefault="00575088" w:rsidP="00312C04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Бесхоз</w:t>
            </w:r>
            <w:r w:rsidR="001565C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яй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ное транспортное средство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5088" w:rsidRPr="0061538A" w:rsidRDefault="00575088" w:rsidP="00312C04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84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ЗДАНИЯ, СООРУЖЕНИЯ И ПОМЕЩЕНИЯ ПРЕДПРИЯТИЙ ТОРГОВЛИ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Магазины со смешанным ассортиментом товаров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153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Крытый рынок розничной и (или) оптовой торговли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154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Киоск, ларек, палатка</w:t>
            </w:r>
            <w:r w:rsidR="00F74BC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том числе контейнерного типа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155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объекты торговли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160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Универсальный магазин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162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Специализированный непродовольственный магазин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163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Неспециализированный продовольственный магазин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164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Открытый рынок розничной и (или) оптовой торговли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165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Специализированный продовольственный магазин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166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Магазин прочей товарной специализации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167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Неспециализированный непродовольственный магазин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168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Торговые павильоны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169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Аптека, аптечный ларек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234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ЗДАНИЯ, ПОМЕЩЕНИЯ УЧЕБНО–ВОСПИТАТЕЛЬНОГО НАЗНАЧЕНИЯ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8B2628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Общеобразовательн</w:t>
            </w:r>
            <w:r w:rsidR="008B262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B262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(школа, гимназия, лицей, колледж, школа–интернат, детский дом и др.)</w:t>
            </w:r>
            <w:proofErr w:type="gramEnd"/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171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8B2628" w:rsidP="009F723F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Образовательная организация</w:t>
            </w:r>
            <w:r w:rsidR="002A449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358C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высшего</w:t>
            </w:r>
            <w:r w:rsidR="008441C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A449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172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8441CE" w:rsidP="00D4026E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Профессиональная образовательная организация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176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Специализированн</w:t>
            </w:r>
            <w:r w:rsidR="00F06A36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06A36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(аэроклуб, автошкола, музыкальная школа, спортивн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школа,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клуб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177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объекты учебно–воспитательного назначения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178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8441CE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Дошкольн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образовательн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(детский сад, ясли, дом ребенка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191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Внешкольн</w:t>
            </w:r>
            <w:r w:rsidR="00F06A36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06A36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(оздоровительные лагеря, дачи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192</w:t>
            </w:r>
          </w:p>
        </w:tc>
      </w:tr>
      <w:tr w:rsidR="002A449B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49B" w:rsidRPr="0061538A" w:rsidRDefault="002A449B" w:rsidP="002A449B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ЗДАНИЯ, ПОМЕЩЕНИЯ ЗДРАВООХРАНЕНИЯ И СОЦИАЛЬНОГО </w:t>
            </w:r>
          </w:p>
          <w:p w:rsidR="002A449B" w:rsidRPr="0061538A" w:rsidRDefault="002A449B" w:rsidP="002A44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ОБСЛУЖИВАНИЯ НАСЕЛЕНИЯ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432EC2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Лечебное учреждение со стационаром (медицинский центр, больница, госпиталь, клиника, родильный дом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231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Амбулаторно–поликлиническое и медико–оздоровительное учреждение (амбулатория, медпункт, поликлиника, диспансер, консультация)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232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Санитарно–эпидемиологическое учреждение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236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Молочная кухня, станция переливания крови, скорой помощи и т.п.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237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Учреждение социального обслуживания населения со стационаром (попечительское учреждение, дом–интернат для престарелых и инвалидов, психоневрологический интернат, геронтологический центр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238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Медико–реабилитационное и коррекционное учреждение (профилакторий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239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Учреждение социального обслуживания населения без стационара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240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объекты здравоохранения и социального обслуживания населения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241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ЗДАНИЯ, ПОМЕЩЕНИЯ СЕРВИСНОГО ОБСЛУЖИВАНИЯ НАСЕЛЕНИЯ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A7393D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Объект общественного </w:t>
            </w:r>
            <w:r w:rsidR="00C51FD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питания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156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Ветеринарное учреждение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242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Сооружение, здание и помещение санитарно–бытового назначения (химчистка, прачечная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243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Непроизводственное предприятие бытового, коммунального обслуживания населения и гражданских обрядов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244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учреждения обслуживания населения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245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Баня, сауна</w:t>
            </w:r>
            <w:r w:rsidR="00090685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предприятия, организации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246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Учреждение и предприятие связи (почта, телефон, телеграф, АТС, узел связи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250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Вокзалы всех видов транспорта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258</w:t>
            </w:r>
          </w:p>
        </w:tc>
      </w:tr>
      <w:tr w:rsidR="00C51FDC" w:rsidRPr="0061538A" w:rsidTr="00220E2F">
        <w:trPr>
          <w:cantSplit/>
          <w:trHeight w:val="559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DB131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АДМИНИСТРАТИВНЫЕ ЗДАНИЯ: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Здание, сооружение радио</w:t>
            </w:r>
            <w:r w:rsidR="00DE05F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– или телевизионного центра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249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вычислительного центра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251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научно–исследовательского или проектного института, проектного или конструкторского бюро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252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органа государственной власти или органа местного самоуправления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253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организации, предприятия, учреждения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254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органа финансирования, кредитования и (или) страхования (банк, биржа, брокерская контора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260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суда, прокуратуры, нотариальной, адвокатской конторы и др.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261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другого правоохранительного органа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262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Здание органа внутренних дел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263</w:t>
            </w:r>
          </w:p>
        </w:tc>
      </w:tr>
      <w:tr w:rsidR="00C51FD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административные здания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FDC" w:rsidRPr="0061538A" w:rsidRDefault="00C51FDC" w:rsidP="00C51F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264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ЗДАНИЯ, СООРУЖЕНИЯ И ПОМЕЩЕНИЯ ДЛЯ КУЛЬТУРНО–ДОСУГОВОЙ ДЕЯТЕЛЬНОСТИ НАСЕЛЕНИЯ И РЕЛИГИОЗНЫХ ОБРЯДОВ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Музей, выставка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211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Библиотека, читальный зал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212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Зрелищное учреждение (театр, кинотеатр, концертный зал, цирк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213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Физкультурное, спортивное и физкультурно–досуговое учреждение (стадион, бассейн, манеж, тренажерный зал</w:t>
            </w:r>
            <w:r w:rsidR="00A119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214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spacing w:line="216" w:lineRule="auto"/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Клубное и досугово–развлекательное учреждение (бильярд, дискотека, зал игровых автоматов, видеосалон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218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Дельфинарий, аквапарк, комплекс аттракционов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219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Прочие объекты культурно–досуговой деятельности населения и религиозных обрядов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220</w:t>
            </w:r>
          </w:p>
        </w:tc>
      </w:tr>
      <w:tr w:rsidR="00A52230" w:rsidRPr="0061538A" w:rsidTr="00220E2F">
        <w:trPr>
          <w:cantSplit/>
          <w:trHeight w:val="799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F9F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Религиозная организация и учреждение для населения (собор, церковь, мечеть, синагога 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259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ЗДАНИЯ И ПОМЕЩЕНИЯ ДЛЯ ВРЕМЕННОГО ПРЕБЫВАНИЯ</w:t>
            </w:r>
          </w:p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(ПРОЖИВАНИЯ) ЛЮДЕЙ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Санаторий, пансионат, дом отдыха, учреждение туризма, круглогодичный лагерь для детей и юношества и т.д.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233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Гостиница, мотель и т.п.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256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объекты для временного пребывания (проживания) людей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265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Общежитие (учебного заведения, организации, предприятия), спальный корпус интерната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A5223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276</w:t>
            </w:r>
          </w:p>
        </w:tc>
      </w:tr>
      <w:tr w:rsidR="00A52230" w:rsidRPr="0061538A" w:rsidTr="00220E2F">
        <w:trPr>
          <w:cantSplit/>
          <w:trHeight w:val="536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DB13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Другие объекты пожара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здания, сооружения и помещения общественного назначения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266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Отдельно стоящая хозяйственная постройка (бытовка, вагончик, сарай,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хозблок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будка</w:t>
            </w:r>
            <w:r w:rsidR="00E56989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 др.)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398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Неэксплуатируемое здание (сооружение)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399</w:t>
            </w:r>
          </w:p>
        </w:tc>
      </w:tr>
      <w:tr w:rsidR="00E77CF4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7CF4" w:rsidRPr="0061538A" w:rsidRDefault="00E77CF4" w:rsidP="00312C04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Бесхозяйное здание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7CF4" w:rsidRPr="0061538A" w:rsidRDefault="00E77CF4" w:rsidP="00312C0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объекты пожара</w:t>
            </w:r>
            <w:r w:rsidR="00F8109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400</w:t>
            </w:r>
          </w:p>
        </w:tc>
      </w:tr>
      <w:tr w:rsidR="00FE764C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64C" w:rsidRPr="0061538A" w:rsidRDefault="00D51DF4" w:rsidP="0041083F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Мусор в жилом доме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64C" w:rsidRPr="0061538A" w:rsidRDefault="00D51DF4" w:rsidP="0041083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</w:tr>
      <w:tr w:rsidR="006C6CD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Мусор в здании, сооружении (кроме жилого дома)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CD0" w:rsidRPr="0061538A" w:rsidRDefault="006C6CD0" w:rsidP="007268F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</w:tr>
      <w:tr w:rsidR="00A52230" w:rsidRPr="0061538A" w:rsidTr="00220E2F">
        <w:trPr>
          <w:cantSplit/>
          <w:trHeight w:val="14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Носильные вещи (вещи на человеке), горючие вещества на теле человека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230" w:rsidRPr="0061538A" w:rsidRDefault="00A52230" w:rsidP="00F022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500</w:t>
            </w:r>
          </w:p>
        </w:tc>
      </w:tr>
    </w:tbl>
    <w:p w:rsidR="00F73D7C" w:rsidRPr="0061538A" w:rsidRDefault="00F73D7C" w:rsidP="00F73D7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3D7C" w:rsidRPr="0061538A" w:rsidRDefault="00F73D7C" w:rsidP="008441C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Примечание</w:t>
      </w:r>
      <w:r w:rsidR="00DE3193" w:rsidRPr="0061538A">
        <w:rPr>
          <w:rFonts w:ascii="Times New Roman" w:hAnsi="Times New Roman"/>
          <w:sz w:val="28"/>
          <w:szCs w:val="28"/>
          <w:lang w:val="ru-RU"/>
        </w:rPr>
        <w:t>:</w:t>
      </w:r>
      <w:r w:rsidR="00DE3193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Многоквартирный жилой дом</w:t>
      </w:r>
      <w:r w:rsidR="008B0E30" w:rsidRPr="0061538A">
        <w:rPr>
          <w:rFonts w:ascii="Times New Roman" w:hAnsi="Times New Roman"/>
          <w:sz w:val="28"/>
          <w:szCs w:val="28"/>
          <w:lang w:val="ru-RU"/>
        </w:rPr>
        <w:t>*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жилой дом, состоящий из 2-х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более квартир.</w:t>
      </w:r>
    </w:p>
    <w:p w:rsidR="00DE3193" w:rsidRPr="0061538A" w:rsidRDefault="00DE3193" w:rsidP="00F73D7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E3193" w:rsidRPr="0061538A" w:rsidRDefault="00DE3193" w:rsidP="00DE319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в результате пожара горение распространилось на несколько объектов, то в первых трех разрядах кодового поля 12 проставляется код того объекта, на котором возник пожар.</w:t>
      </w:r>
    </w:p>
    <w:p w:rsidR="0071142F" w:rsidRPr="0061538A" w:rsidRDefault="0071142F" w:rsidP="00256BF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Если объект</w:t>
      </w:r>
      <w:r w:rsidR="00575088" w:rsidRPr="0061538A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="00575088" w:rsidRPr="0061538A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D5832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горения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стал</w:t>
      </w:r>
      <w:r w:rsidR="00575088" w:rsidRPr="0061538A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75088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только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объект</w:t>
      </w:r>
      <w:r w:rsidR="00575088" w:rsidRPr="0061538A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="00575088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имеющие коды </w:t>
      </w:r>
      <w:r w:rsidR="004D5832" w:rsidRPr="0061538A">
        <w:rPr>
          <w:rFonts w:ascii="Times New Roman" w:hAnsi="Times New Roman"/>
          <w:color w:val="000000"/>
          <w:sz w:val="28"/>
          <w:szCs w:val="28"/>
          <w:lang w:val="ru-RU"/>
        </w:rPr>
        <w:t>371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D5832" w:rsidRPr="0061538A">
        <w:rPr>
          <w:rFonts w:ascii="Times New Roman" w:hAnsi="Times New Roman"/>
          <w:color w:val="000000"/>
          <w:sz w:val="28"/>
          <w:szCs w:val="28"/>
          <w:lang w:val="ru-RU"/>
        </w:rPr>
        <w:t>(мусор вне территории жилой зоны и предприятия, организации, учреждения),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C7B80" w:rsidRPr="0061538A">
        <w:rPr>
          <w:rFonts w:ascii="Times New Roman" w:hAnsi="Times New Roman"/>
          <w:color w:val="000000"/>
          <w:sz w:val="28"/>
          <w:szCs w:val="28"/>
          <w:lang w:val="ru-RU"/>
        </w:rPr>
        <w:t>376 (</w:t>
      </w:r>
      <w:r w:rsidR="00695205" w:rsidRPr="0061538A"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="00EC7B80" w:rsidRPr="0061538A">
        <w:rPr>
          <w:rFonts w:ascii="Times New Roman" w:hAnsi="Times New Roman"/>
          <w:color w:val="000000"/>
          <w:sz w:val="28"/>
          <w:szCs w:val="28"/>
          <w:lang w:val="ru-RU"/>
        </w:rPr>
        <w:t>усор на территории жилой зоны</w:t>
      </w:r>
      <w:r w:rsidR="003034C3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034C3" w:rsidRPr="0061538A">
        <w:rPr>
          <w:rFonts w:ascii="Times New Roman" w:hAnsi="Times New Roman"/>
          <w:sz w:val="28"/>
          <w:szCs w:val="28"/>
          <w:lang w:val="ru-RU"/>
        </w:rPr>
        <w:t>(кроме территории домовладения)</w:t>
      </w:r>
      <w:r w:rsidR="00EC7B80" w:rsidRPr="0061538A">
        <w:rPr>
          <w:rFonts w:ascii="Times New Roman" w:hAnsi="Times New Roman"/>
          <w:sz w:val="28"/>
          <w:szCs w:val="28"/>
          <w:lang w:val="ru-RU"/>
        </w:rPr>
        <w:t>), 377 (</w:t>
      </w:r>
      <w:r w:rsidR="00695205" w:rsidRPr="0061538A">
        <w:rPr>
          <w:rFonts w:ascii="Times New Roman" w:hAnsi="Times New Roman"/>
          <w:sz w:val="28"/>
          <w:szCs w:val="28"/>
          <w:lang w:val="ru-RU"/>
        </w:rPr>
        <w:t>м</w:t>
      </w:r>
      <w:r w:rsidR="00EC7B80" w:rsidRPr="0061538A">
        <w:rPr>
          <w:rFonts w:ascii="Times New Roman" w:hAnsi="Times New Roman"/>
          <w:sz w:val="28"/>
          <w:szCs w:val="28"/>
          <w:lang w:val="ru-RU"/>
        </w:rPr>
        <w:t xml:space="preserve">усор на территории предприятия, организации, учреждения), </w:t>
      </w:r>
      <w:r w:rsidR="00464D5E" w:rsidRPr="0061538A">
        <w:rPr>
          <w:rFonts w:ascii="Times New Roman" w:hAnsi="Times New Roman"/>
          <w:sz w:val="28"/>
          <w:szCs w:val="28"/>
          <w:lang w:val="ru-RU"/>
        </w:rPr>
        <w:t xml:space="preserve">94 (мусор на территории домовладения), </w:t>
      </w:r>
      <w:r w:rsidR="00695205" w:rsidRPr="0061538A">
        <w:rPr>
          <w:rFonts w:ascii="Times New Roman" w:hAnsi="Times New Roman"/>
          <w:sz w:val="28"/>
          <w:szCs w:val="28"/>
          <w:lang w:val="ru-RU"/>
        </w:rPr>
        <w:t>65 (сухая трава (сено, камыш и т.д.)), 67 (стерня),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5205" w:rsidRPr="0061538A">
        <w:rPr>
          <w:rFonts w:ascii="Times New Roman" w:hAnsi="Times New Roman"/>
          <w:sz w:val="28"/>
          <w:szCs w:val="28"/>
          <w:lang w:val="ru-RU"/>
        </w:rPr>
        <w:t>68 (пожнивные остатки), 69 (тополиный пух), 83 (торф на газонах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5205" w:rsidRPr="0061538A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="00695205" w:rsidRPr="0061538A">
        <w:rPr>
          <w:rFonts w:ascii="Times New Roman" w:hAnsi="Times New Roman"/>
          <w:sz w:val="28"/>
          <w:szCs w:val="28"/>
          <w:lang w:val="ru-RU"/>
        </w:rPr>
        <w:t xml:space="preserve"> приусадебных </w:t>
      </w:r>
      <w:proofErr w:type="gramStart"/>
      <w:r w:rsidR="00695205" w:rsidRPr="0061538A">
        <w:rPr>
          <w:rFonts w:ascii="Times New Roman" w:hAnsi="Times New Roman"/>
          <w:sz w:val="28"/>
          <w:szCs w:val="28"/>
          <w:lang w:val="ru-RU"/>
        </w:rPr>
        <w:t>участках</w:t>
      </w:r>
      <w:proofErr w:type="gramEnd"/>
      <w:r w:rsidR="00695205" w:rsidRPr="0061538A">
        <w:rPr>
          <w:rFonts w:ascii="Times New Roman" w:hAnsi="Times New Roman"/>
          <w:sz w:val="28"/>
          <w:szCs w:val="28"/>
          <w:lang w:val="ru-RU"/>
        </w:rPr>
        <w:t xml:space="preserve">), </w:t>
      </w:r>
      <w:r w:rsidR="00BA4FE1" w:rsidRPr="0061538A">
        <w:rPr>
          <w:rFonts w:ascii="Times New Roman" w:hAnsi="Times New Roman"/>
          <w:sz w:val="28"/>
          <w:szCs w:val="28"/>
          <w:lang w:val="ru-RU"/>
        </w:rPr>
        <w:t>84 (бесхозяйное транспортное средство),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A4FE1" w:rsidRPr="0061538A">
        <w:rPr>
          <w:rFonts w:ascii="Times New Roman" w:hAnsi="Times New Roman"/>
          <w:sz w:val="28"/>
          <w:szCs w:val="28"/>
          <w:lang w:val="ru-RU"/>
        </w:rPr>
        <w:t>85 (бесхозяйное здание)</w:t>
      </w:r>
      <w:r w:rsidR="00695205" w:rsidRPr="0061538A">
        <w:rPr>
          <w:rFonts w:ascii="Times New Roman" w:hAnsi="Times New Roman"/>
          <w:sz w:val="28"/>
          <w:szCs w:val="28"/>
          <w:lang w:val="ru-RU"/>
        </w:rPr>
        <w:t>, 87 (мусор в жилом доме), 88 (мусор в здании, сооружении (кроме жилого дома))</w:t>
      </w:r>
      <w:r w:rsidR="00AD0557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первых трех разрядах кодового поля 12 проставляется один из </w:t>
      </w:r>
      <w:r w:rsidR="00392981" w:rsidRPr="0061538A">
        <w:rPr>
          <w:rFonts w:ascii="Times New Roman" w:hAnsi="Times New Roman"/>
          <w:sz w:val="28"/>
          <w:szCs w:val="28"/>
          <w:lang w:val="ru-RU"/>
        </w:rPr>
        <w:t>соответствующих</w:t>
      </w:r>
      <w:r w:rsidR="00392981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кодов. Если горение</w:t>
      </w:r>
      <w:r w:rsidR="00CF03D6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="00CF03D6" w:rsidRPr="0061538A">
        <w:rPr>
          <w:rFonts w:ascii="Times New Roman" w:hAnsi="Times New Roman"/>
          <w:sz w:val="28"/>
          <w:szCs w:val="28"/>
          <w:lang w:val="ru-RU"/>
        </w:rPr>
        <w:t>первоначально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03D6" w:rsidRPr="0061538A">
        <w:rPr>
          <w:rFonts w:ascii="Times New Roman" w:hAnsi="Times New Roman"/>
          <w:sz w:val="28"/>
          <w:szCs w:val="28"/>
          <w:lang w:val="ru-RU"/>
        </w:rPr>
        <w:t xml:space="preserve">возникшее на </w:t>
      </w:r>
      <w:r w:rsidR="00225A2A" w:rsidRPr="0061538A">
        <w:rPr>
          <w:rFonts w:ascii="Times New Roman" w:hAnsi="Times New Roman"/>
          <w:sz w:val="28"/>
          <w:szCs w:val="28"/>
          <w:lang w:val="ru-RU"/>
        </w:rPr>
        <w:t>вышеперечисленных объект</w:t>
      </w:r>
      <w:r w:rsidR="00CF03D6" w:rsidRPr="0061538A">
        <w:rPr>
          <w:rFonts w:ascii="Times New Roman" w:hAnsi="Times New Roman"/>
          <w:sz w:val="28"/>
          <w:szCs w:val="28"/>
          <w:lang w:val="ru-RU"/>
        </w:rPr>
        <w:t>ах,</w:t>
      </w:r>
      <w:r w:rsidR="00225A2A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распространилось на </w:t>
      </w:r>
      <w:r w:rsidR="00392981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какой-либо </w:t>
      </w:r>
      <w:r w:rsidR="00131E92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другой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объект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(объекты)</w:t>
      </w:r>
      <w:r w:rsidR="00392981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первых трех разрядах кодового поля 12 проставляется код </w:t>
      </w:r>
      <w:r w:rsidR="00136800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первого из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объект</w:t>
      </w:r>
      <w:r w:rsidR="00136800" w:rsidRPr="0061538A">
        <w:rPr>
          <w:rFonts w:ascii="Times New Roman" w:hAnsi="Times New Roman"/>
          <w:color w:val="000000"/>
          <w:sz w:val="28"/>
          <w:szCs w:val="28"/>
          <w:lang w:val="ru-RU"/>
        </w:rPr>
        <w:t>ов</w:t>
      </w:r>
      <w:r w:rsidR="00AD0557" w:rsidRPr="0061538A">
        <w:rPr>
          <w:rFonts w:ascii="Times New Roman" w:hAnsi="Times New Roman"/>
          <w:color w:val="000000"/>
          <w:sz w:val="28"/>
          <w:szCs w:val="28"/>
          <w:lang w:val="ru-RU"/>
        </w:rPr>
        <w:t>, на который распространилось горение</w:t>
      </w:r>
      <w:r w:rsidR="0069323F"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DE3193" w:rsidRPr="0061538A" w:rsidRDefault="00DE3193" w:rsidP="00DE319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 354 (</w:t>
      </w:r>
      <w:r w:rsidR="005D3D4F" w:rsidRPr="0061538A">
        <w:rPr>
          <w:rFonts w:ascii="Times New Roman" w:hAnsi="Times New Roman"/>
          <w:sz w:val="28"/>
          <w:szCs w:val="28"/>
          <w:lang w:val="ru-RU"/>
        </w:rPr>
        <w:t>л</w:t>
      </w:r>
      <w:r w:rsidRPr="0061538A">
        <w:rPr>
          <w:rFonts w:ascii="Times New Roman" w:hAnsi="Times New Roman"/>
          <w:sz w:val="28"/>
          <w:szCs w:val="28"/>
          <w:lang w:val="ru-RU"/>
        </w:rPr>
        <w:t>есной массив, лесопарк, лесопо</w:t>
      </w:r>
      <w:r w:rsidR="00373EE8" w:rsidRPr="0061538A">
        <w:rPr>
          <w:rFonts w:ascii="Times New Roman" w:hAnsi="Times New Roman"/>
          <w:sz w:val="28"/>
          <w:szCs w:val="28"/>
          <w:lang w:val="ru-RU"/>
        </w:rPr>
        <w:t>лоса (лесные насаждения,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3EE8" w:rsidRPr="0061538A">
        <w:rPr>
          <w:rFonts w:ascii="Times New Roman" w:hAnsi="Times New Roman"/>
          <w:sz w:val="28"/>
          <w:szCs w:val="28"/>
          <w:lang w:val="ru-RU"/>
        </w:rPr>
        <w:t xml:space="preserve">кусты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и др.)) проставляется в случае, если на соответствующей территории на момент возникновения пожара органами </w:t>
      </w:r>
      <w:r w:rsidR="00505968" w:rsidRPr="0061538A">
        <w:rPr>
          <w:rFonts w:ascii="Times New Roman" w:hAnsi="Times New Roman"/>
          <w:sz w:val="28"/>
          <w:szCs w:val="28"/>
          <w:lang w:val="ru-RU"/>
        </w:rPr>
        <w:t xml:space="preserve">государственного пожарного надзора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ФПС </w:t>
      </w:r>
      <w:r w:rsidR="00462958" w:rsidRPr="0061538A">
        <w:rPr>
          <w:rFonts w:ascii="Times New Roman" w:hAnsi="Times New Roman"/>
          <w:sz w:val="28"/>
          <w:szCs w:val="28"/>
          <w:lang w:val="ru-RU"/>
        </w:rPr>
        <w:t>ГПС</w:t>
      </w:r>
      <w:r w:rsidR="00800C8F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A357D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(далее - органы ГПН ФПС ГПС)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осуществлялась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надзорная деятельность.</w:t>
      </w:r>
    </w:p>
    <w:p w:rsidR="00AC0AB4" w:rsidRPr="0061538A" w:rsidRDefault="00CA798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четвертом и пятом разрядах кодового поля 1</w:t>
      </w:r>
      <w:r w:rsidR="00C37A15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проставляется код вида охраны объекта в соответ</w:t>
      </w:r>
      <w:r w:rsidR="00BD074D" w:rsidRPr="0061538A">
        <w:rPr>
          <w:rFonts w:ascii="Times New Roman" w:hAnsi="Times New Roman"/>
          <w:sz w:val="28"/>
          <w:szCs w:val="28"/>
          <w:lang w:val="ru-RU"/>
        </w:rPr>
        <w:t xml:space="preserve">ствии с таблицей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EA60DF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93A1A" w:rsidRPr="0061538A" w:rsidRDefault="00593A1A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29C" w:rsidRPr="0061538A" w:rsidRDefault="007C2E45" w:rsidP="00C4129C">
      <w:pPr>
        <w:ind w:left="79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129C" w:rsidRPr="0061538A">
        <w:rPr>
          <w:rFonts w:ascii="Times New Roman" w:hAnsi="Times New Roman"/>
          <w:sz w:val="28"/>
          <w:szCs w:val="28"/>
          <w:lang w:val="ru-RU"/>
        </w:rPr>
        <w:t>Таблица 7</w:t>
      </w:r>
    </w:p>
    <w:tbl>
      <w:tblPr>
        <w:tblW w:w="9726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758"/>
        <w:gridCol w:w="3782"/>
        <w:gridCol w:w="701"/>
      </w:tblGrid>
      <w:tr w:rsidR="00C4129C" w:rsidRPr="0061538A" w:rsidTr="00220E2F">
        <w:trPr>
          <w:cantSplit/>
          <w:trHeight w:val="297"/>
          <w:tblHeader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охраны объекта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9C" w:rsidRPr="0061538A" w:rsidRDefault="00C4129C" w:rsidP="00186FB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охраны объекта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C4129C" w:rsidRPr="0061538A" w:rsidTr="00220E2F">
        <w:trPr>
          <w:cantSplit/>
          <w:trHeight w:val="531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Федеральная противопожарная служба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C4129C" w:rsidRPr="0061538A" w:rsidTr="00220E2F">
        <w:trPr>
          <w:cantSplit/>
          <w:trHeight w:val="583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Ведомственная пожарная охрана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Противопожарная служба субъекта Российской Федерации 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C4129C" w:rsidRPr="0061538A" w:rsidTr="00220E2F">
        <w:trPr>
          <w:cantSplit/>
          <w:trHeight w:val="32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Вневедомственная охрана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Добровольная пожарная охрана 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C4129C" w:rsidRPr="0061538A" w:rsidTr="00220E2F">
        <w:trPr>
          <w:cantSplit/>
          <w:trHeight w:val="380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Частное охранное предприятие, агентство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Муниципальная пожарная охрана 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C4129C" w:rsidRPr="0061538A" w:rsidTr="00220E2F">
        <w:trPr>
          <w:cantSplit/>
          <w:trHeight w:val="290"/>
          <w:jc w:val="center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охранялся</w:t>
            </w: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817" w:type="dxa"/>
            <w:tcBorders>
              <w:top w:val="single" w:sz="4" w:space="0" w:color="auto"/>
            </w:tcBorders>
            <w:vAlign w:val="center"/>
          </w:tcPr>
          <w:p w:rsidR="00C4129C" w:rsidRPr="0061538A" w:rsidRDefault="00C4129C" w:rsidP="00186F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Частная пожарная охрана </w:t>
            </w:r>
          </w:p>
        </w:tc>
        <w:tc>
          <w:tcPr>
            <w:tcW w:w="614" w:type="dxa"/>
            <w:tcBorders>
              <w:top w:val="single" w:sz="4" w:space="0" w:color="auto"/>
            </w:tcBorders>
            <w:vAlign w:val="center"/>
          </w:tcPr>
          <w:p w:rsidR="00C4129C" w:rsidRPr="0061538A" w:rsidRDefault="00C4129C" w:rsidP="002E41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</w:tbl>
    <w:p w:rsidR="00AC0AB4" w:rsidRPr="0061538A" w:rsidRDefault="00AC0AB4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3A1A" w:rsidRPr="0061538A" w:rsidRDefault="00EA60DF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432EC2" w:rsidRPr="0061538A">
        <w:rPr>
          <w:rFonts w:ascii="Times New Roman" w:hAnsi="Times New Roman"/>
          <w:sz w:val="28"/>
          <w:szCs w:val="28"/>
          <w:lang w:val="ru-RU"/>
        </w:rPr>
        <w:t>шестом и седьмом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разрядах </w:t>
      </w:r>
      <w:r w:rsidR="006D3508" w:rsidRPr="0061538A">
        <w:rPr>
          <w:rFonts w:ascii="Times New Roman" w:hAnsi="Times New Roman"/>
          <w:sz w:val="28"/>
          <w:szCs w:val="28"/>
          <w:lang w:val="ru-RU"/>
        </w:rPr>
        <w:t xml:space="preserve">кодового поля 12 </w:t>
      </w:r>
      <w:r w:rsidRPr="0061538A">
        <w:rPr>
          <w:rFonts w:ascii="Times New Roman" w:hAnsi="Times New Roman"/>
          <w:sz w:val="28"/>
          <w:szCs w:val="28"/>
          <w:lang w:val="ru-RU"/>
        </w:rPr>
        <w:t>проставляется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тип двигателя транспортного средства вместе с наличием или отсутствием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на транспортном средстве газобаллонного оборудования в соответствии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с таблицей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8</w:t>
      </w:r>
      <w:r w:rsidR="00367FC8"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593A1A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67248" w:rsidRPr="0061538A" w:rsidRDefault="00432EC2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Шестой и седьмой</w:t>
      </w:r>
      <w:r w:rsidR="00E67248" w:rsidRPr="0061538A">
        <w:rPr>
          <w:rFonts w:ascii="Times New Roman" w:hAnsi="Times New Roman"/>
          <w:sz w:val="28"/>
          <w:szCs w:val="28"/>
          <w:lang w:val="ru-RU"/>
        </w:rPr>
        <w:t xml:space="preserve"> разряд</w:t>
      </w:r>
      <w:r w:rsidRPr="0061538A">
        <w:rPr>
          <w:rFonts w:ascii="Times New Roman" w:hAnsi="Times New Roman"/>
          <w:sz w:val="28"/>
          <w:szCs w:val="28"/>
          <w:lang w:val="ru-RU"/>
        </w:rPr>
        <w:t>ы</w:t>
      </w:r>
      <w:r w:rsidR="00E67248" w:rsidRPr="0061538A">
        <w:rPr>
          <w:rFonts w:ascii="Times New Roman" w:hAnsi="Times New Roman"/>
          <w:sz w:val="28"/>
          <w:szCs w:val="28"/>
          <w:lang w:val="ru-RU"/>
        </w:rPr>
        <w:t xml:space="preserve"> кодового поля 12 заполняются только для пожаров, объектом возникновения которых стало транспортное средство. </w:t>
      </w:r>
    </w:p>
    <w:p w:rsidR="00D64711" w:rsidRPr="0061538A" w:rsidRDefault="00D64711" w:rsidP="00ED4C8A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47016" w:rsidRPr="0061538A" w:rsidRDefault="007C2E45" w:rsidP="00947016">
      <w:pPr>
        <w:ind w:left="7200"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7016"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8</w:t>
      </w: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3"/>
        <w:gridCol w:w="714"/>
      </w:tblGrid>
      <w:tr w:rsidR="00EA60DF" w:rsidRPr="0061538A" w:rsidTr="00220E2F">
        <w:trPr>
          <w:cantSplit/>
          <w:tblHeader/>
        </w:trPr>
        <w:tc>
          <w:tcPr>
            <w:tcW w:w="8973" w:type="dxa"/>
          </w:tcPr>
          <w:p w:rsidR="00EA60DF" w:rsidRPr="0061538A" w:rsidRDefault="00EA60DF" w:rsidP="003272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Тип двигателя</w:t>
            </w:r>
            <w:r w:rsidR="00AC5403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транспортного средства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="00AC5403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наличие (отсутствие) газобаллонного оборудования</w:t>
            </w:r>
          </w:p>
        </w:tc>
        <w:tc>
          <w:tcPr>
            <w:tcW w:w="714" w:type="dxa"/>
          </w:tcPr>
          <w:p w:rsidR="00EA60DF" w:rsidRPr="0061538A" w:rsidRDefault="00EA60DF" w:rsidP="003272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EA60DF" w:rsidRPr="0061538A" w:rsidTr="00220E2F">
        <w:trPr>
          <w:cantSplit/>
        </w:trPr>
        <w:tc>
          <w:tcPr>
            <w:tcW w:w="9687" w:type="dxa"/>
            <w:gridSpan w:val="2"/>
            <w:vAlign w:val="center"/>
          </w:tcPr>
          <w:p w:rsidR="00EA60DF" w:rsidRPr="0061538A" w:rsidRDefault="00AC5403" w:rsidP="003272F9">
            <w:pPr>
              <w:jc w:val="center"/>
              <w:outlineLvl w:val="0"/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т</w:t>
            </w:r>
            <w:r w:rsidR="000246C0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ранспортное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 xml:space="preserve"> </w:t>
            </w:r>
            <w:r w:rsidR="000246C0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средство</w:t>
            </w:r>
            <w:r w:rsidR="00EA60DF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 xml:space="preserve"> без газобаллонного оборудования</w:t>
            </w:r>
          </w:p>
        </w:tc>
      </w:tr>
      <w:tr w:rsidR="00EA60DF" w:rsidRPr="0061538A" w:rsidTr="00220E2F">
        <w:trPr>
          <w:cantSplit/>
        </w:trPr>
        <w:tc>
          <w:tcPr>
            <w:tcW w:w="9687" w:type="dxa"/>
            <w:gridSpan w:val="2"/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Поршневые двигатели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Бензиновый (карбюраторный)</w:t>
            </w:r>
          </w:p>
        </w:tc>
        <w:tc>
          <w:tcPr>
            <w:tcW w:w="714" w:type="dxa"/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Бензиновый (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инжекторный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Дизельный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EA60DF" w:rsidRPr="0061538A" w:rsidTr="00220E2F">
        <w:trPr>
          <w:cantSplit/>
        </w:trPr>
        <w:tc>
          <w:tcPr>
            <w:tcW w:w="9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Другие типы двигателей</w:t>
            </w:r>
          </w:p>
        </w:tc>
      </w:tr>
      <w:tr w:rsidR="00EA60DF" w:rsidRPr="0061538A" w:rsidTr="00220E2F">
        <w:trPr>
          <w:cantSplit/>
          <w:trHeight w:val="365"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Роторно-поршневой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EA60DF" w:rsidRPr="0061538A" w:rsidTr="00220E2F">
        <w:trPr>
          <w:cantSplit/>
          <w:trHeight w:val="379"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Роторно-лопастной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Электродвигатель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Другой тип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Неустановленный тип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EA60DF" w:rsidRPr="0061538A" w:rsidTr="00220E2F">
        <w:trPr>
          <w:cantSplit/>
        </w:trPr>
        <w:tc>
          <w:tcPr>
            <w:tcW w:w="9687" w:type="dxa"/>
            <w:gridSpan w:val="2"/>
            <w:vAlign w:val="center"/>
          </w:tcPr>
          <w:p w:rsidR="00EA60DF" w:rsidRPr="0061538A" w:rsidRDefault="000246C0" w:rsidP="003272F9">
            <w:pPr>
              <w:jc w:val="center"/>
              <w:outlineLvl w:val="0"/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транспортное средство</w:t>
            </w:r>
            <w:r w:rsidR="00EA60DF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 xml:space="preserve"> с газобаллонным оборудованием</w:t>
            </w:r>
          </w:p>
        </w:tc>
      </w:tr>
      <w:tr w:rsidR="00EA60DF" w:rsidRPr="0061538A" w:rsidTr="00220E2F">
        <w:trPr>
          <w:cantSplit/>
        </w:trPr>
        <w:tc>
          <w:tcPr>
            <w:tcW w:w="9687" w:type="dxa"/>
            <w:gridSpan w:val="2"/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Поршневые двигатели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Бензиновый (карбюраторный)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Бензиновый (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инжекторный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Дизельный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Газовый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Газодизельный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EA60DF" w:rsidRPr="0061538A" w:rsidTr="00220E2F">
        <w:trPr>
          <w:cantSplit/>
        </w:trPr>
        <w:tc>
          <w:tcPr>
            <w:tcW w:w="9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Другие типы двигателей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Роторно-поршневой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Роторно-лопастной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Газотурбинный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Электродвигатель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Другой тип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ind w:firstLine="142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Неустановленный тип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EA60DF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EA60DF" w:rsidRPr="0061538A" w:rsidTr="00220E2F">
        <w:trPr>
          <w:cantSplit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AC5403" w:rsidP="003272F9">
            <w:pPr>
              <w:ind w:firstLine="142"/>
              <w:outlineLvl w:val="0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Двигатель на транспортном средстве отсутствует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0DF" w:rsidRPr="0061538A" w:rsidRDefault="009B6930" w:rsidP="003272F9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</w:tbl>
    <w:p w:rsidR="00EA60DF" w:rsidRPr="0061538A" w:rsidRDefault="00EA60DF" w:rsidP="00ED4C8A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57172" w:rsidRPr="0061538A" w:rsidRDefault="00432EC2" w:rsidP="00432EC2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8-11-м разрядах кодового поля 12 проставляется четырехзначный номер года, в случае</w:t>
      </w:r>
      <w:r w:rsidR="001B0DD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если соответствующий год установлен, последней замены кабелей, проводов в здании (сооружении, строении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="001B0DDB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где произошел пожар</w:t>
      </w:r>
      <w:r w:rsidR="001B0DDB" w:rsidRPr="0061538A">
        <w:rPr>
          <w:rFonts w:ascii="Times New Roman" w:hAnsi="Times New Roman"/>
          <w:color w:val="000000"/>
          <w:sz w:val="28"/>
          <w:szCs w:val="28"/>
          <w:lang w:val="ru-RU"/>
        </w:rPr>
        <w:t>, и изделием, от которого возник пожар, являлся кабель или провод</w:t>
      </w:r>
      <w:r w:rsidR="00757172"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32EC2" w:rsidRPr="0061538A" w:rsidRDefault="00432EC2" w:rsidP="00432EC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ином случае, в 8-11-м разрядах кодового поля 12 проставляется год ввода здания (сооружения, строения) в эксплуатацию</w:t>
      </w:r>
      <w:r w:rsidR="006743BF" w:rsidRPr="0061538A">
        <w:rPr>
          <w:rFonts w:ascii="Times New Roman" w:hAnsi="Times New Roman"/>
          <w:sz w:val="28"/>
          <w:szCs w:val="28"/>
          <w:lang w:val="ru-RU"/>
        </w:rPr>
        <w:t xml:space="preserve"> (начала эксплуатации)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5CA6" w:rsidRPr="0061538A">
        <w:rPr>
          <w:rFonts w:ascii="Times New Roman" w:hAnsi="Times New Roman"/>
          <w:sz w:val="28"/>
          <w:szCs w:val="28"/>
          <w:lang w:val="ru-RU"/>
        </w:rPr>
        <w:t xml:space="preserve">В случаях, когда год ввода в эксплуатацию </w:t>
      </w:r>
      <w:r w:rsidR="004877CD" w:rsidRPr="0061538A">
        <w:rPr>
          <w:rFonts w:ascii="Times New Roman" w:hAnsi="Times New Roman"/>
          <w:sz w:val="28"/>
          <w:szCs w:val="28"/>
          <w:lang w:val="ru-RU"/>
        </w:rPr>
        <w:t xml:space="preserve">(начала эксплуатации) </w:t>
      </w:r>
      <w:r w:rsidR="00E25CA6" w:rsidRPr="0061538A">
        <w:rPr>
          <w:rFonts w:ascii="Times New Roman" w:hAnsi="Times New Roman"/>
          <w:sz w:val="28"/>
          <w:szCs w:val="28"/>
          <w:lang w:val="ru-RU"/>
        </w:rPr>
        <w:t>здания, сооружения точно не установлен, вводится приблизительная величина года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2AFD" w:rsidRPr="0061538A">
        <w:rPr>
          <w:rFonts w:ascii="Times New Roman" w:hAnsi="Times New Roman"/>
          <w:sz w:val="28"/>
          <w:szCs w:val="28"/>
          <w:lang w:val="ru-RU"/>
        </w:rPr>
        <w:t xml:space="preserve">ввода в эксплуатацию со слов владельцев </w:t>
      </w:r>
      <w:r w:rsidR="00E25CA6" w:rsidRPr="0061538A">
        <w:rPr>
          <w:rFonts w:ascii="Times New Roman" w:hAnsi="Times New Roman"/>
          <w:sz w:val="28"/>
          <w:szCs w:val="28"/>
          <w:lang w:val="ru-RU"/>
        </w:rPr>
        <w:t>(соседей).</w:t>
      </w:r>
    </w:p>
    <w:p w:rsidR="00CA7986" w:rsidRPr="0061538A" w:rsidRDefault="00282B1C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текстовой части кодового поля 12</w:t>
      </w:r>
      <w:r w:rsidR="00757172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записыва</w:t>
      </w:r>
      <w:r w:rsidR="00AA30DB" w:rsidRPr="0061538A">
        <w:rPr>
          <w:rFonts w:ascii="Times New Roman" w:hAnsi="Times New Roman"/>
          <w:sz w:val="28"/>
          <w:szCs w:val="28"/>
          <w:lang w:val="ru-RU"/>
        </w:rPr>
        <w:t xml:space="preserve">ется </w:t>
      </w:r>
      <w:r w:rsidR="00611583" w:rsidRPr="0061538A">
        <w:rPr>
          <w:rFonts w:ascii="Times New Roman" w:hAnsi="Times New Roman"/>
          <w:sz w:val="28"/>
          <w:szCs w:val="28"/>
          <w:lang w:val="ru-RU"/>
        </w:rPr>
        <w:t>наименование объекта пожара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5A58AA" w:rsidRPr="0061538A" w:rsidRDefault="005A58AA" w:rsidP="00F33D57">
      <w:pPr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1E4124" w:rsidRPr="0061538A" w:rsidRDefault="001E4124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Э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тажность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здания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 Э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таж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на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котором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возник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пожар</w:t>
      </w:r>
      <w:r w:rsidR="00A85F8F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07542" w:rsidRPr="0061538A" w:rsidRDefault="00692C05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</w:t>
      </w:r>
      <w:r w:rsidR="00901E59" w:rsidRPr="0061538A">
        <w:rPr>
          <w:rFonts w:ascii="Times New Roman" w:hAnsi="Times New Roman"/>
          <w:sz w:val="28"/>
          <w:szCs w:val="28"/>
          <w:lang w:val="ru-RU"/>
        </w:rPr>
        <w:t>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901E59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D027C1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количество этажей здания (сооружения),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где возник пожар. В число этажей включаются надземные этажи</w:t>
      </w:r>
      <w:r w:rsidR="000132AF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69AC" w:rsidRPr="0061538A">
        <w:rPr>
          <w:rFonts w:ascii="Times New Roman" w:hAnsi="Times New Roman"/>
          <w:sz w:val="28"/>
          <w:szCs w:val="28"/>
          <w:lang w:val="ru-RU"/>
        </w:rPr>
        <w:t>за исключением цокольных, мансардных, технических и чердаков.</w:t>
      </w:r>
    </w:p>
    <w:p w:rsidR="00692C05" w:rsidRPr="0061538A" w:rsidRDefault="0024739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Номер э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>таж</w:t>
      </w:r>
      <w:r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 xml:space="preserve">, на котором возник пожар, записывается в </w:t>
      </w:r>
      <w:r w:rsidR="00901E59" w:rsidRPr="0061538A">
        <w:rPr>
          <w:rFonts w:ascii="Times New Roman" w:hAnsi="Times New Roman"/>
          <w:sz w:val="28"/>
          <w:szCs w:val="28"/>
          <w:lang w:val="ru-RU"/>
        </w:rPr>
        <w:t>кодовом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901E59" w:rsidRPr="0061538A">
        <w:rPr>
          <w:rFonts w:ascii="Times New Roman" w:hAnsi="Times New Roman"/>
          <w:sz w:val="28"/>
          <w:szCs w:val="28"/>
          <w:lang w:val="ru-RU"/>
        </w:rPr>
        <w:t>е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D027C1" w:rsidRPr="0061538A">
        <w:rPr>
          <w:rFonts w:ascii="Times New Roman" w:hAnsi="Times New Roman"/>
          <w:sz w:val="28"/>
          <w:szCs w:val="28"/>
          <w:lang w:val="ru-RU"/>
        </w:rPr>
        <w:t>4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>Для цокольного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этажа записывается код 900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>, подвального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- 901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>, мансардного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- 902</w:t>
      </w:r>
      <w:r w:rsidR="009F6062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692C05" w:rsidRPr="0061538A">
        <w:rPr>
          <w:rFonts w:ascii="Times New Roman" w:hAnsi="Times New Roman"/>
          <w:sz w:val="28"/>
          <w:szCs w:val="28"/>
          <w:lang w:val="ru-RU"/>
        </w:rPr>
        <w:t xml:space="preserve"> технического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- 903</w:t>
      </w:r>
      <w:r w:rsidR="00D07542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9F6062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1-го </w:t>
      </w:r>
      <w:r w:rsidR="009F6062" w:rsidRPr="0061538A">
        <w:rPr>
          <w:rFonts w:ascii="Times New Roman" w:hAnsi="Times New Roman"/>
          <w:sz w:val="28"/>
          <w:szCs w:val="28"/>
          <w:lang w:val="ru-RU"/>
        </w:rPr>
        <w:t>подземн</w:t>
      </w:r>
      <w:r w:rsidRPr="0061538A">
        <w:rPr>
          <w:rFonts w:ascii="Times New Roman" w:hAnsi="Times New Roman"/>
          <w:sz w:val="28"/>
          <w:szCs w:val="28"/>
          <w:lang w:val="ru-RU"/>
        </w:rPr>
        <w:t>ого</w:t>
      </w:r>
      <w:r w:rsidR="00FA0EA1" w:rsidRPr="0061538A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904, 2-го подземного </w:t>
      </w:r>
      <w:r w:rsidR="00FA0EA1" w:rsidRPr="0061538A">
        <w:rPr>
          <w:rFonts w:ascii="Times New Roman" w:hAnsi="Times New Roman"/>
          <w:sz w:val="28"/>
          <w:szCs w:val="28"/>
          <w:lang w:val="ru-RU"/>
        </w:rPr>
        <w:t>-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905,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3-го подземного </w:t>
      </w:r>
      <w:r w:rsidR="00FA0EA1" w:rsidRPr="0061538A">
        <w:rPr>
          <w:rFonts w:ascii="Times New Roman" w:hAnsi="Times New Roman"/>
          <w:sz w:val="28"/>
          <w:szCs w:val="28"/>
          <w:lang w:val="ru-RU"/>
        </w:rPr>
        <w:t>-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906,</w:t>
      </w:r>
      <w:r w:rsidR="009F6062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4-го подземного</w:t>
      </w:r>
      <w:r w:rsidR="00FA0EA1" w:rsidRPr="0061538A">
        <w:rPr>
          <w:rFonts w:ascii="Times New Roman" w:hAnsi="Times New Roman"/>
          <w:sz w:val="28"/>
          <w:szCs w:val="28"/>
          <w:lang w:val="ru-RU"/>
        </w:rPr>
        <w:t xml:space="preserve"> и более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0EA1" w:rsidRPr="0061538A">
        <w:rPr>
          <w:rFonts w:ascii="Times New Roman" w:hAnsi="Times New Roman"/>
          <w:sz w:val="28"/>
          <w:szCs w:val="28"/>
          <w:lang w:val="ru-RU"/>
        </w:rPr>
        <w:t>-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907, чердачного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(чердака) - 908.</w:t>
      </w:r>
    </w:p>
    <w:p w:rsidR="00611583" w:rsidRPr="0061538A" w:rsidRDefault="00611583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6A36" w:rsidRPr="0061538A" w:rsidRDefault="00DD508F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Кодовые поля 1</w:t>
      </w:r>
      <w:r w:rsidR="00D027C1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 1</w:t>
      </w:r>
      <w:r w:rsidR="00D027C1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обязательном порядке заполняются для всех объектов пожара, </w:t>
      </w:r>
      <w:r w:rsidR="00F06A36" w:rsidRPr="0061538A">
        <w:rPr>
          <w:rFonts w:ascii="Times New Roman" w:hAnsi="Times New Roman"/>
          <w:sz w:val="28"/>
          <w:szCs w:val="28"/>
          <w:lang w:val="ru-RU"/>
        </w:rPr>
        <w:t xml:space="preserve">указанных в таблице 6, </w:t>
      </w:r>
      <w:proofErr w:type="gramStart"/>
      <w:r w:rsidR="00F06A36" w:rsidRPr="0061538A">
        <w:rPr>
          <w:rFonts w:ascii="Times New Roman" w:hAnsi="Times New Roman"/>
          <w:sz w:val="28"/>
          <w:szCs w:val="28"/>
          <w:lang w:val="ru-RU"/>
        </w:rPr>
        <w:t>кроме</w:t>
      </w:r>
      <w:proofErr w:type="gramEnd"/>
      <w:r w:rsidR="000246C0" w:rsidRPr="0061538A">
        <w:rPr>
          <w:rFonts w:ascii="Times New Roman" w:hAnsi="Times New Roman"/>
          <w:sz w:val="28"/>
          <w:szCs w:val="28"/>
          <w:lang w:val="ru-RU"/>
        </w:rPr>
        <w:t>: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D508F" w:rsidRPr="0061538A" w:rsidRDefault="00F06A36" w:rsidP="00F33D57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имеющих коды </w:t>
      </w:r>
      <w:r w:rsidR="000A4304" w:rsidRPr="0061538A">
        <w:rPr>
          <w:rFonts w:ascii="Times New Roman" w:hAnsi="Times New Roman"/>
          <w:bCs/>
          <w:color w:val="000000"/>
          <w:sz w:val="28"/>
          <w:szCs w:val="28"/>
          <w:lang w:val="ru-RU"/>
        </w:rPr>
        <w:t>273 (в</w:t>
      </w:r>
      <w:r w:rsidR="000A4304" w:rsidRPr="0061538A">
        <w:rPr>
          <w:rFonts w:ascii="Times New Roman" w:hAnsi="Times New Roman"/>
          <w:color w:val="000000"/>
          <w:sz w:val="28"/>
          <w:szCs w:val="28"/>
          <w:lang w:val="ru-RU"/>
        </w:rPr>
        <w:t>агончик для жилья, дом мобильного типа, палатка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A4304" w:rsidRPr="0061538A">
        <w:rPr>
          <w:rFonts w:ascii="Times New Roman" w:hAnsi="Times New Roman"/>
          <w:color w:val="000000"/>
          <w:sz w:val="28"/>
          <w:szCs w:val="28"/>
          <w:lang w:val="ru-RU"/>
        </w:rPr>
        <w:t>и другое строение</w:t>
      </w:r>
      <w:r w:rsidR="000A4304" w:rsidRPr="0061538A">
        <w:rPr>
          <w:rFonts w:ascii="Times New Roman" w:hAnsi="Times New Roman"/>
          <w:bCs/>
          <w:color w:val="000000"/>
          <w:sz w:val="28"/>
          <w:szCs w:val="28"/>
          <w:lang w:val="ru-RU"/>
        </w:rPr>
        <w:t>),</w:t>
      </w:r>
      <w:r w:rsidR="000A4304" w:rsidRPr="0061538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275 (</w:t>
      </w:r>
      <w:r w:rsidR="005D3D4F" w:rsidRPr="0061538A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рочие здания, постройки</w:t>
      </w:r>
      <w:r w:rsidR="004156A0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277 (</w:t>
      </w:r>
      <w:r w:rsidR="005D3D4F" w:rsidRPr="0061538A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граждение, забор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на территории домовладения</w:t>
      </w:r>
      <w:r w:rsidR="004156A0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  <w:r w:rsidR="002262A6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266 (прочие здания, сооружения и помещения общественного назначения),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398 (</w:t>
      </w:r>
      <w:r w:rsidR="005D3D4F" w:rsidRPr="0061538A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тдельно стоящая хозяйственная постройка (бытовка, вагончик, сарай, </w:t>
      </w:r>
      <w:proofErr w:type="spellStart"/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хозблок</w:t>
      </w:r>
      <w:proofErr w:type="spellEnd"/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, будка и др.)</w:t>
      </w:r>
      <w:r w:rsidR="004156A0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400 (</w:t>
      </w:r>
      <w:r w:rsidR="005D3D4F" w:rsidRPr="0061538A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рочие объекты пожара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="004156A0" w:rsidRPr="0061538A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262A6" w:rsidRPr="0061538A">
        <w:rPr>
          <w:rFonts w:ascii="Times New Roman" w:hAnsi="Times New Roman"/>
          <w:color w:val="000000"/>
          <w:sz w:val="28"/>
          <w:szCs w:val="28"/>
          <w:lang w:val="ru-RU"/>
        </w:rPr>
        <w:t>87 (мусор в жилом доме), 88 (мусор в здании, сооружении (кроме жилого дома</w:t>
      </w:r>
      <w:proofErr w:type="gramEnd"/>
      <w:r w:rsidR="002262A6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)),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500 (</w:t>
      </w:r>
      <w:r w:rsidR="005D3D4F" w:rsidRPr="0061538A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="000246C0" w:rsidRPr="0061538A">
        <w:rPr>
          <w:rFonts w:ascii="Times New Roman" w:hAnsi="Times New Roman"/>
          <w:color w:val="000000"/>
          <w:sz w:val="28"/>
          <w:szCs w:val="28"/>
          <w:lang w:val="ru-RU"/>
        </w:rPr>
        <w:t>осильные вещи (вещи на человеке), горючие вещества на теле человека</w:t>
      </w:r>
      <w:r w:rsidR="004156A0" w:rsidRPr="0061538A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DD508F" w:rsidRPr="0061538A" w:rsidRDefault="00F06A36" w:rsidP="004156A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входящих в разделы </w:t>
      </w:r>
      <w:r w:rsidR="00DD508F" w:rsidRPr="0061538A">
        <w:rPr>
          <w:rFonts w:ascii="Times New Roman" w:hAnsi="Times New Roman"/>
          <w:sz w:val="28"/>
          <w:szCs w:val="28"/>
          <w:lang w:val="ru-RU"/>
        </w:rPr>
        <w:t>«</w:t>
      </w:r>
      <w:r w:rsidR="00420BB5" w:rsidRPr="0061538A">
        <w:rPr>
          <w:rFonts w:ascii="Times New Roman" w:hAnsi="Times New Roman"/>
          <w:sz w:val="28"/>
          <w:szCs w:val="28"/>
          <w:lang w:val="ru-RU"/>
        </w:rPr>
        <w:t>Места открытого хранения веществ, материалов, сельскохозяйственные угодья и прочие открытые территории</w:t>
      </w:r>
      <w:r w:rsidR="00DD508F" w:rsidRPr="0061538A">
        <w:rPr>
          <w:rFonts w:ascii="Times New Roman" w:hAnsi="Times New Roman"/>
          <w:sz w:val="28"/>
          <w:szCs w:val="28"/>
          <w:lang w:val="ru-RU"/>
        </w:rPr>
        <w:t>»</w:t>
      </w:r>
      <w:r w:rsidR="00274FC3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D508F" w:rsidRPr="0061538A">
        <w:rPr>
          <w:rFonts w:ascii="Times New Roman" w:hAnsi="Times New Roman"/>
          <w:sz w:val="28"/>
          <w:szCs w:val="28"/>
          <w:lang w:val="ru-RU"/>
        </w:rPr>
        <w:t>«</w:t>
      </w:r>
      <w:r w:rsidR="00420BB5" w:rsidRPr="0061538A">
        <w:rPr>
          <w:rFonts w:ascii="Times New Roman" w:hAnsi="Times New Roman"/>
          <w:sz w:val="28"/>
          <w:szCs w:val="28"/>
          <w:lang w:val="ru-RU"/>
        </w:rPr>
        <w:t>Сооружения, установки промышленного назначения</w:t>
      </w:r>
      <w:r w:rsidR="00DD508F" w:rsidRPr="0061538A">
        <w:rPr>
          <w:rFonts w:ascii="Times New Roman" w:hAnsi="Times New Roman"/>
          <w:sz w:val="28"/>
          <w:szCs w:val="28"/>
          <w:lang w:val="ru-RU"/>
        </w:rPr>
        <w:t>»</w:t>
      </w:r>
      <w:r w:rsidR="00274FC3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01A3F" w:rsidRPr="0061538A">
        <w:rPr>
          <w:rFonts w:ascii="Times New Roman" w:hAnsi="Times New Roman"/>
          <w:sz w:val="28"/>
          <w:szCs w:val="28"/>
          <w:lang w:val="ru-RU"/>
        </w:rPr>
        <w:t>«</w:t>
      </w:r>
      <w:r w:rsidR="00420BB5" w:rsidRPr="0061538A">
        <w:rPr>
          <w:rFonts w:ascii="Times New Roman" w:hAnsi="Times New Roman"/>
          <w:sz w:val="28"/>
          <w:szCs w:val="28"/>
          <w:lang w:val="ru-RU"/>
        </w:rPr>
        <w:t>Транспортные средства</w:t>
      </w:r>
      <w:r w:rsidR="00F01A3F" w:rsidRPr="0061538A">
        <w:rPr>
          <w:rFonts w:ascii="Times New Roman" w:hAnsi="Times New Roman"/>
          <w:sz w:val="28"/>
          <w:szCs w:val="28"/>
          <w:lang w:val="ru-RU"/>
        </w:rPr>
        <w:t>»</w:t>
      </w:r>
      <w:r w:rsidR="004156A0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DD508F" w:rsidRPr="0061538A" w:rsidRDefault="00DD508F" w:rsidP="00DD508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объектом пожара явля</w:t>
      </w:r>
      <w:r w:rsidR="00F57804" w:rsidRPr="0061538A">
        <w:rPr>
          <w:rFonts w:ascii="Times New Roman" w:hAnsi="Times New Roman"/>
          <w:sz w:val="28"/>
          <w:szCs w:val="28"/>
          <w:lang w:val="ru-RU"/>
        </w:rPr>
        <w:t>лось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здание (сооружение), при этом место возникновения 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 xml:space="preserve">пожара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находилось вне здания (сооружения), то 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в кодовом поле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D027C1" w:rsidRPr="0061538A">
        <w:rPr>
          <w:rFonts w:ascii="Times New Roman" w:hAnsi="Times New Roman"/>
          <w:sz w:val="28"/>
          <w:szCs w:val="28"/>
          <w:lang w:val="ru-RU"/>
        </w:rPr>
        <w:t>4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 xml:space="preserve"> проставляется номер первого из </w:t>
      </w:r>
      <w:r w:rsidRPr="0061538A">
        <w:rPr>
          <w:rFonts w:ascii="Times New Roman" w:hAnsi="Times New Roman"/>
          <w:sz w:val="28"/>
          <w:szCs w:val="28"/>
          <w:lang w:val="ru-RU"/>
        </w:rPr>
        <w:t>этаж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ей</w:t>
      </w:r>
      <w:r w:rsidRPr="0061538A">
        <w:rPr>
          <w:rFonts w:ascii="Times New Roman" w:hAnsi="Times New Roman"/>
          <w:sz w:val="28"/>
          <w:szCs w:val="28"/>
          <w:lang w:val="ru-RU"/>
        </w:rPr>
        <w:t>, на котор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ый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распространил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sz w:val="28"/>
          <w:szCs w:val="28"/>
          <w:lang w:val="ru-RU"/>
        </w:rPr>
        <w:t>с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ь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8309E" w:rsidRPr="0061538A">
        <w:rPr>
          <w:rFonts w:ascii="Times New Roman" w:hAnsi="Times New Roman"/>
          <w:sz w:val="28"/>
          <w:szCs w:val="28"/>
          <w:lang w:val="ru-RU"/>
        </w:rPr>
        <w:t>горение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B146E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7D91" w:rsidRPr="0061538A" w:rsidRDefault="00747D91" w:rsidP="00747D91">
      <w:pPr>
        <w:ind w:left="34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E4124" w:rsidRPr="0061538A" w:rsidRDefault="001E4124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тепень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1680" w:rsidRPr="0061538A">
        <w:rPr>
          <w:rFonts w:ascii="Times New Roman" w:hAnsi="Times New Roman"/>
          <w:b/>
          <w:sz w:val="28"/>
          <w:szCs w:val="28"/>
          <w:lang w:val="ru-RU"/>
        </w:rPr>
        <w:t>огнестойкости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64711" w:rsidRPr="0061538A" w:rsidRDefault="001E4124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1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степень огнестойкости здания (сооружения)</w:t>
      </w:r>
      <w:r w:rsidR="003C4256" w:rsidRPr="0061538A">
        <w:rPr>
          <w:rFonts w:ascii="Times New Roman" w:hAnsi="Times New Roman"/>
          <w:sz w:val="28"/>
          <w:szCs w:val="28"/>
          <w:lang w:val="ru-RU"/>
        </w:rPr>
        <w:t>, ставшего объектом пожара,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9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0418C6" w:rsidRPr="0061538A" w:rsidRDefault="000418C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Для объектов пожара, не имеющих степени огнестойкости, в кодовом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поле 1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проставляется код 6.</w:t>
      </w:r>
    </w:p>
    <w:p w:rsidR="00D4026E" w:rsidRPr="0061538A" w:rsidRDefault="00D4026E" w:rsidP="007C52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9065C" w:rsidRPr="0061538A" w:rsidRDefault="007C2E45" w:rsidP="00D4026E">
      <w:pPr>
        <w:ind w:left="64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026E" w:rsidRPr="0061538A">
        <w:rPr>
          <w:rFonts w:ascii="Times New Roman" w:hAnsi="Times New Roman"/>
          <w:sz w:val="28"/>
          <w:szCs w:val="28"/>
          <w:lang w:val="ru-RU"/>
        </w:rPr>
        <w:t>Таблица 9</w:t>
      </w:r>
    </w:p>
    <w:tbl>
      <w:tblPr>
        <w:tblW w:w="0" w:type="auto"/>
        <w:jc w:val="center"/>
        <w:tblInd w:w="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4"/>
        <w:gridCol w:w="1723"/>
      </w:tblGrid>
      <w:tr w:rsidR="001E4124" w:rsidRPr="0061538A">
        <w:trPr>
          <w:tblHeader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Степень огнестойкости здания (сооружения)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24" w:rsidRPr="0061538A" w:rsidRDefault="001E4124" w:rsidP="0009065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1E4124" w:rsidRPr="0061538A">
        <w:trPr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I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E4124" w:rsidRPr="0061538A">
        <w:trPr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II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1E4124" w:rsidRPr="0061538A">
        <w:trPr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III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1E4124" w:rsidRPr="0061538A">
        <w:trPr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IV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E4124" w:rsidRPr="0061538A">
        <w:trPr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V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24" w:rsidRPr="0061538A" w:rsidRDefault="001E4124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32067B" w:rsidRPr="0061538A">
        <w:trPr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7B" w:rsidRPr="0061538A" w:rsidRDefault="0032067B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Отсутствует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7B" w:rsidRPr="0061538A" w:rsidRDefault="0032067B" w:rsidP="001E41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747D91" w:rsidRPr="0061538A" w:rsidRDefault="00747D91" w:rsidP="00747D91">
      <w:pPr>
        <w:pStyle w:val="a3"/>
        <w:tabs>
          <w:tab w:val="clear" w:pos="4153"/>
          <w:tab w:val="clear" w:pos="8306"/>
        </w:tabs>
        <w:ind w:left="34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A7986" w:rsidRPr="0061538A" w:rsidRDefault="00CA7986" w:rsidP="00030CFB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М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есто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возникновения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104FBC" w:rsidRPr="0061538A" w:rsidRDefault="00CA798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первых </w:t>
      </w:r>
      <w:r w:rsidR="00E81FA4" w:rsidRPr="0061538A">
        <w:rPr>
          <w:rFonts w:ascii="Times New Roman" w:hAnsi="Times New Roman"/>
          <w:sz w:val="28"/>
          <w:szCs w:val="28"/>
          <w:lang w:val="ru-RU"/>
        </w:rPr>
        <w:t>трех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разрядах кодового поля 1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проставляется код 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>помещения, инженерной коммуникации здания (сооружения), отсек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 xml:space="preserve"> транспортного средства, открыт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>ой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 xml:space="preserve"> технологическ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>ой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 xml:space="preserve"> установк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>и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>, мест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 xml:space="preserve"> на открытой территории,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284F" w:rsidRPr="0061538A">
        <w:rPr>
          <w:rFonts w:ascii="Times New Roman" w:hAnsi="Times New Roman"/>
          <w:sz w:val="28"/>
          <w:szCs w:val="28"/>
          <w:lang w:val="ru-RU"/>
        </w:rPr>
        <w:t>где первоначально возник пожар</w:t>
      </w:r>
      <w:r w:rsidR="009C5C59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>в соответствии с таблицей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0</w:t>
      </w:r>
      <w:r w:rsidR="00104FBC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781B87" w:rsidRPr="0061538A" w:rsidRDefault="00781B87" w:rsidP="00104FBC">
      <w:pPr>
        <w:ind w:left="79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7061" w:rsidRPr="0061538A" w:rsidRDefault="00987061" w:rsidP="00104FBC">
      <w:pPr>
        <w:ind w:left="79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7061" w:rsidRPr="0061538A" w:rsidRDefault="00987061" w:rsidP="00104FBC">
      <w:pPr>
        <w:ind w:left="79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7061" w:rsidRPr="0061538A" w:rsidRDefault="00987061" w:rsidP="00104FBC">
      <w:pPr>
        <w:ind w:left="79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7061" w:rsidRPr="0061538A" w:rsidRDefault="00987061" w:rsidP="00104FBC">
      <w:pPr>
        <w:ind w:left="79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04FBC" w:rsidRPr="0061538A" w:rsidRDefault="007C2E45" w:rsidP="00104FBC">
      <w:pPr>
        <w:ind w:left="79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4FBC"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0</w:t>
      </w:r>
    </w:p>
    <w:tbl>
      <w:tblPr>
        <w:tblW w:w="96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02"/>
        <w:gridCol w:w="545"/>
      </w:tblGrid>
      <w:tr w:rsidR="00104FBC" w:rsidRPr="0061538A" w:rsidTr="00611583">
        <w:trPr>
          <w:cantSplit/>
          <w:trHeight w:val="20"/>
          <w:tblHeader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FBC" w:rsidRPr="0061538A" w:rsidRDefault="00104FBC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Место возникновения пожара 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FBC" w:rsidRPr="0061538A" w:rsidRDefault="00104FBC" w:rsidP="0065235D">
            <w:pPr>
              <w:ind w:left="-172"/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104FBC" w:rsidRPr="0061538A" w:rsidTr="00611583">
        <w:trPr>
          <w:cantSplit/>
          <w:trHeight w:val="349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4FBC" w:rsidRPr="0061538A" w:rsidRDefault="00104FBC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ПОМЕЩЕНИЯ В ЗДАНИИ (СООРУЖЕНИИ)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Электрощитовая</w:t>
            </w:r>
            <w:proofErr w:type="spellEnd"/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Гардероб, раздевалка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Складское помещение, кладовая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Основное производственное помещение, цех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Подсобные и вспомогательные производственные помещения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Помещение для хранения и ремонта транспорта (гараж)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Курительная комната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Почтовый ящик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Помещения для содержания животных, птицы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Кормокухня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Помещение котельной, теплогенерирующих и др. вспомогательных установок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Подсобное помещение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Веранда, терраса, тамбур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Зал экспозиции музея, выставки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Сауна, парилка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Пристройка к зданию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Балкон, лоджия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Комната, жилое, спальное помещение, палата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Ванная, душевая, туалет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Коридор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Кухня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Лестничная клетка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Подвальное помещение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Чердачное помещение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Сцена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Зрительный зал, зал заседаний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Киноаппаратная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Класс, аудитория, читальный зал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Радиоузел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Административное, служебное помещение, кабинет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</w:tr>
      <w:tr w:rsidR="00982D95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D95" w:rsidRPr="0061538A" w:rsidRDefault="00982D95" w:rsidP="00A116FE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Офисное помещение 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D95" w:rsidRPr="0061538A" w:rsidRDefault="00CB13BC" w:rsidP="00A116F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Лабораторное помещение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Фойе, вестибюль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</w:tr>
      <w:tr w:rsidR="00A624B7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Хранилище архива, библиотеки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4B7" w:rsidRPr="0061538A" w:rsidRDefault="00A624B7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Буфет, бар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Обеденный зал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Торговый зал, операционный зал почты, биржи, банка и пр.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Зал ЭВМ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помещения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Зал ожидания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Коммуникационный тоннель и коллектор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75</w:t>
            </w:r>
          </w:p>
        </w:tc>
      </w:tr>
      <w:tr w:rsidR="00F359BB" w:rsidRPr="0061538A" w:rsidTr="00611583">
        <w:trPr>
          <w:cantSplit/>
          <w:trHeight w:val="318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Кабельный тоннель и полуэтаж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</w:tr>
      <w:tr w:rsidR="00F359BB" w:rsidRPr="0061538A" w:rsidTr="00611583">
        <w:trPr>
          <w:cantSplit/>
          <w:trHeight w:val="305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Тамбур–шлюз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ИНЖЕНЕРНЫЕ КОММУНИКАЦИИ ЗДАНИЯ (СООРУЖЕНИЯ):</w:t>
            </w:r>
          </w:p>
        </w:tc>
      </w:tr>
      <w:tr w:rsidR="00F359BB" w:rsidRPr="0061538A" w:rsidTr="00611583">
        <w:trPr>
          <w:cantSplit/>
          <w:trHeight w:val="333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Галерея, эстакада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F359BB" w:rsidRPr="0061538A" w:rsidTr="00611583">
        <w:trPr>
          <w:cantSplit/>
          <w:trHeight w:val="318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Пневмотранспортная коммуникация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Шахта дымоудаления, воздуховод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Мусоропровод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Лифт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Шахта лифта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ОТСЕК ТРАНСПОРТНОГО СРЕДСТВА: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2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Прочее по данной группе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2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Кабина водителя, машиниста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2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Пассажирское, служебное купе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71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2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Салон, кузов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2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Внутри грузового вагона,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спецвагона</w:t>
            </w:r>
            <w:proofErr w:type="spellEnd"/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2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Отсек двигателя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ОТКРЫТАЯ ТЕХНОЛОГИЧЕСКАЯ УСТАНОВКА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14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Наружная технологическая установка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14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Емкость, резервуар, бункер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left="60" w:firstLine="1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Открытая эстакада и галерея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882D6D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ВНЕ ЗДАНИЯ (СООРУЖЕНИЯ),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ОТКРЫТая ТЕРРИТОРИя</w:t>
            </w:r>
          </w:p>
        </w:tc>
      </w:tr>
      <w:tr w:rsidR="0044317D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Наружный щит, реклама, фасад, стена здания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44317D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Место на открытой территории, прилегающей к зданию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44317D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Лесной массив, лесопарк, лесополоса и т.п.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341A00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Прочее место на открытой территории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44317D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</w:t>
            </w:r>
            <w:r w:rsidR="0008464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 мест</w:t>
            </w:r>
            <w:r w:rsidR="0008464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74FC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наружной части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здания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317D" w:rsidRPr="0061538A" w:rsidRDefault="0044317D" w:rsidP="00843279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</w:tr>
      <w:tr w:rsidR="00341A00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Двор на территории домовладения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Иная территория домовладения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Двор многоквартирного жилого дома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103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Школьная площадка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104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Площадь на территории населенного пункта, пешеходная дорожка, зона, тротуар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105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Плодовый (фруктовый) сад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107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Открытая стоянка автотранспорта и другой техники (вне территории двора)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108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Автомобильная трасса, дорога, автомагистраль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109</w:t>
            </w:r>
          </w:p>
        </w:tc>
      </w:tr>
      <w:tr w:rsidR="00F359BB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Полоса отчуждения, обочина дороги, луг, пустырь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9BB" w:rsidRPr="0061538A" w:rsidRDefault="00F359BB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110</w:t>
            </w:r>
          </w:p>
        </w:tc>
      </w:tr>
      <w:tr w:rsidR="00341A00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Сельскохозяйственное поле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111</w:t>
            </w:r>
          </w:p>
        </w:tc>
      </w:tr>
      <w:tr w:rsidR="00341A00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Территория свалки бытовых и промышленных отходов вне жилой зоны и территории предприятия, организации, учреждения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274FC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341A00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Площадка для мусора на территории жилой зоны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274FC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341A00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Площадка для мусора на территории предприятия, организации, учреждения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A00" w:rsidRPr="0061538A" w:rsidRDefault="00341A00" w:rsidP="00341A0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274FC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7638A2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8A2" w:rsidRPr="0061538A" w:rsidRDefault="007638A2" w:rsidP="0014507E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Иная территория предприятия, организации, учреждения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8A2" w:rsidRPr="0061538A" w:rsidRDefault="007638A2" w:rsidP="0014507E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</w:p>
        </w:tc>
      </w:tr>
      <w:tr w:rsidR="00E50356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356" w:rsidRPr="0061538A" w:rsidRDefault="00E50356" w:rsidP="00312C04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 контейнерах для сбора мусора</w:t>
            </w:r>
            <w:r w:rsidRPr="0061538A">
              <w:rPr>
                <w:rFonts w:ascii="Times New Roman" w:hAnsi="Times New Roman"/>
                <w:color w:val="008000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(урнах)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356" w:rsidRPr="0061538A" w:rsidRDefault="00E50356" w:rsidP="00312C04">
            <w:pPr>
              <w:spacing w:line="216" w:lineRule="auto"/>
              <w:ind w:hanging="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</w:tr>
      <w:tr w:rsidR="00E50356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356" w:rsidRPr="0061538A" w:rsidRDefault="00E50356" w:rsidP="00312C04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 контейнерной площадке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356" w:rsidRPr="0061538A" w:rsidRDefault="00E50356" w:rsidP="00312C04">
            <w:pPr>
              <w:spacing w:line="216" w:lineRule="auto"/>
              <w:ind w:hanging="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</w:tr>
      <w:tr w:rsidR="005654C9" w:rsidRPr="0061538A" w:rsidTr="00611583">
        <w:trPr>
          <w:cantSplit/>
          <w:trHeight w:val="20"/>
        </w:trPr>
        <w:tc>
          <w:tcPr>
            <w:tcW w:w="9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4C9" w:rsidRPr="0061538A" w:rsidRDefault="005654C9" w:rsidP="005654C9">
            <w:pPr>
              <w:spacing w:line="216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 УСТАНОВЛЕНО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4C9" w:rsidRPr="0061538A" w:rsidRDefault="005654C9" w:rsidP="005654C9">
            <w:pPr>
              <w:spacing w:line="216" w:lineRule="auto"/>
              <w:ind w:hanging="3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99</w:t>
            </w:r>
          </w:p>
        </w:tc>
      </w:tr>
    </w:tbl>
    <w:p w:rsidR="00104FBC" w:rsidRPr="0061538A" w:rsidRDefault="00104FBC" w:rsidP="006139A1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6272CB" w:rsidRPr="0061538A" w:rsidRDefault="006139A1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1FA4" w:rsidRPr="0061538A">
        <w:rPr>
          <w:rFonts w:ascii="Times New Roman" w:hAnsi="Times New Roman"/>
          <w:sz w:val="28"/>
          <w:szCs w:val="28"/>
          <w:lang w:val="ru-RU"/>
        </w:rPr>
        <w:t>четвертом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E81FA4" w:rsidRPr="0061538A">
        <w:rPr>
          <w:rFonts w:ascii="Times New Roman" w:hAnsi="Times New Roman"/>
          <w:sz w:val="28"/>
          <w:szCs w:val="28"/>
          <w:lang w:val="ru-RU"/>
        </w:rPr>
        <w:t>пято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м разрядах проставляется код 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 xml:space="preserve">строительной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конструкции (конструктивного элемента)</w:t>
      </w:r>
      <w:r w:rsidR="007F7947" w:rsidRPr="0061538A">
        <w:rPr>
          <w:rFonts w:ascii="Times New Roman" w:hAnsi="Times New Roman"/>
          <w:sz w:val="28"/>
          <w:szCs w:val="28"/>
          <w:lang w:val="ru-RU"/>
        </w:rPr>
        <w:t xml:space="preserve"> здания (сооружения)</w:t>
      </w:r>
      <w:r w:rsidR="003A7CA8" w:rsidRPr="0061538A">
        <w:rPr>
          <w:rFonts w:ascii="Times New Roman" w:hAnsi="Times New Roman"/>
          <w:sz w:val="28"/>
          <w:szCs w:val="28"/>
          <w:lang w:val="ru-RU"/>
        </w:rPr>
        <w:t>, заполняемый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E266FC"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5B59A8" w:rsidRPr="0061538A">
        <w:rPr>
          <w:rFonts w:ascii="Times New Roman" w:hAnsi="Times New Roman"/>
          <w:sz w:val="28"/>
          <w:szCs w:val="28"/>
          <w:lang w:val="ru-RU"/>
        </w:rPr>
        <w:t xml:space="preserve"> Если пожар не распространился на какую-либо строительную конструкцию здания (например, произошло горение дивана, стола, вещей на стуле и т.п.</w:t>
      </w:r>
      <w:r w:rsidR="005B59A8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B59A8" w:rsidRPr="0061538A">
        <w:rPr>
          <w:rFonts w:ascii="Times New Roman" w:hAnsi="Times New Roman"/>
          <w:sz w:val="28"/>
          <w:szCs w:val="28"/>
          <w:lang w:val="ru-RU"/>
        </w:rPr>
        <w:t>без распространения на пол и иные строительные конструкции), то четвертый и пятый разряды не заполняются.</w:t>
      </w:r>
    </w:p>
    <w:p w:rsidR="006152C7" w:rsidRPr="0061538A" w:rsidRDefault="006152C7" w:rsidP="00F33D5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152C7" w:rsidRPr="0061538A" w:rsidRDefault="006152C7" w:rsidP="006152C7">
      <w:pPr>
        <w:ind w:firstLine="567"/>
        <w:jc w:val="right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1</w:t>
      </w:r>
    </w:p>
    <w:tbl>
      <w:tblPr>
        <w:tblW w:w="96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24"/>
        <w:gridCol w:w="546"/>
        <w:gridCol w:w="4031"/>
        <w:gridCol w:w="560"/>
      </w:tblGrid>
      <w:tr w:rsidR="006152C7" w:rsidRPr="0061538A" w:rsidTr="00611583">
        <w:trPr>
          <w:trHeight w:val="20"/>
          <w:tblHeader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2C7" w:rsidRPr="0061538A" w:rsidRDefault="006152C7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Строительная конструкция (конструктивный элемент)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2C7" w:rsidRPr="0061538A" w:rsidRDefault="006152C7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2C7" w:rsidRPr="0061538A" w:rsidRDefault="006152C7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Строительная конструкция (конструктивный элемент)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2C7" w:rsidRPr="0061538A" w:rsidRDefault="006152C7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C23A22" w:rsidRPr="0061538A" w:rsidTr="00611583">
        <w:trPr>
          <w:trHeight w:val="2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left="-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Ферма, балка, прогон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left="-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C23A22" w:rsidRPr="0061538A" w:rsidTr="00611583">
        <w:trPr>
          <w:trHeight w:val="2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Крыша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left="-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Настил, в том числе с утеплителем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C23A22" w:rsidRPr="0061538A" w:rsidTr="00611583">
        <w:trPr>
          <w:trHeight w:val="2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Потолочное перекрытие (подвесной потолок)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left="-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Лестничный марш, площадка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</w:tr>
      <w:tr w:rsidR="00C23A22" w:rsidRPr="0061538A" w:rsidTr="00611583">
        <w:trPr>
          <w:trHeight w:val="2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Стена, перегородка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left="-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Безчердачное покрытие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</w:tr>
      <w:tr w:rsidR="00C23A22" w:rsidRPr="0061538A" w:rsidTr="00611583">
        <w:trPr>
          <w:trHeight w:val="2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Оконный блок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left="-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Кровля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</w:tr>
      <w:tr w:rsidR="00C23A22" w:rsidRPr="0061538A" w:rsidTr="00611583">
        <w:trPr>
          <w:trHeight w:val="20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Дверь, ворота, люк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установлена</w:t>
            </w:r>
            <w:proofErr w:type="gramEnd"/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A22" w:rsidRPr="0061538A" w:rsidRDefault="00C23A22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6152C7" w:rsidRPr="0061538A" w:rsidRDefault="006152C7" w:rsidP="00F33D57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64199" w:rsidRPr="0061538A" w:rsidRDefault="00964199" w:rsidP="0002628A">
      <w:pPr>
        <w:pStyle w:val="33"/>
        <w:shd w:val="clear" w:color="auto" w:fill="auto"/>
        <w:spacing w:before="0" w:line="312" w:lineRule="exact"/>
        <w:ind w:left="40" w:right="40" w:firstLine="669"/>
        <w:rPr>
          <w:color w:val="000000"/>
          <w:sz w:val="28"/>
          <w:szCs w:val="28"/>
          <w:lang w:val="ru-RU"/>
        </w:rPr>
      </w:pPr>
      <w:r w:rsidRPr="0061538A">
        <w:rPr>
          <w:color w:val="000000"/>
          <w:sz w:val="28"/>
          <w:szCs w:val="28"/>
          <w:lang w:val="ru-RU"/>
        </w:rPr>
        <w:t>В последн</w:t>
      </w:r>
      <w:r w:rsidR="00A64878" w:rsidRPr="0061538A">
        <w:rPr>
          <w:color w:val="000000"/>
          <w:sz w:val="28"/>
          <w:szCs w:val="28"/>
          <w:lang w:val="ru-RU"/>
        </w:rPr>
        <w:t>их</w:t>
      </w:r>
      <w:r w:rsidRPr="0061538A">
        <w:rPr>
          <w:color w:val="000000"/>
          <w:sz w:val="28"/>
          <w:szCs w:val="28"/>
          <w:lang w:val="ru-RU"/>
        </w:rPr>
        <w:t xml:space="preserve"> </w:t>
      </w:r>
      <w:r w:rsidR="00A64878" w:rsidRPr="0061538A">
        <w:rPr>
          <w:color w:val="000000"/>
          <w:sz w:val="28"/>
          <w:szCs w:val="28"/>
          <w:lang w:val="ru-RU"/>
        </w:rPr>
        <w:t xml:space="preserve">двух </w:t>
      </w:r>
      <w:r w:rsidRPr="0061538A">
        <w:rPr>
          <w:color w:val="000000"/>
          <w:sz w:val="28"/>
          <w:szCs w:val="28"/>
          <w:lang w:val="ru-RU"/>
        </w:rPr>
        <w:t>разряд</w:t>
      </w:r>
      <w:r w:rsidR="00A64878" w:rsidRPr="0061538A">
        <w:rPr>
          <w:color w:val="000000"/>
          <w:sz w:val="28"/>
          <w:szCs w:val="28"/>
          <w:lang w:val="ru-RU"/>
        </w:rPr>
        <w:t>ах</w:t>
      </w:r>
      <w:r w:rsidRPr="0061538A">
        <w:rPr>
          <w:color w:val="000000"/>
          <w:sz w:val="28"/>
          <w:szCs w:val="28"/>
          <w:lang w:val="ru-RU"/>
        </w:rPr>
        <w:t xml:space="preserve"> кодового поля 16 в карточках учета пожар</w:t>
      </w:r>
      <w:r w:rsidR="00D96C3F" w:rsidRPr="0061538A">
        <w:rPr>
          <w:color w:val="000000"/>
          <w:sz w:val="28"/>
          <w:szCs w:val="28"/>
          <w:lang w:val="ru-RU"/>
        </w:rPr>
        <w:t>ов</w:t>
      </w:r>
      <w:r w:rsidRPr="0061538A">
        <w:rPr>
          <w:color w:val="000000"/>
          <w:sz w:val="28"/>
          <w:szCs w:val="28"/>
          <w:lang w:val="ru-RU"/>
        </w:rPr>
        <w:t>, место возникновения которых находилось вне территории домовладения, предприятия, организации, учреждения</w:t>
      </w:r>
      <w:r w:rsidR="00B44CF5" w:rsidRPr="0061538A">
        <w:rPr>
          <w:color w:val="000000"/>
          <w:sz w:val="28"/>
          <w:szCs w:val="28"/>
          <w:lang w:val="ru-RU"/>
        </w:rPr>
        <w:t>,</w:t>
      </w:r>
      <w:r w:rsidRPr="0061538A">
        <w:rPr>
          <w:color w:val="000000"/>
          <w:sz w:val="28"/>
          <w:szCs w:val="28"/>
          <w:lang w:val="ru-RU"/>
        </w:rPr>
        <w:t xml:space="preserve"> возникших </w:t>
      </w:r>
      <w:proofErr w:type="gramStart"/>
      <w:r w:rsidRPr="0061538A">
        <w:rPr>
          <w:color w:val="000000"/>
          <w:sz w:val="28"/>
          <w:szCs w:val="28"/>
          <w:lang w:val="ru-RU"/>
        </w:rPr>
        <w:t>в</w:t>
      </w:r>
      <w:proofErr w:type="gramEnd"/>
      <w:r w:rsidRPr="0061538A">
        <w:rPr>
          <w:color w:val="000000"/>
          <w:sz w:val="28"/>
          <w:szCs w:val="28"/>
          <w:lang w:val="ru-RU"/>
        </w:rPr>
        <w:t xml:space="preserve"> (на):</w:t>
      </w:r>
    </w:p>
    <w:p w:rsidR="00964199" w:rsidRPr="0061538A" w:rsidRDefault="00964199" w:rsidP="0002628A">
      <w:pPr>
        <w:pStyle w:val="33"/>
        <w:shd w:val="clear" w:color="auto" w:fill="auto"/>
        <w:spacing w:before="0" w:line="312" w:lineRule="exact"/>
        <w:ind w:left="40" w:right="40" w:firstLine="669"/>
        <w:rPr>
          <w:sz w:val="28"/>
          <w:szCs w:val="28"/>
          <w:lang w:val="ru-RU"/>
        </w:rPr>
      </w:pPr>
      <w:r w:rsidRPr="0061538A">
        <w:rPr>
          <w:color w:val="000000"/>
          <w:sz w:val="28"/>
          <w:szCs w:val="28"/>
          <w:lang w:val="ru-RU"/>
        </w:rPr>
        <w:t xml:space="preserve">лесном массиве, лесопарке, лесополосе, на </w:t>
      </w:r>
      <w:proofErr w:type="gramStart"/>
      <w:r w:rsidRPr="0061538A">
        <w:rPr>
          <w:color w:val="000000"/>
          <w:sz w:val="28"/>
          <w:szCs w:val="28"/>
          <w:lang w:val="ru-RU"/>
        </w:rPr>
        <w:t>территории</w:t>
      </w:r>
      <w:proofErr w:type="gramEnd"/>
      <w:r w:rsidRPr="0061538A">
        <w:rPr>
          <w:sz w:val="28"/>
          <w:szCs w:val="28"/>
          <w:lang w:val="ru-RU"/>
        </w:rPr>
        <w:t xml:space="preserve"> которых</w:t>
      </w:r>
      <w:r w:rsidR="007C2E45">
        <w:rPr>
          <w:sz w:val="28"/>
          <w:szCs w:val="28"/>
          <w:lang w:val="ru-RU"/>
        </w:rPr>
        <w:t xml:space="preserve"> </w:t>
      </w:r>
      <w:r w:rsidRPr="0061538A">
        <w:rPr>
          <w:sz w:val="28"/>
          <w:szCs w:val="28"/>
          <w:lang w:val="ru-RU"/>
        </w:rPr>
        <w:t>на момент возникновения пожара органами ГПН ФПС ГПС</w:t>
      </w:r>
      <w:r w:rsidR="007C2E45">
        <w:rPr>
          <w:sz w:val="28"/>
          <w:szCs w:val="28"/>
          <w:lang w:val="ru-RU"/>
        </w:rPr>
        <w:t xml:space="preserve"> </w:t>
      </w:r>
      <w:r w:rsidRPr="0061538A">
        <w:rPr>
          <w:sz w:val="28"/>
          <w:szCs w:val="28"/>
          <w:lang w:val="ru-RU"/>
        </w:rPr>
        <w:t>не осуществлялась надзорная деятельность, проставляется код 1;</w:t>
      </w:r>
    </w:p>
    <w:p w:rsidR="00964199" w:rsidRPr="0061538A" w:rsidRDefault="00964199" w:rsidP="0002628A">
      <w:pPr>
        <w:pStyle w:val="33"/>
        <w:shd w:val="clear" w:color="auto" w:fill="auto"/>
        <w:spacing w:before="0" w:line="312" w:lineRule="exact"/>
        <w:ind w:left="40" w:right="40" w:firstLine="669"/>
        <w:rPr>
          <w:sz w:val="28"/>
          <w:szCs w:val="28"/>
          <w:lang w:val="ru-RU"/>
        </w:rPr>
      </w:pPr>
      <w:r w:rsidRPr="0061538A">
        <w:rPr>
          <w:sz w:val="28"/>
          <w:szCs w:val="28"/>
          <w:lang w:val="ru-RU"/>
        </w:rPr>
        <w:t xml:space="preserve">лесном массиве, лесопарке, лесополосе, на </w:t>
      </w:r>
      <w:proofErr w:type="gramStart"/>
      <w:r w:rsidRPr="0061538A">
        <w:rPr>
          <w:sz w:val="28"/>
          <w:szCs w:val="28"/>
          <w:lang w:val="ru-RU"/>
        </w:rPr>
        <w:t>территории</w:t>
      </w:r>
      <w:proofErr w:type="gramEnd"/>
      <w:r w:rsidRPr="0061538A">
        <w:rPr>
          <w:sz w:val="28"/>
          <w:szCs w:val="28"/>
          <w:lang w:val="ru-RU"/>
        </w:rPr>
        <w:t xml:space="preserve"> которых на момент возникновения пожара органами ГПН ФПС ГПС осуществлялась надзорная деятельность, при этом одним из объектов пожара стал </w:t>
      </w:r>
      <w:r w:rsidR="00BE224B" w:rsidRPr="0061538A">
        <w:rPr>
          <w:color w:val="000000"/>
          <w:sz w:val="28"/>
          <w:szCs w:val="28"/>
          <w:lang w:val="ru-RU"/>
        </w:rPr>
        <w:t>лесной массив, лесопарк, лесополоса</w:t>
      </w:r>
      <w:r w:rsidRPr="0061538A">
        <w:rPr>
          <w:sz w:val="28"/>
          <w:szCs w:val="28"/>
          <w:lang w:val="ru-RU"/>
        </w:rPr>
        <w:t>, проставляется код 2;</w:t>
      </w:r>
    </w:p>
    <w:p w:rsidR="002D79EF" w:rsidRPr="0061538A" w:rsidRDefault="00964199" w:rsidP="0002628A">
      <w:pPr>
        <w:pStyle w:val="33"/>
        <w:shd w:val="clear" w:color="auto" w:fill="auto"/>
        <w:spacing w:before="0" w:line="312" w:lineRule="exact"/>
        <w:ind w:left="40" w:right="40" w:firstLine="669"/>
        <w:rPr>
          <w:spacing w:val="-1"/>
          <w:sz w:val="28"/>
          <w:szCs w:val="28"/>
          <w:lang w:val="ru-RU"/>
        </w:rPr>
      </w:pPr>
      <w:proofErr w:type="gramStart"/>
      <w:r w:rsidRPr="0061538A">
        <w:rPr>
          <w:sz w:val="28"/>
          <w:szCs w:val="28"/>
          <w:lang w:val="ru-RU"/>
        </w:rPr>
        <w:t xml:space="preserve">открытой территории, </w:t>
      </w:r>
      <w:r w:rsidR="004971E3" w:rsidRPr="0061538A">
        <w:rPr>
          <w:sz w:val="28"/>
          <w:szCs w:val="28"/>
          <w:lang w:val="ru-RU"/>
        </w:rPr>
        <w:t xml:space="preserve">при этом </w:t>
      </w:r>
      <w:r w:rsidR="004C18B2" w:rsidRPr="0061538A">
        <w:rPr>
          <w:sz w:val="28"/>
          <w:szCs w:val="28"/>
          <w:lang w:val="ru-RU"/>
        </w:rPr>
        <w:t xml:space="preserve">объектом пожара </w:t>
      </w:r>
      <w:r w:rsidR="00023971" w:rsidRPr="0061538A">
        <w:rPr>
          <w:sz w:val="28"/>
          <w:szCs w:val="28"/>
          <w:lang w:val="ru-RU"/>
        </w:rPr>
        <w:t>стал</w:t>
      </w:r>
      <w:r w:rsidR="004E71AB" w:rsidRPr="0061538A">
        <w:rPr>
          <w:sz w:val="28"/>
          <w:szCs w:val="28"/>
          <w:lang w:val="ru-RU"/>
        </w:rPr>
        <w:t xml:space="preserve"> любой</w:t>
      </w:r>
      <w:r w:rsidR="007C2E45">
        <w:rPr>
          <w:sz w:val="28"/>
          <w:szCs w:val="28"/>
          <w:lang w:val="ru-RU"/>
        </w:rPr>
        <w:t xml:space="preserve"> </w:t>
      </w:r>
      <w:r w:rsidR="00023971" w:rsidRPr="0061538A">
        <w:rPr>
          <w:sz w:val="28"/>
          <w:szCs w:val="28"/>
          <w:lang w:val="ru-RU"/>
        </w:rPr>
        <w:t xml:space="preserve">из </w:t>
      </w:r>
      <w:r w:rsidR="004E71AB" w:rsidRPr="0061538A">
        <w:rPr>
          <w:sz w:val="28"/>
          <w:szCs w:val="28"/>
          <w:lang w:val="ru-RU"/>
        </w:rPr>
        <w:t>объект</w:t>
      </w:r>
      <w:r w:rsidR="00023971" w:rsidRPr="0061538A">
        <w:rPr>
          <w:sz w:val="28"/>
          <w:szCs w:val="28"/>
          <w:lang w:val="ru-RU"/>
        </w:rPr>
        <w:t>ов</w:t>
      </w:r>
      <w:r w:rsidR="004E71AB" w:rsidRPr="0061538A">
        <w:rPr>
          <w:sz w:val="28"/>
          <w:szCs w:val="28"/>
          <w:lang w:val="ru-RU"/>
        </w:rPr>
        <w:t xml:space="preserve">, кроме </w:t>
      </w:r>
      <w:r w:rsidR="00093C30" w:rsidRPr="0061538A">
        <w:rPr>
          <w:sz w:val="28"/>
          <w:szCs w:val="28"/>
          <w:lang w:val="ru-RU"/>
        </w:rPr>
        <w:t>имеющих коды 65 (сухая трава (сено, камыш и т.д.)),</w:t>
      </w:r>
      <w:r w:rsidR="007C2E45">
        <w:rPr>
          <w:sz w:val="28"/>
          <w:szCs w:val="28"/>
          <w:lang w:val="ru-RU"/>
        </w:rPr>
        <w:t xml:space="preserve"> </w:t>
      </w:r>
      <w:r w:rsidR="00093C30" w:rsidRPr="0061538A">
        <w:rPr>
          <w:sz w:val="28"/>
          <w:szCs w:val="28"/>
          <w:lang w:val="ru-RU"/>
        </w:rPr>
        <w:t>67 (стерня),</w:t>
      </w:r>
      <w:r w:rsidR="0065235D" w:rsidRPr="0061538A">
        <w:rPr>
          <w:sz w:val="28"/>
          <w:szCs w:val="28"/>
          <w:lang w:val="ru-RU"/>
        </w:rPr>
        <w:t xml:space="preserve"> </w:t>
      </w:r>
      <w:r w:rsidR="00093C30" w:rsidRPr="0061538A">
        <w:rPr>
          <w:sz w:val="28"/>
          <w:szCs w:val="28"/>
          <w:lang w:val="ru-RU"/>
        </w:rPr>
        <w:t>68 (пожнивные остатки), 69 (тополиный пух)</w:t>
      </w:r>
      <w:r w:rsidR="00695205" w:rsidRPr="0061538A">
        <w:rPr>
          <w:sz w:val="28"/>
          <w:szCs w:val="28"/>
          <w:lang w:val="ru-RU"/>
        </w:rPr>
        <w:t xml:space="preserve"> </w:t>
      </w:r>
      <w:r w:rsidR="00575088" w:rsidRPr="0061538A">
        <w:rPr>
          <w:sz w:val="28"/>
          <w:szCs w:val="28"/>
          <w:lang w:val="ru-RU"/>
        </w:rPr>
        <w:t>таблицы 6</w:t>
      </w:r>
      <w:r w:rsidR="00023971" w:rsidRPr="0061538A">
        <w:rPr>
          <w:sz w:val="28"/>
          <w:szCs w:val="28"/>
          <w:lang w:val="ru-RU"/>
        </w:rPr>
        <w:t>,</w:t>
      </w:r>
      <w:r w:rsidR="004C18B2" w:rsidRPr="0061538A">
        <w:rPr>
          <w:sz w:val="28"/>
          <w:szCs w:val="28"/>
          <w:lang w:val="ru-RU"/>
        </w:rPr>
        <w:t xml:space="preserve"> </w:t>
      </w:r>
      <w:r w:rsidR="00023971" w:rsidRPr="0061538A">
        <w:rPr>
          <w:sz w:val="28"/>
          <w:szCs w:val="28"/>
          <w:lang w:val="ru-RU"/>
        </w:rPr>
        <w:t xml:space="preserve">вследствие </w:t>
      </w:r>
      <w:r w:rsidR="0002628A" w:rsidRPr="0061538A">
        <w:rPr>
          <w:spacing w:val="3"/>
          <w:sz w:val="28"/>
          <w:szCs w:val="28"/>
          <w:lang w:val="ru-RU"/>
        </w:rPr>
        <w:t xml:space="preserve">горения: </w:t>
      </w:r>
      <w:r w:rsidRPr="0061538A">
        <w:rPr>
          <w:spacing w:val="3"/>
          <w:sz w:val="28"/>
          <w:szCs w:val="28"/>
          <w:lang w:val="ru-RU"/>
        </w:rPr>
        <w:t>сухой</w:t>
      </w:r>
      <w:r w:rsidRPr="0061538A">
        <w:rPr>
          <w:sz w:val="28"/>
          <w:szCs w:val="28"/>
          <w:lang w:val="ru-RU"/>
        </w:rPr>
        <w:t xml:space="preserve"> травы </w:t>
      </w:r>
      <w:r w:rsidRPr="0061538A">
        <w:rPr>
          <w:spacing w:val="-1"/>
          <w:sz w:val="28"/>
          <w:szCs w:val="28"/>
          <w:lang w:val="ru-RU"/>
        </w:rPr>
        <w:t>(сена, камыша и т.д.), проставляется код 3; стерни - код 4; пожнивных остатков</w:t>
      </w:r>
      <w:r w:rsidR="0002628A" w:rsidRPr="0061538A">
        <w:rPr>
          <w:spacing w:val="-1"/>
          <w:sz w:val="28"/>
          <w:szCs w:val="28"/>
          <w:lang w:val="ru-RU"/>
        </w:rPr>
        <w:t xml:space="preserve"> - </w:t>
      </w:r>
      <w:r w:rsidRPr="0061538A">
        <w:rPr>
          <w:spacing w:val="-1"/>
          <w:sz w:val="28"/>
          <w:szCs w:val="28"/>
          <w:lang w:val="ru-RU"/>
        </w:rPr>
        <w:t>код 5;</w:t>
      </w:r>
      <w:proofErr w:type="gramEnd"/>
      <w:r w:rsidRPr="0061538A">
        <w:rPr>
          <w:spacing w:val="-1"/>
          <w:sz w:val="28"/>
          <w:szCs w:val="28"/>
          <w:lang w:val="ru-RU"/>
        </w:rPr>
        <w:t xml:space="preserve"> тополиного пуха - код 6</w:t>
      </w:r>
      <w:r w:rsidR="000E0825" w:rsidRPr="0061538A">
        <w:rPr>
          <w:spacing w:val="-1"/>
          <w:sz w:val="28"/>
          <w:szCs w:val="28"/>
          <w:lang w:val="ru-RU"/>
        </w:rPr>
        <w:t>;</w:t>
      </w:r>
    </w:p>
    <w:p w:rsidR="002D79EF" w:rsidRPr="0061538A" w:rsidRDefault="00964199" w:rsidP="0002628A">
      <w:pPr>
        <w:pStyle w:val="33"/>
        <w:shd w:val="clear" w:color="auto" w:fill="auto"/>
        <w:spacing w:before="0" w:line="312" w:lineRule="exact"/>
        <w:ind w:left="40" w:right="40" w:firstLine="669"/>
        <w:rPr>
          <w:sz w:val="28"/>
          <w:szCs w:val="28"/>
          <w:lang w:val="ru-RU"/>
        </w:rPr>
      </w:pPr>
      <w:proofErr w:type="gramStart"/>
      <w:r w:rsidRPr="0061538A">
        <w:rPr>
          <w:spacing w:val="-1"/>
          <w:sz w:val="28"/>
          <w:szCs w:val="28"/>
          <w:lang w:val="ru-RU"/>
        </w:rPr>
        <w:t>торфянике</w:t>
      </w:r>
      <w:proofErr w:type="gramEnd"/>
      <w:r w:rsidRPr="0061538A">
        <w:rPr>
          <w:spacing w:val="-1"/>
          <w:sz w:val="28"/>
          <w:szCs w:val="28"/>
          <w:lang w:val="ru-RU"/>
        </w:rPr>
        <w:t xml:space="preserve"> - код 7;</w:t>
      </w:r>
      <w:r w:rsidRPr="0061538A">
        <w:rPr>
          <w:sz w:val="28"/>
          <w:szCs w:val="28"/>
          <w:lang w:val="ru-RU"/>
        </w:rPr>
        <w:t xml:space="preserve"> сельскохозяйственном поле, и одним из объектов пожара стали сельскохозяйственные культуры</w:t>
      </w:r>
      <w:r w:rsidR="0002628A" w:rsidRPr="0061538A">
        <w:rPr>
          <w:sz w:val="28"/>
          <w:szCs w:val="28"/>
          <w:lang w:val="ru-RU"/>
        </w:rPr>
        <w:t xml:space="preserve"> - </w:t>
      </w:r>
      <w:r w:rsidRPr="0061538A">
        <w:rPr>
          <w:sz w:val="28"/>
          <w:szCs w:val="28"/>
          <w:lang w:val="ru-RU"/>
        </w:rPr>
        <w:t>код 8</w:t>
      </w:r>
      <w:r w:rsidR="00B96C10" w:rsidRPr="0061538A">
        <w:rPr>
          <w:sz w:val="28"/>
          <w:szCs w:val="28"/>
          <w:lang w:val="ru-RU"/>
        </w:rPr>
        <w:t>.</w:t>
      </w:r>
    </w:p>
    <w:p w:rsidR="00A64878" w:rsidRPr="0061538A" w:rsidRDefault="00A64878" w:rsidP="0002628A">
      <w:pPr>
        <w:pStyle w:val="33"/>
        <w:shd w:val="clear" w:color="auto" w:fill="auto"/>
        <w:spacing w:before="0" w:line="312" w:lineRule="exact"/>
        <w:ind w:left="40" w:right="40" w:firstLine="669"/>
        <w:rPr>
          <w:color w:val="000000"/>
          <w:sz w:val="28"/>
          <w:szCs w:val="28"/>
          <w:lang w:val="ru-RU"/>
        </w:rPr>
      </w:pPr>
      <w:proofErr w:type="gramStart"/>
      <w:r w:rsidRPr="0061538A">
        <w:rPr>
          <w:color w:val="000000"/>
          <w:sz w:val="28"/>
          <w:szCs w:val="28"/>
          <w:lang w:val="ru-RU"/>
        </w:rPr>
        <w:t>Если объектом пожара стал любой из объектов, кроме имеющих коды</w:t>
      </w:r>
      <w:r w:rsidR="007C2E45">
        <w:rPr>
          <w:color w:val="000000"/>
          <w:sz w:val="28"/>
          <w:szCs w:val="28"/>
          <w:lang w:val="ru-RU"/>
        </w:rPr>
        <w:t xml:space="preserve"> </w:t>
      </w:r>
      <w:r w:rsidR="005A5FFA" w:rsidRPr="0061538A">
        <w:rPr>
          <w:color w:val="000000"/>
          <w:sz w:val="28"/>
          <w:szCs w:val="28"/>
          <w:lang w:val="ru-RU"/>
        </w:rPr>
        <w:t>376 (мусор на территории жилой зоны (кроме территории домовладения)),</w:t>
      </w:r>
      <w:r w:rsidR="007C2E45">
        <w:rPr>
          <w:color w:val="000000"/>
          <w:sz w:val="28"/>
          <w:szCs w:val="28"/>
          <w:lang w:val="ru-RU"/>
        </w:rPr>
        <w:t xml:space="preserve"> </w:t>
      </w:r>
      <w:r w:rsidR="003C4256" w:rsidRPr="0061538A">
        <w:rPr>
          <w:color w:val="000000"/>
          <w:sz w:val="28"/>
          <w:szCs w:val="28"/>
          <w:lang w:val="ru-RU"/>
        </w:rPr>
        <w:t xml:space="preserve">94 (мусор на территории домовладения), </w:t>
      </w:r>
      <w:r w:rsidR="005A5FFA" w:rsidRPr="0061538A">
        <w:rPr>
          <w:color w:val="000000"/>
          <w:sz w:val="28"/>
          <w:szCs w:val="28"/>
          <w:lang w:val="ru-RU"/>
        </w:rPr>
        <w:t xml:space="preserve">377 (мусор на территории предприятия, организации, учреждения), </w:t>
      </w:r>
      <w:r w:rsidR="003C4256" w:rsidRPr="0061538A">
        <w:rPr>
          <w:color w:val="000000"/>
          <w:sz w:val="28"/>
          <w:szCs w:val="28"/>
          <w:lang w:val="ru-RU"/>
        </w:rPr>
        <w:t xml:space="preserve">371 (мусор вне территории жилой </w:t>
      </w:r>
      <w:r w:rsidR="003C4256" w:rsidRPr="0061538A">
        <w:rPr>
          <w:color w:val="000000"/>
          <w:sz w:val="28"/>
          <w:szCs w:val="28"/>
          <w:lang w:val="ru-RU"/>
        </w:rPr>
        <w:lastRenderedPageBreak/>
        <w:t xml:space="preserve">зоны и предприятия, организации, учреждения), </w:t>
      </w:r>
      <w:r w:rsidR="004557A6" w:rsidRPr="0061538A">
        <w:rPr>
          <w:color w:val="000000"/>
          <w:sz w:val="28"/>
          <w:szCs w:val="28"/>
          <w:lang w:val="ru-RU"/>
        </w:rPr>
        <w:t>83 (торф на газонах</w:t>
      </w:r>
      <w:r w:rsidR="007C2E45">
        <w:rPr>
          <w:color w:val="000000"/>
          <w:sz w:val="28"/>
          <w:szCs w:val="28"/>
          <w:lang w:val="ru-RU"/>
        </w:rPr>
        <w:t xml:space="preserve"> </w:t>
      </w:r>
      <w:r w:rsidR="004557A6" w:rsidRPr="0061538A">
        <w:rPr>
          <w:color w:val="000000"/>
          <w:sz w:val="28"/>
          <w:szCs w:val="28"/>
          <w:lang w:val="ru-RU"/>
        </w:rPr>
        <w:t>и приусадебных участках), 84 (бесхозяйное транспортное средство),</w:t>
      </w:r>
      <w:r w:rsidR="007C2E45">
        <w:rPr>
          <w:color w:val="000000"/>
          <w:sz w:val="28"/>
          <w:szCs w:val="28"/>
          <w:lang w:val="ru-RU"/>
        </w:rPr>
        <w:t xml:space="preserve"> </w:t>
      </w:r>
      <w:r w:rsidR="004557A6" w:rsidRPr="0061538A">
        <w:rPr>
          <w:color w:val="000000"/>
          <w:sz w:val="28"/>
          <w:szCs w:val="28"/>
          <w:lang w:val="ru-RU"/>
        </w:rPr>
        <w:t>85 (бесхозяйное здание), 87 (мусор в жилом доме</w:t>
      </w:r>
      <w:proofErr w:type="gramEnd"/>
      <w:r w:rsidR="004557A6" w:rsidRPr="0061538A">
        <w:rPr>
          <w:color w:val="000000"/>
          <w:sz w:val="28"/>
          <w:szCs w:val="28"/>
          <w:lang w:val="ru-RU"/>
        </w:rPr>
        <w:t xml:space="preserve">), </w:t>
      </w:r>
      <w:proofErr w:type="gramStart"/>
      <w:r w:rsidR="004557A6" w:rsidRPr="0061538A">
        <w:rPr>
          <w:color w:val="000000"/>
          <w:sz w:val="28"/>
          <w:szCs w:val="28"/>
          <w:lang w:val="ru-RU"/>
        </w:rPr>
        <w:t>88 (мусор в здании, сооружении (кроме жилого дома))</w:t>
      </w:r>
      <w:r w:rsidR="00826044" w:rsidRPr="0061538A">
        <w:rPr>
          <w:color w:val="000000"/>
          <w:sz w:val="28"/>
          <w:szCs w:val="28"/>
          <w:lang w:val="ru-RU"/>
        </w:rPr>
        <w:t xml:space="preserve"> таблицы 6, вследствие горения: </w:t>
      </w:r>
      <w:r w:rsidR="003C4256" w:rsidRPr="0061538A">
        <w:rPr>
          <w:color w:val="000000"/>
          <w:sz w:val="28"/>
          <w:szCs w:val="28"/>
          <w:lang w:val="ru-RU"/>
        </w:rPr>
        <w:t>мусора</w:t>
      </w:r>
      <w:r w:rsidR="007C2E45">
        <w:rPr>
          <w:color w:val="000000"/>
          <w:sz w:val="28"/>
          <w:szCs w:val="28"/>
          <w:lang w:val="ru-RU"/>
        </w:rPr>
        <w:t xml:space="preserve"> </w:t>
      </w:r>
      <w:r w:rsidR="003C4256" w:rsidRPr="0061538A">
        <w:rPr>
          <w:color w:val="000000"/>
          <w:sz w:val="28"/>
          <w:szCs w:val="28"/>
          <w:lang w:val="ru-RU"/>
        </w:rPr>
        <w:t>на территории жилой зоны (кроме территории домовладения)</w:t>
      </w:r>
      <w:r w:rsidR="007638A2" w:rsidRPr="0061538A">
        <w:rPr>
          <w:color w:val="000000"/>
          <w:sz w:val="28"/>
          <w:szCs w:val="28"/>
          <w:lang w:val="ru-RU"/>
        </w:rPr>
        <w:t xml:space="preserve">, в последних двух разрядах кодового поля 16 проставляется код 9; </w:t>
      </w:r>
      <w:r w:rsidR="003C4256" w:rsidRPr="0061538A">
        <w:rPr>
          <w:color w:val="000000"/>
          <w:sz w:val="28"/>
          <w:szCs w:val="28"/>
          <w:lang w:val="ru-RU"/>
        </w:rPr>
        <w:t xml:space="preserve">мусора на территории домовладения </w:t>
      </w:r>
      <w:r w:rsidR="007638A2" w:rsidRPr="0061538A">
        <w:rPr>
          <w:color w:val="000000"/>
          <w:sz w:val="28"/>
          <w:szCs w:val="28"/>
          <w:lang w:val="ru-RU"/>
        </w:rPr>
        <w:t xml:space="preserve">– код 10; мусора на территории предприятия, организации, учреждения - код 11; </w:t>
      </w:r>
      <w:r w:rsidR="003C4256" w:rsidRPr="0061538A">
        <w:rPr>
          <w:color w:val="000000"/>
          <w:sz w:val="28"/>
          <w:szCs w:val="28"/>
          <w:lang w:val="ru-RU"/>
        </w:rPr>
        <w:t xml:space="preserve">мусора вне территории жилой зоны и предприятия, организации, учреждения </w:t>
      </w:r>
      <w:r w:rsidR="007638A2" w:rsidRPr="0061538A">
        <w:rPr>
          <w:color w:val="000000"/>
          <w:sz w:val="28"/>
          <w:szCs w:val="28"/>
          <w:lang w:val="ru-RU"/>
        </w:rPr>
        <w:t>– код</w:t>
      </w:r>
      <w:r w:rsidR="003C4256" w:rsidRPr="0061538A">
        <w:rPr>
          <w:color w:val="000000"/>
          <w:sz w:val="28"/>
          <w:szCs w:val="28"/>
          <w:lang w:val="ru-RU"/>
        </w:rPr>
        <w:t xml:space="preserve"> </w:t>
      </w:r>
      <w:r w:rsidR="007638A2" w:rsidRPr="0061538A">
        <w:rPr>
          <w:color w:val="000000"/>
          <w:sz w:val="28"/>
          <w:szCs w:val="28"/>
          <w:lang w:val="ru-RU"/>
        </w:rPr>
        <w:t>12;</w:t>
      </w:r>
      <w:proofErr w:type="gramEnd"/>
      <w:r w:rsidR="007638A2" w:rsidRPr="0061538A">
        <w:rPr>
          <w:color w:val="000000"/>
          <w:sz w:val="28"/>
          <w:szCs w:val="28"/>
          <w:lang w:val="ru-RU"/>
        </w:rPr>
        <w:t xml:space="preserve"> </w:t>
      </w:r>
      <w:r w:rsidR="004557A6" w:rsidRPr="0061538A">
        <w:rPr>
          <w:color w:val="000000"/>
          <w:sz w:val="28"/>
          <w:szCs w:val="28"/>
          <w:lang w:val="ru-RU"/>
        </w:rPr>
        <w:t>торфа на газонах и приусадебных участках</w:t>
      </w:r>
      <w:r w:rsidR="007638A2" w:rsidRPr="0061538A">
        <w:rPr>
          <w:color w:val="000000"/>
          <w:sz w:val="28"/>
          <w:szCs w:val="28"/>
          <w:lang w:val="ru-RU"/>
        </w:rPr>
        <w:t xml:space="preserve"> - </w:t>
      </w:r>
      <w:r w:rsidR="00826044" w:rsidRPr="0061538A">
        <w:rPr>
          <w:color w:val="000000"/>
          <w:sz w:val="28"/>
          <w:szCs w:val="28"/>
          <w:lang w:val="ru-RU"/>
        </w:rPr>
        <w:t>код 1</w:t>
      </w:r>
      <w:r w:rsidR="007638A2" w:rsidRPr="0061538A">
        <w:rPr>
          <w:color w:val="000000"/>
          <w:sz w:val="28"/>
          <w:szCs w:val="28"/>
          <w:lang w:val="ru-RU"/>
        </w:rPr>
        <w:t>3</w:t>
      </w:r>
      <w:r w:rsidR="00826044" w:rsidRPr="0061538A">
        <w:rPr>
          <w:color w:val="000000"/>
          <w:sz w:val="28"/>
          <w:szCs w:val="28"/>
          <w:lang w:val="ru-RU"/>
        </w:rPr>
        <w:t xml:space="preserve">; </w:t>
      </w:r>
      <w:r w:rsidR="004557A6" w:rsidRPr="0061538A">
        <w:rPr>
          <w:color w:val="000000"/>
          <w:sz w:val="28"/>
          <w:szCs w:val="28"/>
          <w:lang w:val="ru-RU"/>
        </w:rPr>
        <w:t>бесхозяйного транспортного средства - код 1</w:t>
      </w:r>
      <w:r w:rsidR="007638A2" w:rsidRPr="0061538A">
        <w:rPr>
          <w:color w:val="000000"/>
          <w:sz w:val="28"/>
          <w:szCs w:val="28"/>
          <w:lang w:val="ru-RU"/>
        </w:rPr>
        <w:t>4</w:t>
      </w:r>
      <w:r w:rsidR="004557A6" w:rsidRPr="0061538A">
        <w:rPr>
          <w:color w:val="000000"/>
          <w:sz w:val="28"/>
          <w:szCs w:val="28"/>
          <w:lang w:val="ru-RU"/>
        </w:rPr>
        <w:t>; бесхозяйного здания - код 1</w:t>
      </w:r>
      <w:r w:rsidR="007638A2" w:rsidRPr="0061538A">
        <w:rPr>
          <w:color w:val="000000"/>
          <w:sz w:val="28"/>
          <w:szCs w:val="28"/>
          <w:lang w:val="ru-RU"/>
        </w:rPr>
        <w:t>5</w:t>
      </w:r>
      <w:r w:rsidR="004557A6" w:rsidRPr="0061538A">
        <w:rPr>
          <w:color w:val="000000"/>
          <w:sz w:val="28"/>
          <w:szCs w:val="28"/>
          <w:lang w:val="ru-RU"/>
        </w:rPr>
        <w:t>; мусора в жилом доме - код 1</w:t>
      </w:r>
      <w:r w:rsidR="007638A2" w:rsidRPr="0061538A">
        <w:rPr>
          <w:color w:val="000000"/>
          <w:sz w:val="28"/>
          <w:szCs w:val="28"/>
          <w:lang w:val="ru-RU"/>
        </w:rPr>
        <w:t>6</w:t>
      </w:r>
      <w:r w:rsidR="004557A6" w:rsidRPr="0061538A">
        <w:rPr>
          <w:color w:val="000000"/>
          <w:sz w:val="28"/>
          <w:szCs w:val="28"/>
          <w:lang w:val="ru-RU"/>
        </w:rPr>
        <w:t>; мусор</w:t>
      </w:r>
      <w:r w:rsidR="000E02E7" w:rsidRPr="0061538A">
        <w:rPr>
          <w:color w:val="000000"/>
          <w:sz w:val="28"/>
          <w:szCs w:val="28"/>
          <w:lang w:val="ru-RU"/>
        </w:rPr>
        <w:t>а</w:t>
      </w:r>
      <w:r w:rsidR="007C2E45">
        <w:rPr>
          <w:color w:val="000000"/>
          <w:sz w:val="28"/>
          <w:szCs w:val="28"/>
          <w:lang w:val="ru-RU"/>
        </w:rPr>
        <w:t xml:space="preserve"> </w:t>
      </w:r>
      <w:r w:rsidR="004557A6" w:rsidRPr="0061538A">
        <w:rPr>
          <w:color w:val="000000"/>
          <w:sz w:val="28"/>
          <w:szCs w:val="28"/>
          <w:lang w:val="ru-RU"/>
        </w:rPr>
        <w:t>в здании, сооружении (кроме жилого дома) - код 1</w:t>
      </w:r>
      <w:r w:rsidR="007638A2" w:rsidRPr="0061538A">
        <w:rPr>
          <w:color w:val="000000"/>
          <w:sz w:val="28"/>
          <w:szCs w:val="28"/>
          <w:lang w:val="ru-RU"/>
        </w:rPr>
        <w:t>7</w:t>
      </w:r>
      <w:r w:rsidR="004557A6" w:rsidRPr="0061538A">
        <w:rPr>
          <w:color w:val="000000"/>
          <w:sz w:val="28"/>
          <w:szCs w:val="28"/>
          <w:lang w:val="ru-RU"/>
        </w:rPr>
        <w:t>.</w:t>
      </w:r>
    </w:p>
    <w:p w:rsidR="00964199" w:rsidRPr="0061538A" w:rsidRDefault="00964199" w:rsidP="00964199">
      <w:pPr>
        <w:ind w:left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иных случаях </w:t>
      </w:r>
      <w:r w:rsidR="000E02E7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два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последни</w:t>
      </w:r>
      <w:r w:rsidR="000E02E7" w:rsidRPr="0061538A">
        <w:rPr>
          <w:rFonts w:ascii="Times New Roman" w:hAnsi="Times New Roman"/>
          <w:color w:val="000000"/>
          <w:sz w:val="28"/>
          <w:szCs w:val="28"/>
          <w:lang w:val="ru-RU"/>
        </w:rPr>
        <w:t>х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разряд</w:t>
      </w:r>
      <w:r w:rsidR="000E02E7" w:rsidRPr="0061538A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кодового поля 16 не заполня</w:t>
      </w:r>
      <w:r w:rsidR="000E02E7" w:rsidRPr="0061538A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тся.</w:t>
      </w:r>
    </w:p>
    <w:p w:rsidR="00E81FA4" w:rsidRPr="0061538A" w:rsidRDefault="00A570EF" w:rsidP="00964199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Если в </w:t>
      </w:r>
      <w:r w:rsidR="003F442B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двух </w:t>
      </w:r>
      <w:r w:rsidR="00AF790B" w:rsidRPr="0061538A">
        <w:rPr>
          <w:rFonts w:ascii="Times New Roman" w:hAnsi="Times New Roman"/>
          <w:color w:val="000000"/>
          <w:sz w:val="28"/>
          <w:szCs w:val="28"/>
          <w:lang w:val="ru-RU"/>
        </w:rPr>
        <w:t>последн</w:t>
      </w:r>
      <w:r w:rsidR="003F442B" w:rsidRPr="0061538A">
        <w:rPr>
          <w:rFonts w:ascii="Times New Roman" w:hAnsi="Times New Roman"/>
          <w:color w:val="000000"/>
          <w:sz w:val="28"/>
          <w:szCs w:val="28"/>
          <w:lang w:val="ru-RU"/>
        </w:rPr>
        <w:t>их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разряд</w:t>
      </w:r>
      <w:r w:rsidR="003F442B" w:rsidRPr="0061538A">
        <w:rPr>
          <w:rFonts w:ascii="Times New Roman" w:hAnsi="Times New Roman"/>
          <w:color w:val="000000"/>
          <w:sz w:val="28"/>
          <w:szCs w:val="28"/>
          <w:lang w:val="ru-RU"/>
        </w:rPr>
        <w:t>ах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кодового поля 1</w:t>
      </w:r>
      <w:r w:rsidR="00F649E6" w:rsidRPr="0061538A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проставлен код 1,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первых трех разрядах кодового поля 12 проставляется код </w:t>
      </w:r>
      <w:r w:rsidR="00543D06" w:rsidRPr="0061538A">
        <w:rPr>
          <w:rFonts w:ascii="Times New Roman" w:hAnsi="Times New Roman"/>
          <w:color w:val="000000"/>
          <w:sz w:val="28"/>
          <w:szCs w:val="28"/>
          <w:lang w:val="ru-RU"/>
        </w:rPr>
        <w:t>одного из объектов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, на который распространилось горение</w:t>
      </w:r>
      <w:r w:rsidR="001F132C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из леса (лесного массива)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соответствии </w:t>
      </w:r>
      <w:r w:rsidR="00543D06" w:rsidRPr="0061538A">
        <w:rPr>
          <w:rFonts w:ascii="Times New Roman" w:hAnsi="Times New Roman"/>
          <w:color w:val="000000"/>
          <w:sz w:val="28"/>
          <w:szCs w:val="28"/>
          <w:lang w:val="ru-RU"/>
        </w:rPr>
        <w:t>порядком заполнения первых трех разрядов код</w:t>
      </w:r>
      <w:r w:rsidR="006272CB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ового поля 12, приведенным </w:t>
      </w:r>
      <w:r w:rsidR="000E0825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п. </w:t>
      </w:r>
      <w:r w:rsidR="00543D06" w:rsidRPr="0061538A">
        <w:rPr>
          <w:rFonts w:ascii="Times New Roman" w:hAnsi="Times New Roman"/>
          <w:color w:val="000000"/>
          <w:sz w:val="28"/>
          <w:szCs w:val="28"/>
          <w:lang w:val="ru-RU"/>
        </w:rPr>
        <w:t>20</w:t>
      </w:r>
      <w:r w:rsidR="00695205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настоящего Порядка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02628A" w:rsidRPr="0061538A" w:rsidRDefault="0002628A" w:rsidP="00140EF6">
      <w:pPr>
        <w:tabs>
          <w:tab w:val="left" w:pos="4283"/>
          <w:tab w:val="left" w:pos="4850"/>
          <w:tab w:val="left" w:pos="881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Пожары, в карточках учета которых в </w:t>
      </w:r>
      <w:r w:rsidR="00B30238" w:rsidRPr="0061538A">
        <w:rPr>
          <w:rFonts w:ascii="Times New Roman" w:hAnsi="Times New Roman"/>
          <w:color w:val="000000"/>
          <w:sz w:val="28"/>
          <w:szCs w:val="28"/>
          <w:lang w:val="ru-RU"/>
        </w:rPr>
        <w:t>первых трех разрядах кодового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30238" w:rsidRPr="0061538A">
        <w:rPr>
          <w:rFonts w:ascii="Times New Roman" w:hAnsi="Times New Roman"/>
          <w:color w:val="000000"/>
          <w:sz w:val="28"/>
          <w:szCs w:val="28"/>
          <w:lang w:val="ru-RU"/>
        </w:rPr>
        <w:t>поля 1</w:t>
      </w:r>
      <w:r w:rsidR="001A6ED8" w:rsidRPr="0061538A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B30238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присутствуют коды 65, 67-69,</w:t>
      </w:r>
      <w:r w:rsidR="00F34FFF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при этом место возникновения которых находилось вне территории домовладения, предприятия, организации, учреждения, а также пожары, в карточках учета которых</w:t>
      </w:r>
      <w:r w:rsidR="00B30238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в </w:t>
      </w:r>
      <w:r w:rsidR="0025587F" w:rsidRPr="0061538A">
        <w:rPr>
          <w:rFonts w:ascii="Times New Roman" w:hAnsi="Times New Roman"/>
          <w:color w:val="000000"/>
          <w:sz w:val="28"/>
          <w:szCs w:val="28"/>
          <w:lang w:val="ru-RU"/>
        </w:rPr>
        <w:t>двух последних разрядах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кодового поля 16 присутствуют коды 1-8, относятся к природным пожарам.</w:t>
      </w:r>
      <w:proofErr w:type="gramEnd"/>
    </w:p>
    <w:p w:rsidR="005B59A8" w:rsidRPr="0061538A" w:rsidRDefault="005B59A8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20ABA" w:rsidRPr="0061538A" w:rsidRDefault="00020ABA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зделие</w:t>
      </w:r>
      <w:r w:rsidR="00FC3279"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устройство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020ABA" w:rsidRPr="0061538A" w:rsidRDefault="00583594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И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>зделие</w:t>
      </w:r>
      <w:r w:rsidR="00FC3279" w:rsidRPr="0061538A">
        <w:rPr>
          <w:rFonts w:ascii="Times New Roman" w:hAnsi="Times New Roman"/>
          <w:sz w:val="28"/>
          <w:szCs w:val="28"/>
          <w:lang w:val="ru-RU"/>
        </w:rPr>
        <w:t>м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>, устройство</w:t>
      </w:r>
      <w:r w:rsidR="00FC3279" w:rsidRPr="0061538A">
        <w:rPr>
          <w:rFonts w:ascii="Times New Roman" w:hAnsi="Times New Roman"/>
          <w:sz w:val="28"/>
          <w:szCs w:val="28"/>
          <w:lang w:val="ru-RU"/>
        </w:rPr>
        <w:t xml:space="preserve">м </w:t>
      </w:r>
      <w:r w:rsidRPr="0061538A">
        <w:rPr>
          <w:rFonts w:ascii="Times New Roman" w:hAnsi="Times New Roman"/>
          <w:sz w:val="28"/>
          <w:szCs w:val="28"/>
          <w:lang w:val="ru-RU"/>
        </w:rPr>
        <w:t>является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 xml:space="preserve"> источник зажигания</w:t>
      </w:r>
      <w:r w:rsidR="00BE25A4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AF36B7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>от которого непосредственно возник пожар. Код источника зажигания проставляется в кодовом поле 1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0ABA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BC0FE4" w:rsidRPr="0061538A" w:rsidRDefault="00BC0FE4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136D8" w:rsidRPr="0061538A" w:rsidRDefault="007C2E45" w:rsidP="000136D8">
      <w:pPr>
        <w:ind w:left="79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136D8"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2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72"/>
        <w:gridCol w:w="567"/>
      </w:tblGrid>
      <w:tr w:rsidR="000136D8" w:rsidRPr="0061538A" w:rsidTr="00D56B0C">
        <w:trPr>
          <w:cantSplit/>
          <w:trHeight w:val="499"/>
          <w:tblHeader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Изделие, устройство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Автоматический выключатель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Трансформатор, стабилизатор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Холодильник, холодильная установка (в торговых залах, павильонах, киосках, палатках и т.п.)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spacing w:line="216" w:lineRule="auto"/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Электрораспределительный щит, электросчетчик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Выключатель, вилка, розетка электрическая, разветвитель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Другие газовые установки, приборы, устройства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Кондиционер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Звукозаписывающая и звуковоспроизводящая аппаратура (магнитофон, радиоприемник и др.)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Нагревательный, осветительный прибор на жидком топливе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Одн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о-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двухконфорочная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электрическая плита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Видеоотображающая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аппаратура (телевизор и др.)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Теплогенератор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Технологический аппарат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894210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210" w:rsidRPr="0061538A" w:rsidRDefault="00894210" w:rsidP="00FA591B">
            <w:pPr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Бытовой электрообогревательный прибор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210" w:rsidRPr="0061538A" w:rsidRDefault="00894210" w:rsidP="00FF7D03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82</w:t>
            </w:r>
          </w:p>
        </w:tc>
      </w:tr>
      <w:tr w:rsidR="00894210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210" w:rsidRPr="0061538A" w:rsidRDefault="00894210" w:rsidP="00FA591B">
            <w:pPr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Электрический водонагревательный прибор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210" w:rsidRPr="0061538A" w:rsidRDefault="00894210" w:rsidP="00FF7D03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83</w:t>
            </w:r>
          </w:p>
        </w:tc>
      </w:tr>
      <w:tr w:rsidR="00894210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210" w:rsidRPr="0061538A" w:rsidRDefault="00894210" w:rsidP="00FA591B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СВЧ-печь (микроволновая печь)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210" w:rsidRPr="0061538A" w:rsidRDefault="00894210" w:rsidP="00FF7D03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84</w:t>
            </w:r>
          </w:p>
        </w:tc>
      </w:tr>
      <w:tr w:rsidR="00B96C10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C10" w:rsidRPr="0061538A" w:rsidRDefault="00B96C10" w:rsidP="00FA591B">
            <w:pPr>
              <w:spacing w:line="216" w:lineRule="auto"/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Другой бытовой электронагревательный прибор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C10" w:rsidRPr="0061538A" w:rsidRDefault="00B96C10" w:rsidP="00FA591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Электродвигатель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Электроосветительный прибор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Электроутюг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0136D8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Электробытовая машина (стиральная, швейная и т.п.)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36D8" w:rsidRPr="0061538A" w:rsidRDefault="000136D8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C4129C">
            <w:pPr>
              <w:spacing w:line="216" w:lineRule="auto"/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ЭВМ, оргтехника, пер</w:t>
            </w:r>
            <w:r w:rsidR="00C412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ферийное устройство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spacing w:line="216" w:lineRule="auto"/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Двигатель на жидком топливе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Отходы материалов, трава, сено, камыш, мусор и т.п. (самовозгорание)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Электрозвонок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spacing w:line="216" w:lineRule="auto"/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изделия, устройства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spacing w:line="216" w:lineRule="auto"/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Взрывное, зажигательное устройство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Видеозаписывающая и видеовоспроизводящая аппаратура (видеомагнитофон и т.д.)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Трех- и более конфорочная электрическая плита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Газовая плита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Газовая колонка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Холодильник, используемый в быту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Другие детали, узлы, механизмы, системы транспортного средства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Газовый баллон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Сигарета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Пиротехническое изделие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Электроинструмент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Газосварочный (электрогазосварочный) аппарат, установка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Спички, зажигалка, свеча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Другие источники открытого огня (лучина, керосиновая лампа и т.п.)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Масляная ветошь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Двигатель транспортного средства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Газобаллонное оборудование транспортного средства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</w:tr>
      <w:tr w:rsidR="003C79A3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установлено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  <w:tr w:rsidR="005D0981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81" w:rsidRPr="0061538A" w:rsidRDefault="005D0981" w:rsidP="005D0981">
            <w:pPr>
              <w:pStyle w:val="33"/>
              <w:shd w:val="clear" w:color="auto" w:fill="auto"/>
              <w:spacing w:before="0" w:line="24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  <w:lang w:eastAsia="ru-RU"/>
              </w:rPr>
              <w:t>Кабель, провод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81" w:rsidRPr="0061538A" w:rsidRDefault="005D0981" w:rsidP="005D09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2D56" w:rsidRPr="0061538A" w:rsidTr="00D56B0C">
        <w:trPr>
          <w:cantSplit/>
          <w:trHeight w:val="32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firstLine="18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Открытый алюминиевый провод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FA591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58</w:t>
            </w:r>
          </w:p>
        </w:tc>
      </w:tr>
      <w:tr w:rsidR="00272D56" w:rsidRPr="0061538A" w:rsidTr="00D56B0C">
        <w:trPr>
          <w:cantSplit/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firstLine="18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Открытый алюминиевый кабель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FA591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59</w:t>
            </w:r>
          </w:p>
        </w:tc>
      </w:tr>
      <w:tr w:rsidR="00272D56" w:rsidRPr="0061538A" w:rsidTr="00D56B0C">
        <w:trPr>
          <w:cantSplit/>
          <w:trHeight w:val="30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firstLine="18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Открытый медный провод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FA591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61</w:t>
            </w:r>
          </w:p>
        </w:tc>
      </w:tr>
      <w:tr w:rsidR="00272D56" w:rsidRPr="0061538A" w:rsidTr="00D56B0C">
        <w:trPr>
          <w:cantSplit/>
          <w:trHeight w:val="32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firstLine="18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Открытый медный кабель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FA591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60</w:t>
            </w:r>
          </w:p>
        </w:tc>
      </w:tr>
      <w:tr w:rsidR="00272D56" w:rsidRPr="0061538A" w:rsidTr="00D56B0C">
        <w:trPr>
          <w:cantSplit/>
          <w:trHeight w:val="30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firstLine="18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Скрытый алюминиевый провод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CB1EBF" w:rsidP="00FA591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</w:t>
            </w:r>
            <w:r w:rsidR="00894210" w:rsidRPr="0061538A"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272D56" w:rsidRPr="0061538A" w:rsidTr="00D56B0C">
        <w:trPr>
          <w:cantSplit/>
          <w:trHeight w:val="29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firstLine="180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lastRenderedPageBreak/>
              <w:t>Скрытый алюминиевый кабель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CB1EBF" w:rsidP="00FA591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</w:t>
            </w:r>
            <w:r w:rsidR="00894210" w:rsidRPr="0061538A"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2D56" w:rsidRPr="0061538A" w:rsidRDefault="00272D56" w:rsidP="0065235D">
            <w:pPr>
              <w:ind w:firstLine="180"/>
              <w:rPr>
                <w:sz w:val="28"/>
                <w:szCs w:val="28"/>
                <w:lang w:val="ru-RU"/>
              </w:rPr>
            </w:pPr>
            <w:r w:rsidRPr="0061538A">
              <w:rPr>
                <w:rStyle w:val="11"/>
                <w:rFonts w:ascii="Times New Roman" w:hAnsi="Times New Roman"/>
                <w:color w:val="auto"/>
                <w:sz w:val="28"/>
                <w:szCs w:val="28"/>
              </w:rPr>
              <w:t>Скрытый</w:t>
            </w:r>
            <w:r w:rsidRPr="0061538A">
              <w:rPr>
                <w:rStyle w:val="11"/>
                <w:color w:val="auto"/>
                <w:sz w:val="28"/>
                <w:szCs w:val="28"/>
              </w:rPr>
              <w:t xml:space="preserve"> </w:t>
            </w:r>
            <w:r w:rsidRPr="0061538A">
              <w:rPr>
                <w:rStyle w:val="11"/>
                <w:rFonts w:ascii="Times New Roman" w:hAnsi="Times New Roman"/>
                <w:color w:val="auto"/>
                <w:sz w:val="28"/>
                <w:szCs w:val="28"/>
              </w:rPr>
              <w:t>медный провод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2D56" w:rsidRPr="0061538A" w:rsidRDefault="00CB1EBF" w:rsidP="00CB1EBF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</w:t>
            </w:r>
            <w:r w:rsidR="00894210" w:rsidRPr="0061538A">
              <w:rPr>
                <w:sz w:val="28"/>
                <w:szCs w:val="28"/>
                <w:lang w:val="ru-RU" w:eastAsia="ru-RU"/>
              </w:rPr>
              <w:t>7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2D56" w:rsidRPr="0061538A" w:rsidRDefault="00272D56" w:rsidP="0065235D">
            <w:pPr>
              <w:ind w:firstLine="180"/>
              <w:rPr>
                <w:sz w:val="28"/>
                <w:szCs w:val="28"/>
                <w:lang w:val="ru-RU"/>
              </w:rPr>
            </w:pPr>
            <w:r w:rsidRPr="0061538A">
              <w:rPr>
                <w:rStyle w:val="11"/>
                <w:rFonts w:ascii="Times New Roman" w:hAnsi="Times New Roman"/>
                <w:color w:val="auto"/>
                <w:sz w:val="28"/>
                <w:szCs w:val="28"/>
              </w:rPr>
              <w:t>Скрытый</w:t>
            </w:r>
            <w:r w:rsidRPr="0061538A">
              <w:rPr>
                <w:rStyle w:val="11"/>
                <w:color w:val="auto"/>
                <w:sz w:val="28"/>
                <w:szCs w:val="28"/>
              </w:rPr>
              <w:t xml:space="preserve"> </w:t>
            </w:r>
            <w:r w:rsidRPr="0061538A">
              <w:rPr>
                <w:rStyle w:val="11"/>
                <w:rFonts w:ascii="Times New Roman" w:hAnsi="Times New Roman"/>
                <w:color w:val="auto"/>
                <w:sz w:val="28"/>
                <w:szCs w:val="28"/>
              </w:rPr>
              <w:t>медный кабель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2D56" w:rsidRPr="0061538A" w:rsidRDefault="00CB1EBF" w:rsidP="00CB1EBF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</w:t>
            </w:r>
            <w:r w:rsidR="00894210" w:rsidRPr="0061538A">
              <w:rPr>
                <w:sz w:val="28"/>
                <w:szCs w:val="28"/>
                <w:lang w:val="ru-RU" w:eastAsia="ru-RU"/>
              </w:rPr>
              <w:t>8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2D56" w:rsidRPr="0061538A" w:rsidRDefault="00272D56" w:rsidP="0065235D">
            <w:pPr>
              <w:ind w:firstLine="180"/>
              <w:rPr>
                <w:sz w:val="28"/>
                <w:szCs w:val="28"/>
                <w:lang w:val="ru-RU"/>
              </w:rPr>
            </w:pPr>
            <w:r w:rsidRPr="0061538A">
              <w:rPr>
                <w:rStyle w:val="11"/>
                <w:rFonts w:ascii="Times New Roman" w:hAnsi="Times New Roman"/>
                <w:color w:val="auto"/>
                <w:sz w:val="28"/>
                <w:szCs w:val="28"/>
              </w:rPr>
              <w:t>Саморегулирующийся нагревательный кабел</w:t>
            </w:r>
            <w:r w:rsidR="00CB1EBF" w:rsidRPr="0061538A">
              <w:rPr>
                <w:rStyle w:val="11"/>
                <w:rFonts w:ascii="Times New Roman" w:hAnsi="Times New Roman"/>
                <w:color w:val="auto"/>
                <w:sz w:val="28"/>
                <w:szCs w:val="28"/>
              </w:rPr>
              <w:t>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2D56" w:rsidRPr="0061538A" w:rsidRDefault="00CB1EBF" w:rsidP="00CB1EBF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sz w:val="28"/>
                <w:szCs w:val="28"/>
                <w:lang w:val="ru-RU" w:eastAsia="ru-RU"/>
              </w:rPr>
              <w:t>8</w:t>
            </w:r>
            <w:r w:rsidR="00894210" w:rsidRPr="0061538A">
              <w:rPr>
                <w:sz w:val="28"/>
                <w:szCs w:val="28"/>
                <w:lang w:val="ru-RU" w:eastAsia="ru-RU"/>
              </w:rPr>
              <w:t>9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4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  <w:lang w:eastAsia="ru-RU"/>
              </w:rPr>
              <w:t>Печи, не предназначенные для бань, саун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36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Отопительная (отопительно-ва</w:t>
            </w:r>
            <w:r w:rsidR="0065235D"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 xml:space="preserve">рочная) кирпичная печь частного </w:t>
            </w: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62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31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Отопительная (отопительно-варочная) кирпичная печь, изготовленная специализированной организацией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63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17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Отопительная металлическая печь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64</w:t>
            </w:r>
          </w:p>
        </w:tc>
      </w:tr>
      <w:tr w:rsidR="00272D56" w:rsidRPr="0061538A" w:rsidTr="00D56B0C">
        <w:trPr>
          <w:cantSplit/>
          <w:trHeight w:val="3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Отопительная металлическая печь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65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40" w:lineRule="exact"/>
              <w:ind w:left="120" w:firstLine="22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  <w:lang w:eastAsia="ru-RU"/>
              </w:rPr>
              <w:t>Печи, предназначенные для бань, саун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2D56" w:rsidRPr="0061538A" w:rsidTr="00D56B0C">
        <w:trPr>
          <w:cantSplit/>
          <w:trHeight w:val="33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Кирпичная печь частного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66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17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Кирпичная печь, сложенная специализированной организацией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67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22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Металлическая печь на жидком, твердом, газовом топливе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68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22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Металлическая печь на жидком, твердом, газовом топливе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69</w:t>
            </w:r>
          </w:p>
        </w:tc>
      </w:tr>
      <w:tr w:rsidR="00272D56" w:rsidRPr="0061538A" w:rsidTr="00D56B0C">
        <w:trPr>
          <w:cantSplit/>
          <w:trHeight w:val="33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22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Металлическая электрическая печь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70</w:t>
            </w:r>
          </w:p>
        </w:tc>
      </w:tr>
      <w:tr w:rsidR="00272D56" w:rsidRPr="0061538A" w:rsidTr="00D56B0C">
        <w:trPr>
          <w:cantSplit/>
          <w:trHeight w:val="32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Металлическая электрическая печь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71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40" w:lineRule="exact"/>
              <w:ind w:left="120" w:firstLine="22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  <w:lang w:eastAsia="ru-RU"/>
              </w:rPr>
              <w:t>Дымовые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2D56" w:rsidRPr="0061538A" w:rsidTr="00D56B0C">
        <w:trPr>
          <w:cantSplit/>
          <w:trHeight w:val="32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Кирпичная дымовая труба частного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72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17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Кирпичная дымовая труба, изготовленная специализированной организацией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73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22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Металлическая дымовая труба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74</w:t>
            </w:r>
          </w:p>
        </w:tc>
      </w:tr>
      <w:tr w:rsidR="00272D56" w:rsidRPr="0061538A" w:rsidTr="00D56B0C">
        <w:trPr>
          <w:cantSplit/>
          <w:trHeight w:val="30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Металлическая дымовая труба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75</w:t>
            </w:r>
          </w:p>
        </w:tc>
      </w:tr>
      <w:tr w:rsidR="00272D56" w:rsidRPr="0061538A" w:rsidTr="00D56B0C">
        <w:trPr>
          <w:cantSplit/>
          <w:trHeight w:val="3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Керамическая дымовая труба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76</w:t>
            </w:r>
          </w:p>
        </w:tc>
      </w:tr>
      <w:tr w:rsidR="00272D56" w:rsidRPr="0061538A" w:rsidTr="00D56B0C">
        <w:trPr>
          <w:cantSplit/>
          <w:trHeight w:val="26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Керамическая дымовая труба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77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12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Дымовая труба из жаростойкого бетона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78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17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Дымовая труба из жаростойкого бетона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79</w:t>
            </w:r>
          </w:p>
        </w:tc>
      </w:tr>
      <w:tr w:rsidR="00272D56" w:rsidRPr="0061538A" w:rsidTr="00D56B0C">
        <w:trPr>
          <w:cantSplit/>
          <w:trHeight w:val="2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312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Асбоцементная дымовая труба индивидуального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ind w:right="-30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80</w:t>
            </w:r>
          </w:p>
        </w:tc>
      </w:tr>
      <w:tr w:rsidR="00272D56" w:rsidRPr="0061538A" w:rsidTr="00D56B0C">
        <w:trPr>
          <w:cantSplit/>
          <w:trHeight w:val="33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65235D">
            <w:pPr>
              <w:pStyle w:val="33"/>
              <w:shd w:val="clear" w:color="auto" w:fill="auto"/>
              <w:spacing w:before="0" w:line="250" w:lineRule="exact"/>
              <w:ind w:left="120" w:firstLine="2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Асбоцементная дымовая труба заводского изготовления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56" w:rsidRPr="0061538A" w:rsidRDefault="00272D56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81</w:t>
            </w:r>
          </w:p>
        </w:tc>
      </w:tr>
    </w:tbl>
    <w:p w:rsidR="005D1A52" w:rsidRPr="0061538A" w:rsidRDefault="005D1A52" w:rsidP="005D1A52">
      <w:pPr>
        <w:ind w:left="34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bookmarkStart w:id="2" w:name="OLE_LINK9"/>
      <w:bookmarkStart w:id="3" w:name="OLE_LINK10"/>
    </w:p>
    <w:p w:rsidR="00D139B4" w:rsidRPr="0061538A" w:rsidRDefault="00D139B4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М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атериал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120A2" w:rsidRPr="0061538A" w:rsidRDefault="00D139B4" w:rsidP="0065235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Код материала горения (вещество, материал</w:t>
      </w:r>
      <w:r w:rsidR="008D006C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котор</w:t>
      </w:r>
      <w:r w:rsidR="009964BC" w:rsidRPr="0061538A">
        <w:rPr>
          <w:rFonts w:ascii="Times New Roman" w:hAnsi="Times New Roman"/>
          <w:sz w:val="28"/>
          <w:szCs w:val="28"/>
          <w:lang w:val="ru-RU"/>
        </w:rPr>
        <w:t>ы</w:t>
      </w:r>
      <w:r w:rsidRPr="0061538A">
        <w:rPr>
          <w:rFonts w:ascii="Times New Roman" w:hAnsi="Times New Roman"/>
          <w:sz w:val="28"/>
          <w:szCs w:val="28"/>
          <w:lang w:val="ru-RU"/>
        </w:rPr>
        <w:t>е воспламенил</w:t>
      </w:r>
      <w:r w:rsidR="009964BC" w:rsidRPr="0061538A">
        <w:rPr>
          <w:rFonts w:ascii="Times New Roman" w:hAnsi="Times New Roman"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sz w:val="28"/>
          <w:szCs w:val="28"/>
          <w:lang w:val="ru-RU"/>
        </w:rPr>
        <w:t>сь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от источника зажигания, материал, на котором или от которого непосредственно возник пожар) проставляется в кодовом поле 1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8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соответствии с таблице</w:t>
      </w:r>
      <w:r w:rsidR="00B30DEE" w:rsidRPr="0061538A">
        <w:rPr>
          <w:rFonts w:ascii="Times New Roman" w:hAnsi="Times New Roman"/>
          <w:sz w:val="28"/>
          <w:szCs w:val="28"/>
          <w:lang w:val="ru-RU"/>
        </w:rPr>
        <w:t>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bookmarkEnd w:id="2"/>
      <w:bookmarkEnd w:id="3"/>
      <w:proofErr w:type="gramEnd"/>
    </w:p>
    <w:p w:rsidR="00730658" w:rsidRPr="0061538A" w:rsidRDefault="00730658" w:rsidP="0065235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7061" w:rsidRPr="0061538A" w:rsidRDefault="00987061" w:rsidP="0065235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7061" w:rsidRPr="0061538A" w:rsidRDefault="00987061" w:rsidP="0065235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2067B" w:rsidRPr="0061538A" w:rsidRDefault="0032067B" w:rsidP="0032067B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3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8"/>
        <w:gridCol w:w="567"/>
        <w:gridCol w:w="3827"/>
        <w:gridCol w:w="567"/>
      </w:tblGrid>
      <w:tr w:rsidR="0032067B" w:rsidRPr="0061538A" w:rsidTr="00D56B0C">
        <w:trPr>
          <w:cantSplit/>
          <w:trHeight w:val="170"/>
          <w:tblHeader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Материал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Материал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3C79A3" w:rsidRPr="0061538A" w:rsidTr="00D56B0C">
        <w:trPr>
          <w:cantSplit/>
          <w:trHeight w:val="237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837981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Деревянные, бумажные изделия,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DA788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spacing w:line="216" w:lineRule="auto"/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Отходы производства, прочие материалы (мусор)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3C79A3" w:rsidRPr="0061538A" w:rsidTr="00D56B0C">
        <w:trPr>
          <w:cantSplit/>
          <w:trHeight w:val="65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837981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Строительные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DA788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spacing w:line="216" w:lineRule="auto"/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Изоляционные материалы токоведущих частей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3C79A3" w:rsidRPr="0061538A" w:rsidTr="00D56B0C">
        <w:trPr>
          <w:cantSplit/>
          <w:trHeight w:val="337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837981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Отделочные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DA788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3C79A3" w:rsidRPr="0061538A" w:rsidTr="00D56B0C">
        <w:trPr>
          <w:cantSplit/>
          <w:trHeight w:val="318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837981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Одежда, текстиль, спальные принадлежности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DA788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Резинотехнические изделия и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3C79A3" w:rsidRPr="0061538A" w:rsidTr="00D56B0C">
        <w:trPr>
          <w:cantSplit/>
          <w:trHeight w:val="318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837981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Теплоизоляционный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гидроизоляционные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DA788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Горючий газ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3C79A3" w:rsidRPr="0061538A" w:rsidTr="00D56B0C">
        <w:trPr>
          <w:cantSplit/>
          <w:trHeight w:val="375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Мебель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Полимерные материалы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3C79A3" w:rsidRPr="0061538A" w:rsidTr="00D56B0C">
        <w:trPr>
          <w:cantSplit/>
          <w:trHeight w:val="374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ЛВЖ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Уголь, торф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3C79A3" w:rsidRPr="0061538A" w:rsidTr="00D56B0C">
        <w:trPr>
          <w:cantSplit/>
          <w:trHeight w:val="407"/>
        </w:trPr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A3" w:rsidRPr="0061538A" w:rsidRDefault="003C79A3" w:rsidP="00E367A3">
            <w:pPr>
              <w:ind w:firstLine="11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A3" w:rsidRPr="0061538A" w:rsidRDefault="003C79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установлен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A3" w:rsidRPr="0061538A" w:rsidRDefault="003C79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</w:tbl>
    <w:p w:rsidR="005120A2" w:rsidRPr="0061538A" w:rsidRDefault="005120A2" w:rsidP="00332AD2">
      <w:pPr>
        <w:ind w:left="34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5767C" w:rsidRPr="0061538A" w:rsidRDefault="00B5767C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ертификация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продукции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области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пожарной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безопасности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42087D" w:rsidRPr="0061538A" w:rsidRDefault="00B5767C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19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, означающий наличие или отсутствие сертификации в области пожарной безопасности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изделий, устройств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на которых (от которых) возник или получил распространение пожар.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1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ставится, если п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родукция сертифицирована в области пожарной безопасности,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к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2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- п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>родукция подлежит обязательной сертификации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в области пожарной безопасности, но не сертифицирована,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к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3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- п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родукция не подлежит обязательной сертификации в области пожарной безопасности,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к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 xml:space="preserve">4 </w:t>
      </w:r>
      <w:r w:rsidR="00B2167B" w:rsidRPr="0061538A">
        <w:rPr>
          <w:rFonts w:ascii="Times New Roman" w:hAnsi="Times New Roman"/>
          <w:sz w:val="28"/>
          <w:szCs w:val="28"/>
          <w:lang w:val="ru-RU"/>
        </w:rPr>
        <w:t>- наличие или отсутствие сертификации н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>е установлено.</w:t>
      </w:r>
    </w:p>
    <w:p w:rsidR="00B2167B" w:rsidRPr="0061538A" w:rsidRDefault="00B2167B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в кодовом поле 1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7921" w:rsidRPr="0061538A">
        <w:rPr>
          <w:rFonts w:ascii="Times New Roman" w:hAnsi="Times New Roman"/>
          <w:sz w:val="28"/>
          <w:szCs w:val="28"/>
          <w:lang w:val="ru-RU"/>
        </w:rPr>
        <w:t>карточки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002" w:rsidRPr="0061538A">
        <w:rPr>
          <w:rFonts w:ascii="Times New Roman" w:hAnsi="Times New Roman"/>
          <w:sz w:val="28"/>
          <w:szCs w:val="28"/>
          <w:lang w:val="ru-RU"/>
        </w:rPr>
        <w:t xml:space="preserve">учета пожара </w:t>
      </w:r>
      <w:r w:rsidRPr="0061538A">
        <w:rPr>
          <w:rFonts w:ascii="Times New Roman" w:hAnsi="Times New Roman"/>
          <w:sz w:val="28"/>
          <w:szCs w:val="28"/>
          <w:lang w:val="ru-RU"/>
        </w:rPr>
        <w:t>проставлены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коды 32 (</w:t>
      </w:r>
      <w:r w:rsidR="005D3D4F" w:rsidRPr="0061538A">
        <w:rPr>
          <w:rFonts w:ascii="Times New Roman" w:hAnsi="Times New Roman"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sz w:val="28"/>
          <w:szCs w:val="28"/>
          <w:lang w:val="ru-RU"/>
        </w:rPr>
        <w:t>тходы материалов, трава, сено, камыш, мусор и т.п.),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36 (</w:t>
      </w:r>
      <w:r w:rsidR="005D3D4F" w:rsidRPr="0061538A">
        <w:rPr>
          <w:rFonts w:ascii="Times New Roman" w:hAnsi="Times New Roman"/>
          <w:sz w:val="28"/>
          <w:szCs w:val="28"/>
          <w:lang w:val="ru-RU"/>
        </w:rPr>
        <w:t>п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рочие изделия, устройства), </w:t>
      </w:r>
      <w:r w:rsidR="00CB1EBF" w:rsidRPr="0061538A">
        <w:rPr>
          <w:rFonts w:ascii="Times New Roman" w:hAnsi="Times New Roman"/>
          <w:sz w:val="28"/>
          <w:szCs w:val="28"/>
          <w:lang w:val="ru-RU"/>
        </w:rPr>
        <w:t xml:space="preserve">55 (масляная ветошь), </w:t>
      </w:r>
      <w:r w:rsidRPr="0061538A">
        <w:rPr>
          <w:rFonts w:ascii="Times New Roman" w:hAnsi="Times New Roman"/>
          <w:sz w:val="28"/>
          <w:szCs w:val="28"/>
          <w:lang w:val="ru-RU"/>
        </w:rPr>
        <w:t>99 (</w:t>
      </w:r>
      <w:r w:rsidR="005D3D4F" w:rsidRPr="0061538A">
        <w:rPr>
          <w:rFonts w:ascii="Times New Roman" w:hAnsi="Times New Roman"/>
          <w:sz w:val="28"/>
          <w:szCs w:val="28"/>
          <w:lang w:val="ru-RU"/>
        </w:rPr>
        <w:t>н</w:t>
      </w:r>
      <w:r w:rsidRPr="0061538A">
        <w:rPr>
          <w:rFonts w:ascii="Times New Roman" w:hAnsi="Times New Roman"/>
          <w:sz w:val="28"/>
          <w:szCs w:val="28"/>
          <w:lang w:val="ru-RU"/>
        </w:rPr>
        <w:t>е установлено), указанные в таблице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, то кодовое поле </w:t>
      </w:r>
      <w:r w:rsidR="00F649E6" w:rsidRPr="0061538A">
        <w:rPr>
          <w:rFonts w:ascii="Times New Roman" w:hAnsi="Times New Roman"/>
          <w:sz w:val="28"/>
          <w:szCs w:val="28"/>
          <w:lang w:val="ru-RU"/>
        </w:rPr>
        <w:t>19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не </w:t>
      </w:r>
      <w:r w:rsidR="003D7921" w:rsidRPr="0061538A">
        <w:rPr>
          <w:rFonts w:ascii="Times New Roman" w:hAnsi="Times New Roman"/>
          <w:sz w:val="28"/>
          <w:szCs w:val="28"/>
          <w:lang w:val="ru-RU"/>
        </w:rPr>
        <w:t>обязательно для заполнения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5120A2" w:rsidRPr="0061538A" w:rsidRDefault="005120A2" w:rsidP="00F33D57">
      <w:pPr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П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ричина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0FF8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120A2" w:rsidRPr="0061538A" w:rsidRDefault="00CA7986" w:rsidP="00D8231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901E59"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CA4F1E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 причины, оказавшей решающее з</w:t>
      </w:r>
      <w:r w:rsidR="00AA597F" w:rsidRPr="0061538A">
        <w:rPr>
          <w:rFonts w:ascii="Times New Roman" w:hAnsi="Times New Roman"/>
          <w:sz w:val="28"/>
          <w:szCs w:val="28"/>
          <w:lang w:val="ru-RU"/>
        </w:rPr>
        <w:t xml:space="preserve">начение на возникновение пожара, </w:t>
      </w:r>
      <w:r w:rsidR="00BD074D"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таблицей </w:t>
      </w:r>
      <w:r w:rsidR="00AA597F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4</w:t>
      </w:r>
      <w:r w:rsidR="00AA597F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987061" w:rsidRPr="0061538A" w:rsidRDefault="00987061" w:rsidP="00D8231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367A3" w:rsidRPr="0061538A" w:rsidRDefault="007C2E45" w:rsidP="00E367A3">
      <w:pPr>
        <w:ind w:left="79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67A3"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4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02"/>
        <w:gridCol w:w="567"/>
      </w:tblGrid>
      <w:tr w:rsidR="00E367A3" w:rsidRPr="0061538A" w:rsidTr="00D56B0C">
        <w:trPr>
          <w:cantSplit/>
          <w:trHeight w:val="250"/>
          <w:tblHeader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 причины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Умышленные действия по уничтожению (повреждению) имущества, нанесению вреда здоровью человека при помощи огня (поджог)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НЕИСПРАВНОСТЬ ПРОИЗВОДСТВЕННОГО ОБОРУДОВАНИЯ, НАРУШЕНИЕ ТЕХНОЛОГИЧЕСКОГО ПРОЦЕССА ПРОИЗВОДСТВА: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Недостаток конструкции, изготовления и монтажа производственного оборудования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технологического регламента процесса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Разряд статического электричества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Разрушение движущихся узлов и деталей, попадание в движущиеся механизмы посторонних предметов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Неисправность системы охлаждения аппаратов, трение поверхностей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Неисправность, отсутствие искрогасительных устройств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094108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Прочие причины, связанные с неисправностью производственного оборудования, </w:t>
            </w:r>
            <w:r w:rsidR="0009410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нарушением технологического процесса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НАРУШЕНИЕ ПРАВИЛ УСТРОЙСТВА И ЭКСПЛУАТАЦИИ </w:t>
            </w:r>
          </w:p>
          <w:p w:rsidR="00E367A3" w:rsidRPr="0061538A" w:rsidRDefault="00E367A3" w:rsidP="00E367A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ЭЛЕКТРООБОРУДОВАНИЯ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Недостаток конструкции и изготовления электрооборудования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Нарушение правил монтажа электрооборудования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технической эксплуатации электрооборудования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пожарной безопасности при эксплуатации бытовых электроприборов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технической эксплуатации и выбора аппаратов защиты электрических сетей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Прочие причины, </w:t>
            </w:r>
            <w:r w:rsidR="0009410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связанные с нарушением правил устройства и эксплуатации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электрооборудования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НАРУШЕНИЕ ПРАВИЛ УСТРОЙСТВА И ЭКСПЛУАТАЦИИ ПЕЧЕЙ:</w:t>
            </w:r>
          </w:p>
        </w:tc>
      </w:tr>
      <w:tr w:rsidR="00E367A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Неправильное устройство и</w:t>
            </w:r>
            <w:r w:rsidR="00CE5E3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неисправность печ</w:t>
            </w:r>
            <w:r w:rsidR="00CE5E3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E367A3" w:rsidRPr="0061538A" w:rsidTr="00D56B0C">
        <w:trPr>
          <w:cantSplit/>
          <w:trHeight w:val="365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Нарушение правил пожарной безопасности при эксплуатации печей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A3" w:rsidRPr="0061538A" w:rsidRDefault="00E367A3" w:rsidP="00E367A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CE5E33" w:rsidRPr="0061538A" w:rsidTr="00D56B0C">
        <w:trPr>
          <w:cantSplit/>
          <w:trHeight w:val="31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ED3D2D">
            <w:pPr>
              <w:pStyle w:val="33"/>
              <w:shd w:val="clear" w:color="auto" w:fill="auto"/>
              <w:spacing w:before="0" w:line="250" w:lineRule="exact"/>
              <w:ind w:firstLine="14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Неправильное устройство или неисправность дымовой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50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33" w:rsidRPr="0061538A" w:rsidRDefault="00CE5E33" w:rsidP="00CE5E33">
            <w:pPr>
              <w:pStyle w:val="33"/>
              <w:shd w:val="clear" w:color="auto" w:fill="auto"/>
              <w:spacing w:before="0" w:line="322" w:lineRule="exact"/>
              <w:ind w:firstLine="142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Несоответствие типа (материала) дымовой трубы виду применяющегося в печи топлива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51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33" w:rsidRPr="0061538A" w:rsidRDefault="00CE5E33" w:rsidP="00CE5E33">
            <w:pPr>
              <w:pStyle w:val="33"/>
              <w:shd w:val="clear" w:color="auto" w:fill="auto"/>
              <w:spacing w:before="0" w:line="326" w:lineRule="exact"/>
              <w:ind w:firstLine="142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Отсутствие или несоответствие размеров разделки перекрытия здания, сооружения от дымовой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52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33" w:rsidRPr="0061538A" w:rsidRDefault="00CE5E33" w:rsidP="00CE5E33">
            <w:pPr>
              <w:pStyle w:val="33"/>
              <w:shd w:val="clear" w:color="auto" w:fill="auto"/>
              <w:spacing w:before="0" w:line="331" w:lineRule="exact"/>
              <w:ind w:firstLine="142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Отсутствие или несоответствие отступок от дымовой трубы до конструкции (конструктивного элемента) здания, сооружения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02628A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53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НАРУШЕНИЕ ПРАВИЛ УСТРОЙСТВА И ЭКСПЛУАТАЦИИ </w:t>
            </w:r>
          </w:p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ТЕПЛОГЕНЕРИРУЮЩИХ АГРЕГАТОВ И УСТАНОВОК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Недостаток конструкции и изготовления теплогенерирующих агрегатов и устройств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при монтаже теплогенерирующих агрегатов и устройств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пожарной безопасности при эксплуатации теплогенерирующих агрегатов и устройств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причины, связанные с нарушением правил устройства и эксплуатации теплогенерирующих агрегатов и устройств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EA1" w:rsidRPr="0061538A" w:rsidRDefault="00CE5E33" w:rsidP="00CE5E33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НАРУШЕНИЕ ПРАВИЛ УСТРОЙСТВА И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 xml:space="preserve">ЭКСПЛУАТАЦИИ </w:t>
            </w:r>
          </w:p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газового оборудования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Недостаток конструкции и изготовления газового оборудования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пожарной безопасности при эксплуатации газового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монтажа газового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причины, связанные с нарушением правил устройства и эксплуатации газового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НЕОСТОРОЖНОЕ ОБРАЩЕНИЕ С ОГНЕМ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pStyle w:val="5"/>
              <w:ind w:firstLine="142"/>
              <w:jc w:val="both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ru-RU" w:eastAsia="ru-RU"/>
              </w:rPr>
              <w:t xml:space="preserve">Неосторожность при курении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Шалость с огнем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причины, связанные с неосторожным обращением с огнем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Неосторожность при приготовлении пищи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Неосторожность при обогреве от источников открытого горения (тления)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Неосторожность при сжигании мусора, травы и иных изделий (материалов)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Неосторожность при использовании для освещения приборов (изделий, материалов) с открытым пламенем (спичка, зажигалка, лучина, керосиновая лампа, бумага и т.п.)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Неосторожность при проведении религиозных и иных обрядов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Оставление источника открытого горения, тления (кроме сигареты) без присмотра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Нахождение (оставление) горючих материалов (изделий) вблизи источников высокой температуры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Неосторожность при проведении пала травы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НАРУШЕНИЕ ПРАВИЛ УСТРОЙСТВА И ЭКСПЛУАТАЦИИ </w:t>
            </w:r>
          </w:p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ТРАНСПОРТНЫХ СРЕДСТВ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D82314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Неисправность систем, механизмов и узлов транспортного средства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D82314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причины по этой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D82314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Неисправность электрооборудования транспортного средства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ДРУГИЕ ПРИЧИНЫ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Нарушение правил пожарной безопасности при проведении электрогазосварочных работ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Взрывы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Самовозгорание веществ и материалов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Нарушение правил эксплуатации бытовых керосиновых, бензиновых и др. устройств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пожарной безопасности при проведении огневых работ (отогревание труб, двигателей и 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Грозовые разряды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Неустановленные причины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spacing w:line="216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причины, не относящиеся ни к одной из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CE5E33" w:rsidRPr="0061538A" w:rsidTr="00D56B0C">
        <w:trPr>
          <w:cantSplit/>
          <w:trHeight w:val="250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ind w:firstLine="142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Нарушение правил пожарной безопасности при использовании пиротехнических изделий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33" w:rsidRPr="0061538A" w:rsidRDefault="00CE5E33" w:rsidP="00CE5E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</w:tbl>
    <w:p w:rsidR="00E367A3" w:rsidRPr="0061538A" w:rsidRDefault="00E367A3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31630" w:rsidRPr="0061538A" w:rsidRDefault="00C31630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31630" w:rsidRPr="0061538A" w:rsidRDefault="00C31630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31630" w:rsidRPr="0061538A" w:rsidRDefault="00C31630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31630" w:rsidRPr="0061538A" w:rsidRDefault="00C31630" w:rsidP="007C521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139B4" w:rsidRPr="0061538A" w:rsidRDefault="00854002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="00B06D86" w:rsidRPr="0061538A">
        <w:rPr>
          <w:rFonts w:ascii="Times New Roman" w:hAnsi="Times New Roman"/>
          <w:b/>
          <w:sz w:val="28"/>
          <w:szCs w:val="28"/>
          <w:lang w:val="ru-RU"/>
        </w:rPr>
        <w:t>иновн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ое</w:t>
      </w:r>
      <w:r w:rsidR="00D139B4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лицо</w:t>
      </w:r>
      <w:r w:rsidR="00640EFE" w:rsidRPr="0061538A">
        <w:rPr>
          <w:rFonts w:ascii="Times New Roman" w:hAnsi="Times New Roman"/>
          <w:b/>
          <w:sz w:val="28"/>
          <w:szCs w:val="28"/>
          <w:lang w:val="ru-RU"/>
        </w:rPr>
        <w:t xml:space="preserve"> в возникновении 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139B4" w:rsidRPr="0061538A" w:rsidRDefault="00D139B4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Виновником пожара признается лицо, действие или бездействие которого привело к воз</w:t>
      </w:r>
      <w:r w:rsidR="00E706D4" w:rsidRPr="0061538A">
        <w:rPr>
          <w:rFonts w:ascii="Times New Roman" w:hAnsi="Times New Roman"/>
          <w:sz w:val="28"/>
          <w:szCs w:val="28"/>
          <w:lang w:val="ru-RU"/>
        </w:rPr>
        <w:t>никно</w:t>
      </w:r>
      <w:r w:rsidRPr="0061538A">
        <w:rPr>
          <w:rFonts w:ascii="Times New Roman" w:hAnsi="Times New Roman"/>
          <w:sz w:val="28"/>
          <w:szCs w:val="28"/>
          <w:lang w:val="ru-RU"/>
        </w:rPr>
        <w:t>вению пожара.</w:t>
      </w:r>
    </w:p>
    <w:p w:rsidR="00E42415" w:rsidRPr="0061538A" w:rsidRDefault="00D139B4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2</w:t>
      </w:r>
      <w:r w:rsidR="00CA4F1E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первых двух разрядах записывается код категории виновника пожара в соответствии с таблицей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  <w:r w:rsidR="00B25855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C31630" w:rsidRPr="0061538A" w:rsidRDefault="00C31630" w:rsidP="00F33D5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332B" w:rsidRPr="0061538A" w:rsidRDefault="00F7332B" w:rsidP="00F7332B">
      <w:pPr>
        <w:ind w:firstLine="567"/>
        <w:jc w:val="right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</w:p>
    <w:tbl>
      <w:tblPr>
        <w:tblW w:w="9718" w:type="dxa"/>
        <w:jc w:val="center"/>
        <w:tblInd w:w="2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00"/>
        <w:gridCol w:w="618"/>
      </w:tblGrid>
      <w:tr w:rsidR="00F7332B" w:rsidRPr="0061538A" w:rsidTr="00D56B0C">
        <w:trPr>
          <w:trHeight w:val="250"/>
          <w:tblHeader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Категория виновника пожара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F7332B" w:rsidRPr="0061538A" w:rsidTr="00D56B0C">
        <w:trPr>
          <w:cantSplit/>
          <w:trHeight w:val="250"/>
          <w:jc w:val="center"/>
        </w:trPr>
        <w:tc>
          <w:tcPr>
            <w:tcW w:w="9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ТРУДОСПОСОБНОЕ НАСЕЛЕНИЕ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pStyle w:val="3"/>
              <w:spacing w:line="216" w:lineRule="auto"/>
              <w:ind w:firstLine="284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Работник рабочих специальностей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Инженерно–технический работник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организации (предприятия)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BD70EB" w:rsidP="00AA30DB">
            <w:pPr>
              <w:pStyle w:val="3"/>
              <w:ind w:firstLine="284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Домохозяйка (домработница)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 без определенного рода занятий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 без определенного места жительства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Лицо, находящееся в местах лишения свободы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Служащий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spacing w:line="216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Индивидуальный предприниматель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D24511" w:rsidP="00F7332B">
            <w:pPr>
              <w:pStyle w:val="3"/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t>НЕТРУДОСПОСОБНОЕ НАСЕЛЕНИЕ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Пенсионер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Инвалид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D24511" w:rsidP="002E185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ДЕТИ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Ребенок дошкольного возраста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br w:type="page"/>
              <w:t xml:space="preserve">Ребенок младшего школьного возраста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Ребенок среднего и старшего школьного возраста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3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ВИНОВНОЕ ЛИЦО НЕ УСМАТРИВАЕТСЯ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33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ПРОЧЕЕ ЛИЦО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33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Иностранный гражданин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3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 без гражданства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F7332B" w:rsidRPr="0061538A" w:rsidTr="00D56B0C">
        <w:trPr>
          <w:trHeight w:val="250"/>
          <w:jc w:val="center"/>
        </w:trPr>
        <w:tc>
          <w:tcPr>
            <w:tcW w:w="9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F7332B">
            <w:pPr>
              <w:ind w:firstLine="33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ВИНОВНОЕ ЛИЦО НЕ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УСТАновлено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32B" w:rsidRPr="0061538A" w:rsidRDefault="00F7332B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F7332B" w:rsidRPr="0061538A" w:rsidRDefault="00F7332B" w:rsidP="00F33D5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120A2" w:rsidRPr="0061538A" w:rsidRDefault="00F7332B" w:rsidP="0075717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 xml:space="preserve"> двух следующих разрядах указывается </w:t>
      </w:r>
      <w:r w:rsidR="00E706D4" w:rsidRPr="0061538A">
        <w:rPr>
          <w:rFonts w:ascii="Times New Roman" w:hAnsi="Times New Roman"/>
          <w:sz w:val="28"/>
          <w:szCs w:val="28"/>
          <w:lang w:val="ru-RU"/>
        </w:rPr>
        <w:t>код, характе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 xml:space="preserve">ризующий отношение виновника пожара к </w:t>
      </w:r>
      <w:r w:rsidR="00D03DE0" w:rsidRPr="0061538A">
        <w:rPr>
          <w:rFonts w:ascii="Times New Roman" w:hAnsi="Times New Roman"/>
          <w:sz w:val="28"/>
          <w:szCs w:val="28"/>
          <w:lang w:val="ru-RU"/>
        </w:rPr>
        <w:t>объект</w:t>
      </w:r>
      <w:r w:rsidR="00D354BC" w:rsidRPr="0061538A">
        <w:rPr>
          <w:rFonts w:ascii="Times New Roman" w:hAnsi="Times New Roman"/>
          <w:sz w:val="28"/>
          <w:szCs w:val="28"/>
          <w:lang w:val="ru-RU"/>
        </w:rPr>
        <w:t>у</w:t>
      </w:r>
      <w:r w:rsidR="00D03DE0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D03DE0" w:rsidRPr="0061538A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="00D03DE0" w:rsidRPr="0061538A">
        <w:rPr>
          <w:rFonts w:ascii="Times New Roman" w:hAnsi="Times New Roman"/>
          <w:color w:val="000000"/>
          <w:sz w:val="28"/>
          <w:szCs w:val="28"/>
          <w:lang w:val="ru-RU"/>
        </w:rPr>
        <w:t>на котором возникло горение,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34A84" w:rsidRPr="0061538A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</w:t>
      </w:r>
      <w:r w:rsidR="00534A84" w:rsidRPr="0061538A">
        <w:rPr>
          <w:rFonts w:ascii="Times New Roman" w:hAnsi="Times New Roman"/>
          <w:sz w:val="28"/>
          <w:szCs w:val="28"/>
          <w:lang w:val="ru-RU"/>
        </w:rPr>
        <w:t xml:space="preserve"> с таблицей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  <w:r w:rsidR="00534A84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D56B0C" w:rsidRPr="0061538A" w:rsidRDefault="00D56B0C" w:rsidP="00757172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34A84" w:rsidRPr="0061538A" w:rsidRDefault="00534A84" w:rsidP="00534A84">
      <w:pPr>
        <w:tabs>
          <w:tab w:val="left" w:pos="3858"/>
          <w:tab w:val="left" w:pos="4425"/>
          <w:tab w:val="left" w:pos="9244"/>
        </w:tabs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Pr="0061538A">
        <w:rPr>
          <w:rFonts w:ascii="Times New Roman" w:hAnsi="Times New Roman"/>
          <w:sz w:val="28"/>
          <w:szCs w:val="28"/>
          <w:lang w:val="ru-RU"/>
        </w:rPr>
        <w:tab/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Таблица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</w:p>
    <w:tbl>
      <w:tblPr>
        <w:tblW w:w="0" w:type="auto"/>
        <w:jc w:val="center"/>
        <w:tblInd w:w="-6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03"/>
        <w:gridCol w:w="627"/>
      </w:tblGrid>
      <w:tr w:rsidR="00534A84" w:rsidRPr="0061538A" w:rsidTr="00D56B0C">
        <w:trPr>
          <w:cantSplit/>
          <w:trHeight w:val="499"/>
          <w:tblHeader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A84" w:rsidRPr="0061538A" w:rsidRDefault="00534A84" w:rsidP="00D245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Отношение виновника пожара к объекту пожара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A84" w:rsidRPr="0061538A" w:rsidRDefault="00534A84" w:rsidP="002E185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534A84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A84" w:rsidRPr="0061538A" w:rsidRDefault="00534A84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Постоянно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проживающий</w:t>
            </w:r>
            <w:proofErr w:type="gramEnd"/>
            <w:r w:rsidR="005D299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r w:rsidR="0085400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территории </w:t>
            </w:r>
            <w:r w:rsidR="005D299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объект</w:t>
            </w:r>
            <w:r w:rsidR="0085400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5D299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пожара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A84" w:rsidRPr="0061538A" w:rsidRDefault="00534A84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Посетитель (зритель)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Временно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проживающий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A024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 территории объекта пожара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 предприятия, организации, учреждения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797DA1">
            <w:pPr>
              <w:spacing w:line="216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</w:t>
            </w:r>
            <w:r w:rsidR="00797DA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находящ</w:t>
            </w:r>
            <w:r w:rsidR="00797DA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еся на стационарном (санаторно–курортном) лечении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Постороннее лицо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Арендодатель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Арендатор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Субарендатор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7849E4">
            <w:pPr>
              <w:spacing w:line="216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Лицо, обучающееся в образовательно</w:t>
            </w:r>
            <w:r w:rsidR="005F1DF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F1DF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Лицо, управляющее транспортным средством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 надзорных (контрольных) органов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spacing w:line="216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 эксплуатирующей организации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spacing w:line="216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Прочее лицо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spacing w:line="216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установлено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E466EE" w:rsidRPr="0061538A" w:rsidTr="00D56B0C">
        <w:trPr>
          <w:cantSplit/>
          <w:trHeight w:val="250"/>
          <w:jc w:val="center"/>
        </w:trPr>
        <w:tc>
          <w:tcPr>
            <w:tcW w:w="9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E466EE">
            <w:pPr>
              <w:spacing w:line="216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Владелец имущества (объекта пожара)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6EE" w:rsidRPr="0061538A" w:rsidRDefault="00E466EE" w:rsidP="002E185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</w:tr>
    </w:tbl>
    <w:p w:rsidR="00534A84" w:rsidRPr="0061538A" w:rsidRDefault="00534A84" w:rsidP="00F33D5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D246C" w:rsidRPr="0061538A" w:rsidRDefault="00E466EE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93C79" w:rsidRPr="0061538A">
        <w:rPr>
          <w:rFonts w:ascii="Times New Roman" w:hAnsi="Times New Roman"/>
          <w:sz w:val="28"/>
          <w:szCs w:val="28"/>
          <w:lang w:val="ru-RU"/>
        </w:rPr>
        <w:t>пятом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>разряде проставляется код 1, если виновник пожара находился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>в состоянии алкогольного, наркотического или иного токсического опьянения,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>код 2 –</w:t>
      </w:r>
      <w:r w:rsidR="00493C79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39B4" w:rsidRPr="0061538A">
        <w:rPr>
          <w:rFonts w:ascii="Times New Roman" w:hAnsi="Times New Roman"/>
          <w:sz w:val="28"/>
          <w:szCs w:val="28"/>
          <w:lang w:val="ru-RU"/>
        </w:rPr>
        <w:t>виновник пожара не находился в состоянии алкогольного, наркотического или иного токсического опьянения, код 3 – состояние виновника пожара не установлено.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В последних </w:t>
      </w:r>
      <w:r w:rsidR="00493C79" w:rsidRPr="0061538A">
        <w:rPr>
          <w:rFonts w:ascii="Times New Roman" w:hAnsi="Times New Roman"/>
          <w:sz w:val="28"/>
          <w:szCs w:val="28"/>
          <w:lang w:val="ru-RU"/>
        </w:rPr>
        <w:t>трё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>х разрядах кодового поля 2</w:t>
      </w:r>
      <w:r w:rsidR="00CA4F1E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возраст виновника пожара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у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>каз</w:t>
      </w:r>
      <w:r w:rsidRPr="0061538A">
        <w:rPr>
          <w:rFonts w:ascii="Times New Roman" w:hAnsi="Times New Roman"/>
          <w:sz w:val="28"/>
          <w:szCs w:val="28"/>
          <w:lang w:val="ru-RU"/>
        </w:rPr>
        <w:t>анием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полно</w:t>
      </w:r>
      <w:r w:rsidRPr="0061538A">
        <w:rPr>
          <w:rFonts w:ascii="Times New Roman" w:hAnsi="Times New Roman"/>
          <w:sz w:val="28"/>
          <w:szCs w:val="28"/>
          <w:lang w:val="ru-RU"/>
        </w:rPr>
        <w:t>го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числ</w:t>
      </w:r>
      <w:r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лет.</w:t>
      </w:r>
      <w:r w:rsidR="00BB1C61" w:rsidRPr="0061538A">
        <w:rPr>
          <w:rFonts w:ascii="Times New Roman" w:hAnsi="Times New Roman"/>
          <w:sz w:val="28"/>
          <w:szCs w:val="28"/>
          <w:lang w:val="ru-RU"/>
        </w:rPr>
        <w:t xml:space="preserve"> Возраст виновника пожара указывается только в случае установления (наличия) виновного лица и его </w:t>
      </w:r>
      <w:r w:rsidR="007A024F" w:rsidRPr="0061538A">
        <w:rPr>
          <w:rFonts w:ascii="Times New Roman" w:hAnsi="Times New Roman"/>
          <w:sz w:val="28"/>
          <w:szCs w:val="28"/>
          <w:lang w:val="ru-RU"/>
        </w:rPr>
        <w:t xml:space="preserve">точного </w:t>
      </w:r>
      <w:r w:rsidR="00BB1C61" w:rsidRPr="0061538A">
        <w:rPr>
          <w:rFonts w:ascii="Times New Roman" w:hAnsi="Times New Roman"/>
          <w:sz w:val="28"/>
          <w:szCs w:val="28"/>
          <w:lang w:val="ru-RU"/>
        </w:rPr>
        <w:t>возраста.</w:t>
      </w:r>
    </w:p>
    <w:p w:rsidR="00FB25DA" w:rsidRPr="0061538A" w:rsidRDefault="00FB25DA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виновное лицо не установлено (код 99 таблицы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>), то в третьем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четвертом разрядах кодового поля 2</w:t>
      </w:r>
      <w:r w:rsidR="00CA4F1E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ставится код 30 (</w:t>
      </w:r>
      <w:r w:rsidR="00AA30DB" w:rsidRPr="0061538A">
        <w:rPr>
          <w:rFonts w:ascii="Times New Roman" w:hAnsi="Times New Roman"/>
          <w:sz w:val="28"/>
          <w:szCs w:val="28"/>
          <w:lang w:val="ru-RU"/>
        </w:rPr>
        <w:t>н</w:t>
      </w:r>
      <w:r w:rsidRPr="0061538A">
        <w:rPr>
          <w:rFonts w:ascii="Times New Roman" w:hAnsi="Times New Roman"/>
          <w:sz w:val="28"/>
          <w:szCs w:val="28"/>
          <w:lang w:val="ru-RU"/>
        </w:rPr>
        <w:t>е установлено),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пятом разряде – код 3 (</w:t>
      </w:r>
      <w:r w:rsidR="00AA30DB" w:rsidRPr="0061538A">
        <w:rPr>
          <w:rFonts w:ascii="Times New Roman" w:hAnsi="Times New Roman"/>
          <w:sz w:val="28"/>
          <w:szCs w:val="28"/>
          <w:lang w:val="ru-RU"/>
        </w:rPr>
        <w:t>н</w:t>
      </w:r>
      <w:r w:rsidRPr="0061538A">
        <w:rPr>
          <w:rFonts w:ascii="Times New Roman" w:hAnsi="Times New Roman"/>
          <w:sz w:val="28"/>
          <w:szCs w:val="28"/>
          <w:lang w:val="ru-RU"/>
        </w:rPr>
        <w:t>е установлено). Если виновное лицо не усматривается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(код 29 таблицы 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), то 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>остальные разряды кодового поля 2</w:t>
      </w:r>
      <w:r w:rsidR="00CA4F1E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не заполняются.</w:t>
      </w:r>
    </w:p>
    <w:p w:rsidR="00ED3D2D" w:rsidRPr="0061538A" w:rsidRDefault="00ED3D2D" w:rsidP="007C521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2FB1" w:rsidRPr="0061538A" w:rsidRDefault="00EC2FB1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B06D86" w:rsidRPr="0061538A">
        <w:rPr>
          <w:rFonts w:ascii="Times New Roman" w:hAnsi="Times New Roman"/>
          <w:b/>
          <w:sz w:val="28"/>
          <w:szCs w:val="28"/>
          <w:lang w:val="ru-RU"/>
        </w:rPr>
        <w:t>езультат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06D86" w:rsidRPr="0061538A">
        <w:rPr>
          <w:rFonts w:ascii="Times New Roman" w:hAnsi="Times New Roman"/>
          <w:b/>
          <w:sz w:val="28"/>
          <w:szCs w:val="28"/>
          <w:lang w:val="ru-RU"/>
        </w:rPr>
        <w:t>проверки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r w:rsidR="00496A2A" w:rsidRPr="0061538A">
        <w:rPr>
          <w:rFonts w:ascii="Times New Roman" w:hAnsi="Times New Roman"/>
          <w:b/>
          <w:sz w:val="28"/>
          <w:szCs w:val="28"/>
          <w:lang w:val="ru-RU"/>
        </w:rPr>
        <w:t>расследования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) </w:t>
      </w:r>
      <w:r w:rsidR="00B06D86" w:rsidRPr="0061538A">
        <w:rPr>
          <w:rFonts w:ascii="Times New Roman" w:hAnsi="Times New Roman"/>
          <w:b/>
          <w:sz w:val="28"/>
          <w:szCs w:val="28"/>
          <w:lang w:val="ru-RU"/>
        </w:rPr>
        <w:t>по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06D86" w:rsidRPr="0061538A">
        <w:rPr>
          <w:rFonts w:ascii="Times New Roman" w:hAnsi="Times New Roman"/>
          <w:b/>
          <w:sz w:val="28"/>
          <w:szCs w:val="28"/>
          <w:lang w:val="ru-RU"/>
        </w:rPr>
        <w:t>пожару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56143" w:rsidRPr="0061538A" w:rsidRDefault="00EC2FB1" w:rsidP="00F33D57">
      <w:pPr>
        <w:pStyle w:val="a8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В кодовом поле 2</w:t>
      </w:r>
      <w:r w:rsidR="00E04E6F" w:rsidRPr="0061538A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17101" w:rsidRPr="0061538A">
        <w:rPr>
          <w:rFonts w:ascii="Times New Roman" w:hAnsi="Times New Roman"/>
          <w:color w:val="000000"/>
          <w:sz w:val="28"/>
          <w:szCs w:val="28"/>
          <w:lang w:val="ru-RU"/>
        </w:rPr>
        <w:t>указывается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код результат</w:t>
      </w:r>
      <w:r w:rsidR="00117101" w:rsidRPr="0061538A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A1D2C" w:rsidRPr="0061538A">
        <w:rPr>
          <w:rFonts w:ascii="Times New Roman" w:hAnsi="Times New Roman"/>
          <w:color w:val="000000"/>
          <w:sz w:val="28"/>
          <w:szCs w:val="28"/>
          <w:lang w:val="ru-RU"/>
        </w:rPr>
        <w:t>проверк</w:t>
      </w:r>
      <w:r w:rsidR="00117101" w:rsidRPr="0061538A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="00AA1D2C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E3CD5" w:rsidRPr="0061538A">
        <w:rPr>
          <w:rFonts w:ascii="Times New Roman" w:hAnsi="Times New Roman"/>
          <w:color w:val="000000"/>
          <w:sz w:val="28"/>
          <w:szCs w:val="28"/>
          <w:lang w:val="ru-RU"/>
        </w:rPr>
        <w:t>сообщени</w:t>
      </w:r>
      <w:r w:rsidR="00117101" w:rsidRPr="0061538A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E3CD5" w:rsidRPr="0061538A">
        <w:rPr>
          <w:rFonts w:ascii="Times New Roman" w:hAnsi="Times New Roman"/>
          <w:color w:val="000000"/>
          <w:sz w:val="28"/>
          <w:szCs w:val="28"/>
          <w:lang w:val="ru-RU"/>
        </w:rPr>
        <w:t>о пожар</w:t>
      </w:r>
      <w:r w:rsidR="00117101" w:rsidRPr="0061538A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="00556143"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556143" w:rsidRPr="0061538A" w:rsidRDefault="00EC2FB1" w:rsidP="00F33D57">
      <w:pPr>
        <w:pStyle w:val="a8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первом разряде кодового поля </w:t>
      </w:r>
      <w:r w:rsidR="006E3ED3" w:rsidRPr="0061538A">
        <w:rPr>
          <w:rFonts w:ascii="Times New Roman" w:hAnsi="Times New Roman"/>
          <w:sz w:val="28"/>
          <w:szCs w:val="28"/>
          <w:lang w:val="ru-RU"/>
        </w:rPr>
        <w:t xml:space="preserve">22 </w:t>
      </w:r>
      <w:r w:rsidRPr="0061538A">
        <w:rPr>
          <w:rFonts w:ascii="Times New Roman" w:hAnsi="Times New Roman"/>
          <w:sz w:val="28"/>
          <w:szCs w:val="28"/>
          <w:lang w:val="ru-RU"/>
        </w:rPr>
        <w:t>проставляется</w:t>
      </w:r>
      <w:r w:rsidR="006E3ED3"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: 1 (возбуждено уголовное дело); 2 (отказано в возбуждении уголовного дела); 3 (материалы переданы по </w:t>
      </w:r>
      <w:proofErr w:type="spellStart"/>
      <w:r w:rsidRPr="0061538A">
        <w:rPr>
          <w:rFonts w:ascii="Times New Roman" w:hAnsi="Times New Roman"/>
          <w:sz w:val="28"/>
          <w:szCs w:val="28"/>
          <w:lang w:val="ru-RU"/>
        </w:rPr>
        <w:t>подследственности</w:t>
      </w:r>
      <w:proofErr w:type="spellEnd"/>
      <w:r w:rsidRPr="0061538A">
        <w:rPr>
          <w:rFonts w:ascii="Times New Roman" w:hAnsi="Times New Roman"/>
          <w:sz w:val="28"/>
          <w:szCs w:val="28"/>
          <w:lang w:val="ru-RU"/>
        </w:rPr>
        <w:t xml:space="preserve">), 4 (материалы приобщены в 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накопительное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дело), 5 (возбуждено дело об административном правонарушении), 6 (передано по подведомственности или территориальности)</w:t>
      </w:r>
      <w:r w:rsidR="00D6428A" w:rsidRPr="0061538A">
        <w:rPr>
          <w:rFonts w:ascii="Times New Roman" w:hAnsi="Times New Roman"/>
          <w:sz w:val="28"/>
          <w:szCs w:val="28"/>
          <w:lang w:val="ru-RU"/>
        </w:rPr>
        <w:t>, 7 (отказано в возбуждении уголовного дела, возбуждено дело об административном правонарушении),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4155" w:rsidRPr="0061538A">
        <w:rPr>
          <w:rFonts w:ascii="Times New Roman" w:hAnsi="Times New Roman"/>
          <w:sz w:val="28"/>
          <w:szCs w:val="28"/>
          <w:lang w:val="ru-RU"/>
        </w:rPr>
        <w:t xml:space="preserve">8 </w:t>
      </w:r>
      <w:r w:rsidR="00D6428A" w:rsidRPr="0061538A">
        <w:rPr>
          <w:rFonts w:ascii="Times New Roman" w:hAnsi="Times New Roman"/>
          <w:sz w:val="28"/>
          <w:szCs w:val="28"/>
          <w:lang w:val="ru-RU"/>
        </w:rPr>
        <w:t>(</w:t>
      </w:r>
      <w:r w:rsidR="00132792" w:rsidRPr="0061538A">
        <w:rPr>
          <w:rFonts w:ascii="Times New Roman" w:hAnsi="Times New Roman"/>
          <w:sz w:val="28"/>
          <w:szCs w:val="28"/>
          <w:lang w:val="ru-RU"/>
        </w:rPr>
        <w:t xml:space="preserve">материалы приобщены в 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накопительное</w:t>
      </w:r>
      <w:r w:rsidR="00132792" w:rsidRPr="0061538A">
        <w:rPr>
          <w:rFonts w:ascii="Times New Roman" w:hAnsi="Times New Roman"/>
          <w:sz w:val="28"/>
          <w:szCs w:val="28"/>
          <w:lang w:val="ru-RU"/>
        </w:rPr>
        <w:t xml:space="preserve"> дело, возбуждено дело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2792" w:rsidRPr="0061538A">
        <w:rPr>
          <w:rFonts w:ascii="Times New Roman" w:hAnsi="Times New Roman"/>
          <w:sz w:val="28"/>
          <w:szCs w:val="28"/>
          <w:lang w:val="ru-RU"/>
        </w:rPr>
        <w:t>об административном правонарушении</w:t>
      </w:r>
      <w:r w:rsidR="00D6428A" w:rsidRPr="0061538A">
        <w:rPr>
          <w:rFonts w:ascii="Times New Roman" w:hAnsi="Times New Roman"/>
          <w:sz w:val="28"/>
          <w:szCs w:val="28"/>
          <w:lang w:val="ru-RU"/>
        </w:rPr>
        <w:t>)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9F4929" w:rsidRPr="0061538A" w:rsidRDefault="00EC2FB1" w:rsidP="00F33D57">
      <w:pPr>
        <w:pStyle w:val="a8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Во втором разряде кодового поля </w:t>
      </w:r>
      <w:r w:rsidR="00E04E6F" w:rsidRPr="0061538A">
        <w:rPr>
          <w:rFonts w:ascii="Times New Roman" w:hAnsi="Times New Roman"/>
          <w:sz w:val="28"/>
          <w:szCs w:val="28"/>
          <w:lang w:val="ru-RU"/>
        </w:rPr>
        <w:t xml:space="preserve">22 </w:t>
      </w:r>
      <w:r w:rsidRPr="0061538A">
        <w:rPr>
          <w:rFonts w:ascii="Times New Roman" w:hAnsi="Times New Roman"/>
          <w:sz w:val="28"/>
          <w:szCs w:val="28"/>
          <w:lang w:val="ru-RU"/>
        </w:rPr>
        <w:t>проставляется</w:t>
      </w:r>
      <w:r w:rsidR="006E3ED3"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: 1 (уголовное дело возбуждено </w:t>
      </w:r>
      <w:r w:rsidR="005C4DC7" w:rsidRPr="0061538A">
        <w:rPr>
          <w:rFonts w:ascii="Times New Roman" w:hAnsi="Times New Roman"/>
          <w:sz w:val="28"/>
          <w:szCs w:val="28"/>
          <w:lang w:val="ru-RU"/>
        </w:rPr>
        <w:t xml:space="preserve">органом ГПН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ФПС </w:t>
      </w:r>
      <w:r w:rsidR="005C3BBA" w:rsidRPr="0061538A">
        <w:rPr>
          <w:rFonts w:ascii="Times New Roman" w:hAnsi="Times New Roman"/>
          <w:sz w:val="28"/>
          <w:szCs w:val="28"/>
          <w:lang w:val="ru-RU"/>
        </w:rPr>
        <w:t>ГПС</w:t>
      </w:r>
      <w:r w:rsidRPr="0061538A">
        <w:rPr>
          <w:rFonts w:ascii="Times New Roman" w:hAnsi="Times New Roman"/>
          <w:sz w:val="28"/>
          <w:szCs w:val="28"/>
          <w:lang w:val="ru-RU"/>
        </w:rPr>
        <w:t>); 2 (</w:t>
      </w:r>
      <w:r w:rsidR="0079495E" w:rsidRPr="0061538A">
        <w:rPr>
          <w:rFonts w:ascii="Times New Roman" w:hAnsi="Times New Roman"/>
          <w:sz w:val="28"/>
          <w:szCs w:val="28"/>
          <w:lang w:val="ru-RU"/>
        </w:rPr>
        <w:t>уголовное дело возбуждено органами внутренних дел (далее – ОВД)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); 3 (уголовное дело возбуждено </w:t>
      </w:r>
      <w:r w:rsidR="00DF65B9" w:rsidRPr="0061538A">
        <w:rPr>
          <w:rFonts w:ascii="Times New Roman" w:hAnsi="Times New Roman"/>
          <w:sz w:val="28"/>
          <w:szCs w:val="28"/>
          <w:lang w:val="ru-RU"/>
        </w:rPr>
        <w:t xml:space="preserve">следственными органами </w:t>
      </w:r>
      <w:r w:rsidR="0079495E" w:rsidRPr="0061538A">
        <w:rPr>
          <w:rFonts w:ascii="Times New Roman" w:hAnsi="Times New Roman"/>
          <w:sz w:val="28"/>
          <w:szCs w:val="28"/>
          <w:lang w:val="ru-RU"/>
        </w:rPr>
        <w:t>Следственного комитета</w:t>
      </w:r>
      <w:r w:rsidR="003C4256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2415" w:rsidRPr="0061538A">
        <w:rPr>
          <w:rFonts w:ascii="Times New Roman" w:hAnsi="Times New Roman"/>
          <w:color w:val="000000"/>
          <w:sz w:val="28"/>
          <w:szCs w:val="28"/>
          <w:lang w:val="ru-RU"/>
        </w:rPr>
        <w:t>Российской Федерации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="0079495E" w:rsidRPr="0061538A">
        <w:rPr>
          <w:rFonts w:ascii="Times New Roman" w:hAnsi="Times New Roman"/>
          <w:color w:val="000000"/>
          <w:sz w:val="28"/>
          <w:szCs w:val="28"/>
          <w:lang w:val="ru-RU"/>
        </w:rPr>
        <w:t>; код</w:t>
      </w:r>
      <w:r w:rsidR="0079495E" w:rsidRPr="0061538A">
        <w:rPr>
          <w:rFonts w:ascii="Times New Roman" w:hAnsi="Times New Roman"/>
          <w:sz w:val="28"/>
          <w:szCs w:val="28"/>
          <w:lang w:val="ru-RU"/>
        </w:rPr>
        <w:t xml:space="preserve"> 4 (уголовное дело возбуждено иными органами)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C2FB1" w:rsidRPr="0061538A" w:rsidRDefault="00EC2FB1" w:rsidP="00F33D57">
      <w:pPr>
        <w:pStyle w:val="a8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 xml:space="preserve">В </w:t>
      </w:r>
      <w:r w:rsidR="00E04E6F" w:rsidRPr="0061538A">
        <w:rPr>
          <w:rFonts w:ascii="Times New Roman" w:hAnsi="Times New Roman"/>
          <w:sz w:val="28"/>
          <w:szCs w:val="28"/>
          <w:lang w:val="ru-RU"/>
        </w:rPr>
        <w:t>двух последних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разряд</w:t>
      </w:r>
      <w:r w:rsidR="00E04E6F" w:rsidRPr="0061538A">
        <w:rPr>
          <w:rFonts w:ascii="Times New Roman" w:hAnsi="Times New Roman"/>
          <w:sz w:val="28"/>
          <w:szCs w:val="28"/>
          <w:lang w:val="ru-RU"/>
        </w:rPr>
        <w:t>ах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кодового поля</w:t>
      </w:r>
      <w:r w:rsidR="006E3ED3" w:rsidRPr="0061538A">
        <w:rPr>
          <w:rFonts w:ascii="Times New Roman" w:hAnsi="Times New Roman"/>
          <w:sz w:val="28"/>
          <w:szCs w:val="28"/>
          <w:lang w:val="ru-RU"/>
        </w:rPr>
        <w:t xml:space="preserve"> 22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3ED3" w:rsidRPr="0061538A">
        <w:rPr>
          <w:rFonts w:ascii="Times New Roman" w:hAnsi="Times New Roman"/>
          <w:sz w:val="28"/>
          <w:szCs w:val="28"/>
          <w:lang w:val="ru-RU"/>
        </w:rPr>
        <w:t>указывается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3ED3" w:rsidRPr="0061538A">
        <w:rPr>
          <w:rFonts w:ascii="Times New Roman" w:hAnsi="Times New Roman"/>
          <w:sz w:val="28"/>
          <w:szCs w:val="28"/>
          <w:lang w:val="ru-RU"/>
        </w:rPr>
        <w:t xml:space="preserve">код, содержащий </w:t>
      </w:r>
      <w:r w:rsidRPr="0061538A">
        <w:rPr>
          <w:rFonts w:ascii="Times New Roman" w:hAnsi="Times New Roman"/>
          <w:sz w:val="28"/>
          <w:szCs w:val="28"/>
          <w:lang w:val="ru-RU"/>
        </w:rPr>
        <w:t>сведения о стать</w:t>
      </w:r>
      <w:r w:rsidR="00C32450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У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головного кодекса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 xml:space="preserve">оссийской </w:t>
      </w:r>
      <w:r w:rsidRPr="0061538A">
        <w:rPr>
          <w:rFonts w:ascii="Times New Roman" w:hAnsi="Times New Roman"/>
          <w:sz w:val="28"/>
          <w:szCs w:val="28"/>
          <w:lang w:val="ru-RU"/>
        </w:rPr>
        <w:t>Ф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едерации</w:t>
      </w:r>
      <w:r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 котор</w:t>
      </w:r>
      <w:r w:rsidR="00C32450" w:rsidRPr="0061538A">
        <w:rPr>
          <w:rFonts w:ascii="Times New Roman" w:hAnsi="Times New Roman"/>
          <w:sz w:val="28"/>
          <w:szCs w:val="28"/>
          <w:lang w:val="ru-RU"/>
        </w:rPr>
        <w:t>ой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возбуждено уголовное дело:</w:t>
      </w:r>
    </w:p>
    <w:p w:rsidR="00AB3199" w:rsidRPr="0061538A" w:rsidRDefault="00AB3199" w:rsidP="00F33D57">
      <w:pPr>
        <w:pStyle w:val="a8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B26CC2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- умышленные уничтожение или повреждение чужого имущества, если эти деяния повлекли причинение значительного ущерба (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 xml:space="preserve">1 </w:t>
      </w:r>
      <w:r w:rsidRPr="0061538A">
        <w:rPr>
          <w:rFonts w:ascii="Times New Roman" w:hAnsi="Times New Roman"/>
          <w:sz w:val="28"/>
          <w:szCs w:val="28"/>
          <w:lang w:val="ru-RU"/>
        </w:rPr>
        <w:t>ст. 167);</w:t>
      </w:r>
    </w:p>
    <w:p w:rsidR="00E85625" w:rsidRPr="0061538A" w:rsidRDefault="00E85625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B26CC2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>умышленные уничтожение или повреждение чужого имущества, совершенные из хулиганских побуждений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 xml:space="preserve"> путем поджога, взрыва или иным </w:t>
      </w:r>
      <w:proofErr w:type="spellStart"/>
      <w:r w:rsidR="00AB3199" w:rsidRPr="0061538A">
        <w:rPr>
          <w:rFonts w:ascii="Times New Roman" w:hAnsi="Times New Roman"/>
          <w:sz w:val="28"/>
          <w:szCs w:val="28"/>
          <w:lang w:val="ru-RU"/>
        </w:rPr>
        <w:t>обще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опасным</w:t>
      </w:r>
      <w:proofErr w:type="spellEnd"/>
      <w:r w:rsidR="00556143" w:rsidRPr="0061538A">
        <w:rPr>
          <w:rFonts w:ascii="Times New Roman" w:hAnsi="Times New Roman"/>
          <w:sz w:val="28"/>
          <w:szCs w:val="28"/>
          <w:lang w:val="ru-RU"/>
        </w:rPr>
        <w:t xml:space="preserve"> способом либо по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>влекшие по неосторожности смерть человека или иные тяжкие последствия (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556143" w:rsidRPr="0061538A">
        <w:rPr>
          <w:rFonts w:ascii="Times New Roman" w:hAnsi="Times New Roman"/>
          <w:sz w:val="28"/>
          <w:szCs w:val="28"/>
          <w:lang w:val="ru-RU"/>
        </w:rPr>
        <w:t xml:space="preserve">2 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>ст. 167);</w:t>
      </w:r>
    </w:p>
    <w:p w:rsidR="00EC2FB1" w:rsidRPr="0061538A" w:rsidRDefault="00EC2FB1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B26CC2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AB3199" w:rsidRPr="0061538A">
        <w:rPr>
          <w:rFonts w:ascii="Times New Roman" w:hAnsi="Times New Roman"/>
          <w:sz w:val="28"/>
          <w:szCs w:val="28"/>
          <w:lang w:val="ru-RU"/>
        </w:rPr>
        <w:t>уничтожение или повреждение чужого имущества в крупном размере, совершенные путем неосторожного обращения с огнем или иными источниками повышенной опасности (ст. 168);</w:t>
      </w:r>
    </w:p>
    <w:p w:rsidR="00AB3199" w:rsidRPr="0061538A" w:rsidRDefault="00AB3199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B26CC2" w:rsidRPr="0061538A">
        <w:rPr>
          <w:rFonts w:ascii="Times New Roman" w:hAnsi="Times New Roman"/>
          <w:sz w:val="28"/>
          <w:szCs w:val="28"/>
          <w:lang w:val="ru-RU"/>
        </w:rPr>
        <w:t>32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нарушение требований пожарной безопасности, совершенное лицом, на котором лежала обязанность по их соблюдению, если это повлекло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 неосторожности причинение тяжкого вреда здоровью человека (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 xml:space="preserve">1 </w:t>
      </w:r>
      <w:r w:rsidRPr="0061538A">
        <w:rPr>
          <w:rFonts w:ascii="Times New Roman" w:hAnsi="Times New Roman"/>
          <w:sz w:val="28"/>
          <w:szCs w:val="28"/>
          <w:lang w:val="ru-RU"/>
        </w:rPr>
        <w:t>ст. 219);</w:t>
      </w:r>
    </w:p>
    <w:p w:rsidR="00AB3199" w:rsidRPr="0061538A" w:rsidRDefault="00AB3199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B26CC2" w:rsidRPr="0061538A">
        <w:rPr>
          <w:rFonts w:ascii="Times New Roman" w:hAnsi="Times New Roman"/>
          <w:sz w:val="28"/>
          <w:szCs w:val="28"/>
          <w:lang w:val="ru-RU"/>
        </w:rPr>
        <w:t>30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4E345C" w:rsidRPr="0061538A">
        <w:rPr>
          <w:rFonts w:ascii="Times New Roman" w:hAnsi="Times New Roman"/>
          <w:sz w:val="28"/>
          <w:szCs w:val="28"/>
          <w:lang w:val="ru-RU"/>
        </w:rPr>
        <w:t>нарушение требований пожарной безопасности, совершенное лицом, на котором лежала обязанность по их соблюдению, повлекшее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345C" w:rsidRPr="0061538A">
        <w:rPr>
          <w:rFonts w:ascii="Times New Roman" w:hAnsi="Times New Roman"/>
          <w:sz w:val="28"/>
          <w:szCs w:val="28"/>
          <w:lang w:val="ru-RU"/>
        </w:rPr>
        <w:t>по неосторожности смерть человека (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 xml:space="preserve">2 </w:t>
      </w:r>
      <w:r w:rsidR="004E345C" w:rsidRPr="0061538A">
        <w:rPr>
          <w:rFonts w:ascii="Times New Roman" w:hAnsi="Times New Roman"/>
          <w:sz w:val="28"/>
          <w:szCs w:val="28"/>
          <w:lang w:val="ru-RU"/>
        </w:rPr>
        <w:t>ст. 219);</w:t>
      </w:r>
    </w:p>
    <w:p w:rsidR="004E345C" w:rsidRPr="0061538A" w:rsidRDefault="004E345C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B26CC2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>6 - нарушение требований пожарной безопасности, совершенное лицом, на котором лежала обязанность по их соблюдению, повлекшее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 неосторожности смерть двух или более лиц (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 xml:space="preserve">3 </w:t>
      </w:r>
      <w:r w:rsidRPr="0061538A">
        <w:rPr>
          <w:rFonts w:ascii="Times New Roman" w:hAnsi="Times New Roman"/>
          <w:sz w:val="28"/>
          <w:szCs w:val="28"/>
          <w:lang w:val="ru-RU"/>
        </w:rPr>
        <w:t>ст. 219);</w:t>
      </w:r>
    </w:p>
    <w:p w:rsidR="008F0DBA" w:rsidRPr="0061538A" w:rsidRDefault="004E345C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506757" w:rsidRPr="0061538A">
        <w:rPr>
          <w:rFonts w:ascii="Times New Roman" w:hAnsi="Times New Roman"/>
          <w:sz w:val="28"/>
          <w:szCs w:val="28"/>
          <w:lang w:val="ru-RU"/>
        </w:rPr>
        <w:t>33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</w:t>
      </w:r>
      <w:r w:rsidR="00720906" w:rsidRPr="0061538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EE37B1" w:rsidRPr="0061538A">
        <w:rPr>
          <w:rFonts w:ascii="Times New Roman" w:hAnsi="Times New Roman"/>
          <w:sz w:val="28"/>
          <w:szCs w:val="28"/>
          <w:lang w:val="ru-RU"/>
        </w:rPr>
        <w:t xml:space="preserve">1 </w:t>
      </w:r>
      <w:r w:rsidR="00720906" w:rsidRPr="0061538A">
        <w:rPr>
          <w:rFonts w:ascii="Times New Roman" w:hAnsi="Times New Roman"/>
          <w:sz w:val="28"/>
          <w:szCs w:val="28"/>
          <w:lang w:val="ru-RU"/>
        </w:rPr>
        <w:t>ст. 261)</w:t>
      </w:r>
      <w:r w:rsidR="008F0DBA" w:rsidRPr="0061538A">
        <w:rPr>
          <w:rFonts w:ascii="Times New Roman" w:hAnsi="Times New Roman"/>
          <w:sz w:val="28"/>
          <w:szCs w:val="28"/>
          <w:lang w:val="ru-RU"/>
        </w:rPr>
        <w:t>;</w:t>
      </w:r>
    </w:p>
    <w:p w:rsidR="00EE37B1" w:rsidRPr="0061538A" w:rsidRDefault="00EE37B1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 37 –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опасности, если они причинили крупный ущерб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(ч.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Pr="0061538A">
        <w:rPr>
          <w:rFonts w:ascii="Times New Roman" w:hAnsi="Times New Roman"/>
          <w:sz w:val="28"/>
          <w:szCs w:val="28"/>
          <w:lang w:val="ru-RU"/>
        </w:rPr>
        <w:t>2 ст. 261);</w:t>
      </w:r>
    </w:p>
    <w:p w:rsidR="00720906" w:rsidRPr="0061538A" w:rsidRDefault="008F0DBA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506757" w:rsidRPr="0061538A">
        <w:rPr>
          <w:rFonts w:ascii="Times New Roman" w:hAnsi="Times New Roman"/>
          <w:sz w:val="28"/>
          <w:szCs w:val="28"/>
          <w:lang w:val="ru-RU"/>
        </w:rPr>
        <w:t>34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720906" w:rsidRPr="0061538A">
        <w:rPr>
          <w:rFonts w:ascii="Times New Roman" w:hAnsi="Times New Roman"/>
          <w:sz w:val="28"/>
          <w:szCs w:val="28"/>
          <w:lang w:val="ru-RU"/>
        </w:rPr>
        <w:t xml:space="preserve">уничтожение или повреждение лесных насаждений и иных насаждений </w:t>
      </w:r>
      <w:r w:rsidR="00506757" w:rsidRPr="0061538A">
        <w:rPr>
          <w:rFonts w:ascii="Times New Roman" w:hAnsi="Times New Roman"/>
          <w:sz w:val="28"/>
          <w:szCs w:val="28"/>
          <w:lang w:val="ru-RU"/>
        </w:rPr>
        <w:t xml:space="preserve">путём поджога, иным </w:t>
      </w:r>
      <w:proofErr w:type="spellStart"/>
      <w:r w:rsidR="00506757" w:rsidRPr="0061538A">
        <w:rPr>
          <w:rFonts w:ascii="Times New Roman" w:hAnsi="Times New Roman"/>
          <w:sz w:val="28"/>
          <w:szCs w:val="28"/>
          <w:lang w:val="ru-RU"/>
        </w:rPr>
        <w:t>общеопасным</w:t>
      </w:r>
      <w:proofErr w:type="spellEnd"/>
      <w:r w:rsidR="00506757" w:rsidRPr="0061538A">
        <w:rPr>
          <w:rFonts w:ascii="Times New Roman" w:hAnsi="Times New Roman"/>
          <w:sz w:val="28"/>
          <w:szCs w:val="28"/>
          <w:lang w:val="ru-RU"/>
        </w:rPr>
        <w:t xml:space="preserve"> способом либо в результате загрязнения или иного негативного воздействия</w:t>
      </w:r>
      <w:r w:rsidR="00720906" w:rsidRPr="0061538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A6166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1C64C7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1A6166" w:rsidRPr="0061538A">
        <w:rPr>
          <w:rFonts w:ascii="Times New Roman" w:hAnsi="Times New Roman"/>
          <w:sz w:val="28"/>
          <w:szCs w:val="28"/>
          <w:lang w:val="ru-RU"/>
        </w:rPr>
        <w:t xml:space="preserve">3 </w:t>
      </w:r>
      <w:r w:rsidR="00720906" w:rsidRPr="0061538A">
        <w:rPr>
          <w:rFonts w:ascii="Times New Roman" w:hAnsi="Times New Roman"/>
          <w:sz w:val="28"/>
          <w:szCs w:val="28"/>
          <w:lang w:val="ru-RU"/>
        </w:rPr>
        <w:t>ст. 261);</w:t>
      </w:r>
    </w:p>
    <w:p w:rsidR="00720906" w:rsidRPr="0061538A" w:rsidRDefault="00720906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 </w:t>
      </w:r>
      <w:r w:rsidR="00506757" w:rsidRPr="0061538A">
        <w:rPr>
          <w:rFonts w:ascii="Times New Roman" w:hAnsi="Times New Roman"/>
          <w:sz w:val="28"/>
          <w:szCs w:val="28"/>
          <w:lang w:val="ru-RU"/>
        </w:rPr>
        <w:t>38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уничтожение или повреждение лесных насаждений и иных насаждений путем поджога, иным </w:t>
      </w:r>
      <w:proofErr w:type="spellStart"/>
      <w:r w:rsidRPr="0061538A">
        <w:rPr>
          <w:rFonts w:ascii="Times New Roman" w:hAnsi="Times New Roman"/>
          <w:sz w:val="28"/>
          <w:szCs w:val="28"/>
          <w:lang w:val="ru-RU"/>
        </w:rPr>
        <w:t>общеопасным</w:t>
      </w:r>
      <w:proofErr w:type="spellEnd"/>
      <w:r w:rsidRPr="0061538A">
        <w:rPr>
          <w:rFonts w:ascii="Times New Roman" w:hAnsi="Times New Roman"/>
          <w:sz w:val="28"/>
          <w:szCs w:val="28"/>
          <w:lang w:val="ru-RU"/>
        </w:rPr>
        <w:t xml:space="preserve"> способом либо в результате загрязнения или иного негативного воздействия</w:t>
      </w:r>
      <w:r w:rsidR="009F0BFB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06757" w:rsidRPr="0061538A">
        <w:rPr>
          <w:rFonts w:ascii="Times New Roman" w:hAnsi="Times New Roman"/>
          <w:sz w:val="28"/>
          <w:szCs w:val="28"/>
          <w:lang w:val="ru-RU"/>
        </w:rPr>
        <w:t>если они причинили</w:t>
      </w:r>
      <w:r w:rsidR="009F0BFB" w:rsidRPr="0061538A">
        <w:rPr>
          <w:rFonts w:ascii="Times New Roman" w:hAnsi="Times New Roman"/>
          <w:sz w:val="28"/>
          <w:szCs w:val="28"/>
          <w:lang w:val="ru-RU"/>
        </w:rPr>
        <w:t xml:space="preserve"> крупн</w:t>
      </w:r>
      <w:r w:rsidR="00506757" w:rsidRPr="0061538A">
        <w:rPr>
          <w:rFonts w:ascii="Times New Roman" w:hAnsi="Times New Roman"/>
          <w:sz w:val="28"/>
          <w:szCs w:val="28"/>
          <w:lang w:val="ru-RU"/>
        </w:rPr>
        <w:t>ый ущерб</w:t>
      </w:r>
      <w:r w:rsidR="009F0BFB" w:rsidRPr="0061538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A6166" w:rsidRPr="0061538A">
        <w:rPr>
          <w:rFonts w:ascii="Times New Roman" w:hAnsi="Times New Roman"/>
          <w:sz w:val="28"/>
          <w:szCs w:val="28"/>
          <w:lang w:val="ru-RU"/>
        </w:rPr>
        <w:t>ч.</w:t>
      </w:r>
      <w:r w:rsidR="000A01EB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1A6166" w:rsidRPr="0061538A">
        <w:rPr>
          <w:rFonts w:ascii="Times New Roman" w:hAnsi="Times New Roman"/>
          <w:sz w:val="28"/>
          <w:szCs w:val="28"/>
          <w:lang w:val="ru-RU"/>
        </w:rPr>
        <w:t xml:space="preserve">4 </w:t>
      </w:r>
      <w:r w:rsidR="009F0BFB" w:rsidRPr="0061538A">
        <w:rPr>
          <w:rFonts w:ascii="Times New Roman" w:hAnsi="Times New Roman"/>
          <w:sz w:val="28"/>
          <w:szCs w:val="28"/>
          <w:lang w:val="ru-RU"/>
        </w:rPr>
        <w:t>ст. 261).</w:t>
      </w:r>
    </w:p>
    <w:p w:rsidR="004E345C" w:rsidRPr="0061538A" w:rsidRDefault="00506757" w:rsidP="00F33D57">
      <w:pPr>
        <w:tabs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 35 – другие статьи.</w:t>
      </w:r>
    </w:p>
    <w:p w:rsidR="00F627DB" w:rsidRPr="0061538A" w:rsidRDefault="004C392E" w:rsidP="00506757">
      <w:pPr>
        <w:tabs>
          <w:tab w:val="left" w:pos="1701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При изменении первоначально принятого решения по результатам проверки сообщения о </w:t>
      </w:r>
      <w:r w:rsidR="00C32450" w:rsidRPr="0061538A">
        <w:rPr>
          <w:rFonts w:ascii="Times New Roman" w:hAnsi="Times New Roman"/>
          <w:sz w:val="28"/>
          <w:szCs w:val="28"/>
          <w:lang w:val="ru-RU"/>
        </w:rPr>
        <w:t xml:space="preserve">пожаре </w:t>
      </w:r>
      <w:r w:rsidRPr="0061538A">
        <w:rPr>
          <w:rFonts w:ascii="Times New Roman" w:hAnsi="Times New Roman"/>
          <w:sz w:val="28"/>
          <w:szCs w:val="28"/>
          <w:lang w:val="ru-RU"/>
        </w:rPr>
        <w:t>данное кодовое поле подлежит корректировке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требованиями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="003E055A" w:rsidRPr="0061538A">
        <w:rPr>
          <w:rFonts w:ascii="Times New Roman" w:hAnsi="Times New Roman"/>
          <w:color w:val="000000"/>
          <w:sz w:val="28"/>
          <w:szCs w:val="28"/>
          <w:lang w:val="ru-RU"/>
        </w:rPr>
        <w:t>головно-процессуального кодекса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E055A" w:rsidRPr="0061538A">
        <w:rPr>
          <w:rFonts w:ascii="Times New Roman" w:hAnsi="Times New Roman"/>
          <w:color w:val="000000"/>
          <w:sz w:val="28"/>
          <w:szCs w:val="28"/>
          <w:lang w:val="ru-RU"/>
        </w:rPr>
        <w:t>Российской Федерации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течение всего срока корректировки </w:t>
      </w:r>
      <w:r w:rsidR="00EF53B7" w:rsidRPr="0061538A">
        <w:rPr>
          <w:rFonts w:ascii="Times New Roman" w:hAnsi="Times New Roman"/>
          <w:sz w:val="28"/>
          <w:szCs w:val="28"/>
          <w:lang w:val="ru-RU"/>
        </w:rPr>
        <w:t xml:space="preserve">электронной </w:t>
      </w:r>
      <w:r w:rsidRPr="0061538A">
        <w:rPr>
          <w:rFonts w:ascii="Times New Roman" w:hAnsi="Times New Roman"/>
          <w:sz w:val="28"/>
          <w:szCs w:val="28"/>
          <w:lang w:val="ru-RU"/>
        </w:rPr>
        <w:t>базы данных</w:t>
      </w:r>
      <w:r w:rsidR="00A228F4" w:rsidRPr="0061538A">
        <w:rPr>
          <w:rFonts w:ascii="Times New Roman" w:hAnsi="Times New Roman"/>
          <w:sz w:val="28"/>
          <w:szCs w:val="28"/>
          <w:lang w:val="ru-RU"/>
        </w:rPr>
        <w:t xml:space="preserve"> учета пожаров и их последствий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80563A" w:rsidRPr="0061538A" w:rsidRDefault="0080563A" w:rsidP="00506757">
      <w:pPr>
        <w:tabs>
          <w:tab w:val="left" w:pos="1701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31630" w:rsidRPr="0061538A" w:rsidRDefault="00C31630" w:rsidP="00506757">
      <w:pPr>
        <w:tabs>
          <w:tab w:val="left" w:pos="1701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lastRenderedPageBreak/>
        <w:t>Д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ата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последнего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мероприятия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проверки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) 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по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контролю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надзору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)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301A0B"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44773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дата последнего мероприя</w:t>
      </w:r>
      <w:r w:rsidR="009F2C70" w:rsidRPr="0061538A">
        <w:rPr>
          <w:rFonts w:ascii="Times New Roman" w:hAnsi="Times New Roman"/>
          <w:sz w:val="28"/>
          <w:szCs w:val="28"/>
          <w:lang w:val="ru-RU"/>
        </w:rPr>
        <w:t>тия (проверки) по контролю (над</w:t>
      </w:r>
      <w:r w:rsidRPr="0061538A">
        <w:rPr>
          <w:rFonts w:ascii="Times New Roman" w:hAnsi="Times New Roman"/>
          <w:sz w:val="28"/>
          <w:szCs w:val="28"/>
          <w:lang w:val="ru-RU"/>
        </w:rPr>
        <w:t>зору) на объекте</w:t>
      </w:r>
      <w:r w:rsidR="005676B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76BC"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пожара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4579" w:rsidRPr="0061538A">
        <w:rPr>
          <w:rFonts w:ascii="Times New Roman" w:hAnsi="Times New Roman"/>
          <w:sz w:val="28"/>
          <w:szCs w:val="28"/>
          <w:lang w:val="ru-RU"/>
        </w:rPr>
        <w:t xml:space="preserve">проведенного </w:t>
      </w:r>
      <w:r w:rsidR="00E5330F" w:rsidRPr="0061538A">
        <w:rPr>
          <w:rFonts w:ascii="Times New Roman" w:hAnsi="Times New Roman"/>
          <w:sz w:val="28"/>
          <w:szCs w:val="28"/>
          <w:lang w:val="ru-RU"/>
        </w:rPr>
        <w:t>должностным лицом</w:t>
      </w:r>
      <w:r w:rsidR="007C6496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E5330F" w:rsidRPr="0061538A">
        <w:rPr>
          <w:rFonts w:ascii="Times New Roman" w:hAnsi="Times New Roman"/>
          <w:sz w:val="28"/>
          <w:szCs w:val="28"/>
          <w:lang w:val="ru-RU"/>
        </w:rPr>
        <w:t xml:space="preserve"> уполномоченным для осуществления мероприятий по контролю (надзору)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E370D8" w:rsidRPr="0061538A" w:rsidRDefault="00CA7986" w:rsidP="00F33D5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двух первых разрядах 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 xml:space="preserve">кодового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поля </w:t>
      </w:r>
      <w:r w:rsidR="00301A0B"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44773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число</w:t>
      </w:r>
      <w:r w:rsidR="00370F9A" w:rsidRPr="0061538A">
        <w:rPr>
          <w:rFonts w:ascii="Times New Roman" w:hAnsi="Times New Roman"/>
          <w:sz w:val="28"/>
          <w:szCs w:val="28"/>
          <w:lang w:val="ru-RU"/>
        </w:rPr>
        <w:t xml:space="preserve"> месяца</w:t>
      </w:r>
      <w:r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двух следующих разрядах – </w:t>
      </w:r>
      <w:r w:rsidR="00370F9A" w:rsidRPr="0061538A">
        <w:rPr>
          <w:rFonts w:ascii="Times New Roman" w:hAnsi="Times New Roman"/>
          <w:sz w:val="28"/>
          <w:szCs w:val="28"/>
          <w:lang w:val="ru-RU"/>
        </w:rPr>
        <w:t xml:space="preserve">номер </w:t>
      </w:r>
      <w:r w:rsidRPr="0061538A">
        <w:rPr>
          <w:rFonts w:ascii="Times New Roman" w:hAnsi="Times New Roman"/>
          <w:sz w:val="28"/>
          <w:szCs w:val="28"/>
          <w:lang w:val="ru-RU"/>
        </w:rPr>
        <w:t>месяц</w:t>
      </w:r>
      <w:r w:rsidR="00370F9A" w:rsidRPr="0061538A">
        <w:rPr>
          <w:rFonts w:ascii="Times New Roman" w:hAnsi="Times New Roman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sz w:val="28"/>
          <w:szCs w:val="28"/>
          <w:lang w:val="ru-RU"/>
        </w:rPr>
        <w:t>, и в двух последних – две последние цифры года последнего мероприятия (проверки) по контролю (надзору) на объекте.</w:t>
      </w: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асстояние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до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5619C" w:rsidRPr="0061538A">
        <w:rPr>
          <w:rFonts w:ascii="Times New Roman" w:hAnsi="Times New Roman"/>
          <w:b/>
          <w:sz w:val="28"/>
          <w:szCs w:val="28"/>
          <w:lang w:val="ru-RU"/>
        </w:rPr>
        <w:t>пожарно-спасательной (</w:t>
      </w:r>
      <w:r w:rsidR="00D24511" w:rsidRPr="0061538A">
        <w:rPr>
          <w:rFonts w:ascii="Times New Roman" w:hAnsi="Times New Roman"/>
          <w:b/>
          <w:sz w:val="28"/>
          <w:szCs w:val="28"/>
          <w:lang w:val="ru-RU"/>
        </w:rPr>
        <w:t>пожарной</w:t>
      </w:r>
      <w:r w:rsidR="00D5619C" w:rsidRPr="0061538A">
        <w:rPr>
          <w:rFonts w:ascii="Times New Roman" w:hAnsi="Times New Roman"/>
          <w:b/>
          <w:sz w:val="28"/>
          <w:szCs w:val="28"/>
          <w:lang w:val="ru-RU"/>
        </w:rPr>
        <w:t>)</w:t>
      </w:r>
      <w:r w:rsidR="00D24511" w:rsidRPr="0061538A">
        <w:rPr>
          <w:rFonts w:ascii="Times New Roman" w:hAnsi="Times New Roman"/>
          <w:b/>
          <w:sz w:val="28"/>
          <w:szCs w:val="28"/>
          <w:lang w:val="ru-RU"/>
        </w:rPr>
        <w:t xml:space="preserve"> части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24511" w:rsidRPr="0061538A" w:rsidRDefault="00D24511" w:rsidP="00D24511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кодовом поле 24 указывается расстояние в километрах до ближайшей </w:t>
      </w:r>
      <w:r w:rsidR="00182CA4"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пожарно-спасательной (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пожарной</w:t>
      </w:r>
      <w:r w:rsidR="00182CA4" w:rsidRPr="0061538A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части, подразделения которой первыми прибыли к месту пожара, либо до пожарного автомобиля</w:t>
      </w:r>
      <w:r w:rsidR="00375740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другого мобильного средства пожаротушения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, находившегося на выезде, котор</w:t>
      </w:r>
      <w:r w:rsidR="00375740" w:rsidRPr="0061538A">
        <w:rPr>
          <w:rFonts w:ascii="Times New Roman" w:hAnsi="Times New Roman"/>
          <w:color w:val="000000"/>
          <w:sz w:val="28"/>
          <w:szCs w:val="28"/>
          <w:lang w:val="ru-RU"/>
        </w:rPr>
        <w:t>ое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первым прибыл</w:t>
      </w:r>
      <w:r w:rsidR="00375740" w:rsidRPr="0061538A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к месту пожара (расстояние определяется по одометру).</w:t>
      </w:r>
    </w:p>
    <w:p w:rsidR="00D24511" w:rsidRPr="0061538A" w:rsidRDefault="00D24511" w:rsidP="00D24511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В случаях, когда пожарные автомобили </w:t>
      </w:r>
      <w:r w:rsidR="000A6BBC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и другие мобильные средства пожаротушения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на пожар не прибывали, допускается указывать расстояние до </w:t>
      </w:r>
      <w:r w:rsidR="00C56351"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пожарно-спасательной (пожарной)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части, в районе выезда которой </w:t>
      </w:r>
      <w:r w:rsidR="000C4D0D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находится место возникновения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пожара в соответствии с расписанием выезд</w:t>
      </w:r>
      <w:r w:rsidR="000A29CB" w:rsidRPr="0061538A">
        <w:rPr>
          <w:rFonts w:ascii="Times New Roman" w:hAnsi="Times New Roman"/>
          <w:color w:val="000000"/>
          <w:sz w:val="28"/>
          <w:szCs w:val="28"/>
          <w:lang w:val="ru-RU"/>
        </w:rPr>
        <w:t>ов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7C474F" w:rsidRPr="0061538A" w:rsidRDefault="007C474F" w:rsidP="00D2451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2FB1" w:rsidRPr="0061538A" w:rsidRDefault="00781231" w:rsidP="00802F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C2FB1" w:rsidRPr="0061538A">
        <w:rPr>
          <w:rFonts w:ascii="Times New Roman" w:hAnsi="Times New Roman"/>
          <w:b/>
          <w:sz w:val="28"/>
          <w:szCs w:val="28"/>
          <w:lang w:val="ru-RU"/>
        </w:rPr>
        <w:t>III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C2FB1" w:rsidRPr="0061538A">
        <w:rPr>
          <w:rFonts w:ascii="Times New Roman" w:hAnsi="Times New Roman"/>
          <w:b/>
          <w:sz w:val="28"/>
          <w:szCs w:val="28"/>
          <w:lang w:val="ru-RU"/>
        </w:rPr>
        <w:t>П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оследствия</w:t>
      </w:r>
      <w:r w:rsidR="00EC2FB1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72702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</w:p>
    <w:p w:rsidR="00473118" w:rsidRPr="0061538A" w:rsidRDefault="00473118" w:rsidP="00802F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2FB1" w:rsidRPr="0061538A" w:rsidRDefault="00EC2FB1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К</w:t>
      </w:r>
      <w:r w:rsidR="00551640" w:rsidRPr="0061538A">
        <w:rPr>
          <w:rFonts w:ascii="Times New Roman" w:hAnsi="Times New Roman"/>
          <w:b/>
          <w:sz w:val="28"/>
          <w:szCs w:val="28"/>
          <w:lang w:val="ru-RU"/>
        </w:rPr>
        <w:t>оличество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51640" w:rsidRPr="0061538A">
        <w:rPr>
          <w:rFonts w:ascii="Times New Roman" w:hAnsi="Times New Roman"/>
          <w:b/>
          <w:sz w:val="28"/>
          <w:szCs w:val="28"/>
          <w:lang w:val="ru-RU"/>
        </w:rPr>
        <w:t>погибших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51640" w:rsidRPr="0061538A">
        <w:rPr>
          <w:rFonts w:ascii="Times New Roman" w:hAnsi="Times New Roman"/>
          <w:b/>
          <w:sz w:val="28"/>
          <w:szCs w:val="28"/>
          <w:lang w:val="ru-RU"/>
        </w:rPr>
        <w:t>людей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EC2FB1" w:rsidRPr="0061538A" w:rsidRDefault="00EC2FB1" w:rsidP="0078123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В кодовом поле 2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последовательно записыва</w:t>
      </w:r>
      <w:r w:rsidR="005711D3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>тся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>: в трех первых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>разрядах -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общее количество </w:t>
      </w:r>
      <w:r w:rsidR="00421748" w:rsidRPr="0061538A">
        <w:rPr>
          <w:rFonts w:ascii="Times New Roman" w:hAnsi="Times New Roman"/>
          <w:sz w:val="28"/>
          <w:szCs w:val="28"/>
          <w:lang w:val="ru-RU"/>
        </w:rPr>
        <w:t xml:space="preserve">всех </w:t>
      </w:r>
      <w:r w:rsidR="00EC67C0" w:rsidRPr="0061538A">
        <w:rPr>
          <w:rFonts w:ascii="Times New Roman" w:hAnsi="Times New Roman"/>
          <w:sz w:val="28"/>
          <w:szCs w:val="28"/>
          <w:lang w:val="ru-RU"/>
        </w:rPr>
        <w:t xml:space="preserve">обнаруженных на месте пожара </w:t>
      </w:r>
      <w:r w:rsidR="00365A65" w:rsidRPr="0061538A">
        <w:rPr>
          <w:rFonts w:ascii="Times New Roman" w:hAnsi="Times New Roman"/>
          <w:sz w:val="28"/>
          <w:szCs w:val="28"/>
          <w:lang w:val="ru-RU"/>
        </w:rPr>
        <w:t xml:space="preserve">тел (останков, фрагментов тел) 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>погибших людей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 xml:space="preserve">в следующих двух разрядах - погибших детей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(к детям относятся лица, не достигшие возраста 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>18 полных лет</w:t>
      </w:r>
      <w:r w:rsidRPr="0061538A">
        <w:rPr>
          <w:rFonts w:ascii="Times New Roman" w:hAnsi="Times New Roman"/>
          <w:sz w:val="28"/>
          <w:szCs w:val="28"/>
          <w:lang w:val="ru-RU"/>
        </w:rPr>
        <w:t>)</w:t>
      </w:r>
      <w:r w:rsidR="00BD0B38"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BF7E6B" w:rsidRPr="0061538A">
        <w:rPr>
          <w:lang w:val="ru-RU"/>
        </w:rPr>
        <w:t xml:space="preserve"> 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>в двух последних разрядах -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7E6B" w:rsidRPr="0061538A">
        <w:rPr>
          <w:rFonts w:ascii="Times New Roman" w:hAnsi="Times New Roman"/>
          <w:sz w:val="28"/>
          <w:szCs w:val="28"/>
          <w:lang w:val="ru-RU"/>
        </w:rPr>
        <w:t xml:space="preserve">погибших </w:t>
      </w:r>
      <w:r w:rsidRPr="0061538A">
        <w:rPr>
          <w:rFonts w:ascii="Times New Roman" w:hAnsi="Times New Roman"/>
          <w:sz w:val="28"/>
          <w:szCs w:val="28"/>
          <w:lang w:val="ru-RU"/>
        </w:rPr>
        <w:t>работ</w:t>
      </w:r>
      <w:r w:rsidR="0064183E" w:rsidRPr="0061538A">
        <w:rPr>
          <w:rFonts w:ascii="Times New Roman" w:hAnsi="Times New Roman"/>
          <w:sz w:val="28"/>
          <w:szCs w:val="28"/>
          <w:lang w:val="ru-RU"/>
        </w:rPr>
        <w:t>ников</w:t>
      </w:r>
      <w:r w:rsidR="00ED246C" w:rsidRPr="0061538A">
        <w:rPr>
          <w:rFonts w:ascii="Times New Roman" w:hAnsi="Times New Roman"/>
          <w:sz w:val="28"/>
          <w:szCs w:val="28"/>
          <w:lang w:val="ru-RU"/>
        </w:rPr>
        <w:t xml:space="preserve"> (сотрудников, военнослужащих)</w:t>
      </w:r>
      <w:r w:rsidR="0064183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36B4"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подразделений </w:t>
      </w:r>
      <w:r w:rsidR="0064183E" w:rsidRPr="0061538A">
        <w:rPr>
          <w:rFonts w:ascii="Times New Roman" w:hAnsi="Times New Roman"/>
          <w:sz w:val="28"/>
          <w:szCs w:val="28"/>
          <w:lang w:val="ru-RU"/>
        </w:rPr>
        <w:t>по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жарной охраны </w:t>
      </w:r>
      <w:r w:rsidR="00A85F8F" w:rsidRPr="0061538A">
        <w:rPr>
          <w:rFonts w:ascii="Times New Roman" w:hAnsi="Times New Roman"/>
          <w:sz w:val="28"/>
          <w:szCs w:val="28"/>
          <w:lang w:val="ru-RU"/>
        </w:rPr>
        <w:t>из общего числа погибших людей.</w:t>
      </w:r>
      <w:proofErr w:type="gramEnd"/>
    </w:p>
    <w:p w:rsidR="00CA7986" w:rsidRPr="0061538A" w:rsidRDefault="00CA7986" w:rsidP="0078123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случае </w:t>
      </w:r>
      <w:r w:rsidR="00F20F2A" w:rsidRPr="0061538A">
        <w:rPr>
          <w:rFonts w:ascii="Times New Roman" w:hAnsi="Times New Roman"/>
          <w:sz w:val="28"/>
          <w:szCs w:val="28"/>
          <w:lang w:val="ru-RU"/>
        </w:rPr>
        <w:t xml:space="preserve">регистрации </w:t>
      </w:r>
      <w:r w:rsidR="0068521E" w:rsidRPr="0061538A">
        <w:rPr>
          <w:rFonts w:ascii="Times New Roman" w:hAnsi="Times New Roman"/>
          <w:sz w:val="28"/>
          <w:szCs w:val="28"/>
          <w:lang w:val="ru-RU"/>
        </w:rPr>
        <w:t>погибших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на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пожаре людей одновременно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с кодов</w:t>
      </w:r>
      <w:r w:rsidR="005B3580" w:rsidRPr="0061538A">
        <w:rPr>
          <w:rFonts w:ascii="Times New Roman" w:hAnsi="Times New Roman"/>
          <w:sz w:val="28"/>
          <w:szCs w:val="28"/>
          <w:lang w:val="ru-RU"/>
        </w:rPr>
        <w:t>ы</w:t>
      </w:r>
      <w:r w:rsidRPr="0061538A">
        <w:rPr>
          <w:rFonts w:ascii="Times New Roman" w:hAnsi="Times New Roman"/>
          <w:sz w:val="28"/>
          <w:szCs w:val="28"/>
          <w:lang w:val="ru-RU"/>
        </w:rPr>
        <w:t>м полем 2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>5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 xml:space="preserve"> запол</w:t>
      </w:r>
      <w:r w:rsidRPr="0061538A">
        <w:rPr>
          <w:rFonts w:ascii="Times New Roman" w:hAnsi="Times New Roman"/>
          <w:sz w:val="28"/>
          <w:szCs w:val="28"/>
          <w:lang w:val="ru-RU"/>
        </w:rPr>
        <w:t>ня</w:t>
      </w:r>
      <w:r w:rsidR="00467461" w:rsidRPr="0061538A">
        <w:rPr>
          <w:rFonts w:ascii="Times New Roman" w:hAnsi="Times New Roman"/>
          <w:sz w:val="28"/>
          <w:szCs w:val="28"/>
          <w:lang w:val="ru-RU"/>
        </w:rPr>
        <w:t>ю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тся </w:t>
      </w:r>
      <w:r w:rsidR="00467461" w:rsidRPr="0061538A">
        <w:rPr>
          <w:rFonts w:ascii="Times New Roman" w:hAnsi="Times New Roman"/>
          <w:sz w:val="28"/>
          <w:szCs w:val="28"/>
          <w:lang w:val="ru-RU"/>
        </w:rPr>
        <w:t xml:space="preserve">кодовые поля </w:t>
      </w:r>
      <w:r w:rsidR="00137E8D" w:rsidRPr="0061538A">
        <w:rPr>
          <w:rFonts w:ascii="Times New Roman" w:hAnsi="Times New Roman"/>
          <w:sz w:val="28"/>
          <w:szCs w:val="28"/>
          <w:lang w:val="ru-RU"/>
        </w:rPr>
        <w:t>6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137E8D" w:rsidRPr="0061538A">
        <w:rPr>
          <w:rFonts w:ascii="Times New Roman" w:hAnsi="Times New Roman"/>
          <w:sz w:val="28"/>
          <w:szCs w:val="28"/>
          <w:lang w:val="ru-RU"/>
        </w:rPr>
        <w:t>-7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467461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раздел</w:t>
      </w:r>
      <w:r w:rsidR="00467461" w:rsidRPr="0061538A">
        <w:rPr>
          <w:rFonts w:ascii="Times New Roman" w:hAnsi="Times New Roman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VII карточки учета. Если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на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пожаре погиб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>ло более пяти человек, то сведе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ния по пяти погибшим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заполняю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тся в разделе VII </w:t>
      </w:r>
      <w:r w:rsidR="00760A25" w:rsidRPr="0061538A">
        <w:rPr>
          <w:rFonts w:ascii="Times New Roman" w:hAnsi="Times New Roman"/>
          <w:sz w:val="28"/>
          <w:szCs w:val="28"/>
          <w:lang w:val="ru-RU"/>
        </w:rPr>
        <w:t>основной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карточки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 учета</w:t>
      </w:r>
      <w:r w:rsidRPr="0061538A">
        <w:rPr>
          <w:rFonts w:ascii="Times New Roman" w:hAnsi="Times New Roman"/>
          <w:sz w:val="28"/>
          <w:szCs w:val="28"/>
          <w:lang w:val="ru-RU"/>
        </w:rPr>
        <w:t>, а сведения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 другим погибшим в </w:t>
      </w:r>
      <w:r w:rsidR="00760A25" w:rsidRPr="0061538A">
        <w:rPr>
          <w:rFonts w:ascii="Times New Roman" w:hAnsi="Times New Roman"/>
          <w:sz w:val="28"/>
          <w:szCs w:val="28"/>
          <w:lang w:val="ru-RU"/>
        </w:rPr>
        <w:t>дополнительной</w:t>
      </w:r>
      <w:r w:rsidRPr="0061538A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карточке </w:t>
      </w:r>
      <w:r w:rsidR="004F4173" w:rsidRPr="0061538A">
        <w:rPr>
          <w:rFonts w:ascii="Times New Roman" w:hAnsi="Times New Roman"/>
          <w:sz w:val="28"/>
          <w:szCs w:val="28"/>
          <w:lang w:val="ru-RU"/>
        </w:rPr>
        <w:t xml:space="preserve">(карточках) 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учета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(до пяти человек в каждой карточке). В </w:t>
      </w:r>
      <w:r w:rsidR="00760A25" w:rsidRPr="0061538A">
        <w:rPr>
          <w:rFonts w:ascii="Times New Roman" w:hAnsi="Times New Roman"/>
          <w:sz w:val="28"/>
          <w:szCs w:val="28"/>
          <w:lang w:val="ru-RU"/>
        </w:rPr>
        <w:t>дополнительн</w:t>
      </w:r>
      <w:r w:rsidR="001045C4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карточк</w:t>
      </w:r>
      <w:r w:rsidR="001045C4" w:rsidRPr="0061538A">
        <w:rPr>
          <w:rFonts w:ascii="Times New Roman" w:hAnsi="Times New Roman"/>
          <w:sz w:val="28"/>
          <w:szCs w:val="28"/>
          <w:lang w:val="ru-RU"/>
        </w:rPr>
        <w:t>ах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учета </w:t>
      </w:r>
      <w:r w:rsidR="00BC0D78" w:rsidRPr="0061538A">
        <w:rPr>
          <w:rFonts w:ascii="Times New Roman" w:hAnsi="Times New Roman"/>
          <w:sz w:val="28"/>
          <w:szCs w:val="28"/>
          <w:lang w:val="ru-RU"/>
        </w:rPr>
        <w:t>кодовые поля всех разделов, кроме раздела VII, заполняются значениями, содержащимися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0D78"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соответствующих кодовых полях основной карточки учета.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Номер </w:t>
      </w:r>
      <w:r w:rsidR="00760A25" w:rsidRPr="0061538A">
        <w:rPr>
          <w:rFonts w:ascii="Times New Roman" w:hAnsi="Times New Roman"/>
          <w:sz w:val="28"/>
          <w:szCs w:val="28"/>
          <w:lang w:val="ru-RU"/>
        </w:rPr>
        <w:t>дополнительной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 xml:space="preserve"> карточки 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учета 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>должен совпа</w:t>
      </w:r>
      <w:r w:rsidRPr="0061538A">
        <w:rPr>
          <w:rFonts w:ascii="Times New Roman" w:hAnsi="Times New Roman"/>
          <w:sz w:val="28"/>
          <w:szCs w:val="28"/>
          <w:lang w:val="ru-RU"/>
        </w:rPr>
        <w:t>дать с регистрационным номером основной карточки</w:t>
      </w:r>
      <w:r w:rsidR="009964BC" w:rsidRPr="0061538A">
        <w:rPr>
          <w:rFonts w:ascii="Times New Roman" w:hAnsi="Times New Roman"/>
          <w:sz w:val="28"/>
          <w:szCs w:val="28"/>
          <w:lang w:val="ru-RU"/>
        </w:rPr>
        <w:t xml:space="preserve"> учета</w:t>
      </w:r>
      <w:r w:rsidRPr="0061538A">
        <w:rPr>
          <w:rFonts w:ascii="Times New Roman" w:hAnsi="Times New Roman"/>
          <w:sz w:val="28"/>
          <w:szCs w:val="28"/>
          <w:lang w:val="ru-RU"/>
        </w:rPr>
        <w:t>, а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 xml:space="preserve"> в пятом разряде </w:t>
      </w:r>
      <w:r w:rsidR="00AB21FE" w:rsidRPr="0061538A">
        <w:rPr>
          <w:rFonts w:ascii="Times New Roman" w:hAnsi="Times New Roman"/>
          <w:sz w:val="28"/>
          <w:szCs w:val="28"/>
          <w:lang w:val="ru-RU"/>
        </w:rPr>
        <w:t xml:space="preserve">кодового поля 3 </w:t>
      </w:r>
      <w:r w:rsidR="00471916" w:rsidRPr="0061538A">
        <w:rPr>
          <w:rFonts w:ascii="Times New Roman" w:hAnsi="Times New Roman"/>
          <w:sz w:val="28"/>
          <w:szCs w:val="28"/>
          <w:lang w:val="ru-RU"/>
        </w:rPr>
        <w:t xml:space="preserve">дополнительной карточки учета 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 xml:space="preserve">указывается </w:t>
      </w:r>
      <w:r w:rsidR="00471916" w:rsidRPr="0061538A">
        <w:rPr>
          <w:rFonts w:ascii="Times New Roman" w:hAnsi="Times New Roman"/>
          <w:sz w:val="28"/>
          <w:szCs w:val="28"/>
          <w:lang w:val="ru-RU"/>
        </w:rPr>
        <w:t xml:space="preserve">ее 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>по</w:t>
      </w:r>
      <w:r w:rsidRPr="0061538A">
        <w:rPr>
          <w:rFonts w:ascii="Times New Roman" w:hAnsi="Times New Roman"/>
          <w:sz w:val="28"/>
          <w:szCs w:val="28"/>
          <w:lang w:val="ru-RU"/>
        </w:rPr>
        <w:t>рядковый номер (от</w:t>
      </w:r>
      <w:r w:rsidR="004B0D03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1 до 9).</w:t>
      </w:r>
    </w:p>
    <w:p w:rsidR="00CA7986" w:rsidRPr="0061538A" w:rsidRDefault="00CA7986" w:rsidP="0078123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Например,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на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пожаре погибло 11 человек, из них трое детей. В основной карточке уче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 xml:space="preserve">та </w:t>
      </w:r>
      <w:r w:rsidRPr="0061538A">
        <w:rPr>
          <w:rFonts w:ascii="Times New Roman" w:hAnsi="Times New Roman"/>
          <w:sz w:val="28"/>
          <w:szCs w:val="28"/>
          <w:lang w:val="ru-RU"/>
        </w:rPr>
        <w:t>в кодовом поле 2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первых трех разрядах записывается 11,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двух следующих разрядах – 3, два последних разряда не заполняются.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 xml:space="preserve">разделе VII основной карточки 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учета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записываются сведения о пяти погибших. На данный пожар, кроме основной, составляются две дополнительные карточки 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учета </w:t>
      </w:r>
      <w:r w:rsidRPr="0061538A">
        <w:rPr>
          <w:rFonts w:ascii="Times New Roman" w:hAnsi="Times New Roman"/>
          <w:sz w:val="28"/>
          <w:szCs w:val="28"/>
          <w:lang w:val="ru-RU"/>
        </w:rPr>
        <w:t>с номер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sz w:val="28"/>
          <w:szCs w:val="28"/>
          <w:lang w:val="ru-RU"/>
        </w:rPr>
        <w:t>м</w:t>
      </w:r>
      <w:r w:rsidR="005C4AD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соответствующим регистрационному номеру основной карточки </w:t>
      </w:r>
      <w:r w:rsidR="00E53B76" w:rsidRPr="0061538A">
        <w:rPr>
          <w:rFonts w:ascii="Times New Roman" w:hAnsi="Times New Roman"/>
          <w:sz w:val="28"/>
          <w:szCs w:val="28"/>
          <w:lang w:val="ru-RU"/>
        </w:rPr>
        <w:t xml:space="preserve">учета </w:t>
      </w:r>
      <w:r w:rsidRPr="0061538A">
        <w:rPr>
          <w:rFonts w:ascii="Times New Roman" w:hAnsi="Times New Roman"/>
          <w:sz w:val="28"/>
          <w:szCs w:val="28"/>
          <w:lang w:val="ru-RU"/>
        </w:rPr>
        <w:t>(первые четыре разряда кодового поля 3)</w:t>
      </w:r>
      <w:r w:rsidR="00AB21FE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BC0D78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 xml:space="preserve">номерами </w:t>
      </w:r>
      <w:r w:rsidRPr="0061538A">
        <w:rPr>
          <w:rFonts w:ascii="Times New Roman" w:hAnsi="Times New Roman"/>
          <w:sz w:val="28"/>
          <w:szCs w:val="28"/>
          <w:lang w:val="ru-RU"/>
        </w:rPr>
        <w:t>«1» и «2» в пятом разряде кодового поля 3.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первой дополнительной карточке</w:t>
      </w:r>
      <w:r w:rsidR="00C60D6F" w:rsidRPr="0061538A">
        <w:rPr>
          <w:rFonts w:ascii="Times New Roman" w:hAnsi="Times New Roman"/>
          <w:sz w:val="28"/>
          <w:szCs w:val="28"/>
          <w:lang w:val="ru-RU"/>
        </w:rPr>
        <w:t xml:space="preserve"> учета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разделе VII даются сведения о пят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>и погибших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, сведения о которых не вошли в основную карточку</w:t>
      </w:r>
      <w:r w:rsidR="00AC7262" w:rsidRPr="0061538A">
        <w:rPr>
          <w:rFonts w:ascii="Times New Roman" w:hAnsi="Times New Roman"/>
          <w:sz w:val="28"/>
          <w:szCs w:val="28"/>
          <w:lang w:val="ru-RU"/>
        </w:rPr>
        <w:t>, а во второй – по по</w:t>
      </w:r>
      <w:r w:rsidRPr="0061538A">
        <w:rPr>
          <w:rFonts w:ascii="Times New Roman" w:hAnsi="Times New Roman"/>
          <w:sz w:val="28"/>
          <w:szCs w:val="28"/>
          <w:lang w:val="ru-RU"/>
        </w:rPr>
        <w:t>следнему погибшему</w:t>
      </w:r>
      <w:r w:rsidR="00EB70E9" w:rsidRPr="0061538A">
        <w:rPr>
          <w:rFonts w:ascii="Times New Roman" w:hAnsi="Times New Roman"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248B1" w:rsidRPr="0061538A" w:rsidRDefault="004F25E4" w:rsidP="002248B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</w:t>
      </w:r>
      <w:r w:rsidR="00F35D28" w:rsidRPr="0061538A">
        <w:rPr>
          <w:rFonts w:ascii="Times New Roman" w:hAnsi="Times New Roman"/>
          <w:sz w:val="28"/>
          <w:szCs w:val="28"/>
          <w:lang w:val="ru-RU"/>
        </w:rPr>
        <w:t>человек,</w:t>
      </w:r>
      <w:r w:rsidR="005070B0" w:rsidRPr="0061538A">
        <w:rPr>
          <w:rFonts w:ascii="Times New Roman" w:hAnsi="Times New Roman"/>
          <w:sz w:val="28"/>
          <w:szCs w:val="28"/>
          <w:lang w:val="ru-RU"/>
        </w:rPr>
        <w:t xml:space="preserve"> первоначально взятый</w:t>
      </w:r>
      <w:r w:rsidR="009E5723" w:rsidRPr="0061538A">
        <w:rPr>
          <w:rFonts w:ascii="Times New Roman" w:hAnsi="Times New Roman"/>
          <w:sz w:val="28"/>
          <w:szCs w:val="28"/>
          <w:lang w:val="ru-RU"/>
        </w:rPr>
        <w:t xml:space="preserve"> на учет как погибший на пожаре</w:t>
      </w:r>
      <w:r w:rsidR="00AB4FAD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</w:t>
      </w:r>
      <w:r w:rsidR="002E494F" w:rsidRPr="0061538A">
        <w:rPr>
          <w:rFonts w:ascii="Times New Roman" w:hAnsi="Times New Roman"/>
          <w:sz w:val="28"/>
          <w:szCs w:val="28"/>
          <w:lang w:val="ru-RU"/>
        </w:rPr>
        <w:t xml:space="preserve">о результатам </w:t>
      </w:r>
      <w:r w:rsidR="00761DAA" w:rsidRPr="0061538A">
        <w:rPr>
          <w:rFonts w:ascii="Times New Roman" w:hAnsi="Times New Roman"/>
          <w:sz w:val="28"/>
          <w:szCs w:val="28"/>
          <w:lang w:val="ru-RU"/>
        </w:rPr>
        <w:t>уточнения</w:t>
      </w:r>
      <w:r w:rsidR="00F35D28" w:rsidRPr="0061538A">
        <w:rPr>
          <w:rFonts w:ascii="Times New Roman" w:hAnsi="Times New Roman"/>
          <w:sz w:val="28"/>
          <w:szCs w:val="28"/>
          <w:lang w:val="ru-RU"/>
        </w:rPr>
        <w:t xml:space="preserve"> необходимой информации</w:t>
      </w:r>
      <w:r w:rsidR="002E494F" w:rsidRPr="0061538A">
        <w:rPr>
          <w:rFonts w:ascii="Times New Roman" w:hAnsi="Times New Roman"/>
          <w:sz w:val="28"/>
          <w:szCs w:val="28"/>
          <w:lang w:val="ru-RU"/>
        </w:rPr>
        <w:t xml:space="preserve"> с </w:t>
      </w:r>
      <w:r w:rsidR="00F35D28" w:rsidRPr="0061538A">
        <w:rPr>
          <w:rFonts w:ascii="Times New Roman" w:hAnsi="Times New Roman"/>
          <w:sz w:val="28"/>
          <w:szCs w:val="28"/>
          <w:lang w:val="ru-RU"/>
        </w:rPr>
        <w:t>уполномоченными</w:t>
      </w:r>
      <w:r w:rsidR="002E494F" w:rsidRPr="0061538A">
        <w:rPr>
          <w:rFonts w:ascii="Times New Roman" w:hAnsi="Times New Roman"/>
          <w:sz w:val="28"/>
          <w:szCs w:val="28"/>
          <w:lang w:val="ru-RU"/>
        </w:rPr>
        <w:t xml:space="preserve"> органами</w:t>
      </w:r>
      <w:r w:rsidR="009E5723"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2E494F" w:rsidRPr="0061538A">
        <w:rPr>
          <w:rFonts w:ascii="Times New Roman" w:hAnsi="Times New Roman"/>
          <w:sz w:val="28"/>
          <w:szCs w:val="28"/>
          <w:lang w:val="ru-RU"/>
        </w:rPr>
        <w:t xml:space="preserve"> организациями</w:t>
      </w:r>
      <w:r w:rsidR="00482D52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70B0" w:rsidRPr="0061538A">
        <w:rPr>
          <w:rFonts w:ascii="Times New Roman" w:hAnsi="Times New Roman"/>
          <w:sz w:val="28"/>
          <w:szCs w:val="28"/>
          <w:lang w:val="ru-RU"/>
        </w:rPr>
        <w:t xml:space="preserve">не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признается погибшим на пожаре, то </w:t>
      </w:r>
      <w:r w:rsidR="005070B0" w:rsidRPr="0061538A">
        <w:rPr>
          <w:rFonts w:ascii="Times New Roman" w:hAnsi="Times New Roman"/>
          <w:sz w:val="28"/>
          <w:szCs w:val="28"/>
          <w:lang w:val="ru-RU"/>
        </w:rPr>
        <w:t>сведения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70B0" w:rsidRPr="0061538A">
        <w:rPr>
          <w:rFonts w:ascii="Times New Roman" w:hAnsi="Times New Roman"/>
          <w:sz w:val="28"/>
          <w:szCs w:val="28"/>
          <w:lang w:val="ru-RU"/>
        </w:rPr>
        <w:t xml:space="preserve">о нем исключаются из кодового поля 25 и кодовых полей 67-73 раздела VII карточки учета. </w:t>
      </w:r>
    </w:p>
    <w:p w:rsidR="00EF2F5C" w:rsidRPr="0061538A" w:rsidRDefault="00EF2F5C" w:rsidP="002248B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случае смерти </w:t>
      </w:r>
      <w:r w:rsidR="00116523" w:rsidRPr="0061538A">
        <w:rPr>
          <w:rFonts w:ascii="Times New Roman" w:hAnsi="Times New Roman"/>
          <w:sz w:val="28"/>
          <w:szCs w:val="28"/>
          <w:lang w:val="ru-RU"/>
        </w:rPr>
        <w:t>человека</w:t>
      </w:r>
      <w:r w:rsidR="002C6B15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116523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C6B15" w:rsidRPr="0061538A">
        <w:rPr>
          <w:rFonts w:ascii="Times New Roman" w:hAnsi="Times New Roman"/>
          <w:sz w:val="28"/>
          <w:szCs w:val="28"/>
          <w:lang w:val="ru-RU"/>
        </w:rPr>
        <w:t xml:space="preserve">первоначально взятого на учет как травмированного на пожаре, </w:t>
      </w:r>
      <w:r w:rsidR="00116523" w:rsidRPr="0061538A">
        <w:rPr>
          <w:rFonts w:ascii="Times New Roman" w:hAnsi="Times New Roman"/>
          <w:sz w:val="28"/>
          <w:szCs w:val="28"/>
          <w:lang w:val="ru-RU"/>
        </w:rPr>
        <w:t xml:space="preserve">в течение 30 </w:t>
      </w:r>
      <w:r w:rsidR="000536E0" w:rsidRPr="0061538A">
        <w:rPr>
          <w:rFonts w:ascii="Times New Roman" w:hAnsi="Times New Roman"/>
          <w:sz w:val="28"/>
          <w:szCs w:val="28"/>
          <w:lang w:val="ru-RU"/>
        </w:rPr>
        <w:t xml:space="preserve">последующих </w:t>
      </w:r>
      <w:r w:rsidR="00116523" w:rsidRPr="0061538A">
        <w:rPr>
          <w:rFonts w:ascii="Times New Roman" w:hAnsi="Times New Roman"/>
          <w:sz w:val="28"/>
          <w:szCs w:val="28"/>
          <w:lang w:val="ru-RU"/>
        </w:rPr>
        <w:t>суток с</w:t>
      </w:r>
      <w:r w:rsidR="00DF2961" w:rsidRPr="0061538A">
        <w:rPr>
          <w:rFonts w:ascii="Times New Roman" w:hAnsi="Times New Roman"/>
          <w:sz w:val="28"/>
          <w:szCs w:val="28"/>
          <w:lang w:val="ru-RU"/>
        </w:rPr>
        <w:t>о</w:t>
      </w:r>
      <w:r w:rsidR="00116523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2961" w:rsidRPr="0061538A">
        <w:rPr>
          <w:rFonts w:ascii="Times New Roman" w:hAnsi="Times New Roman"/>
          <w:sz w:val="28"/>
          <w:szCs w:val="28"/>
          <w:lang w:val="ru-RU"/>
        </w:rPr>
        <w:t>дня</w:t>
      </w:r>
      <w:r w:rsidR="00116523" w:rsidRPr="0061538A">
        <w:rPr>
          <w:rFonts w:ascii="Times New Roman" w:hAnsi="Times New Roman"/>
          <w:sz w:val="28"/>
          <w:szCs w:val="28"/>
          <w:lang w:val="ru-RU"/>
        </w:rPr>
        <w:t xml:space="preserve"> пожара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и признания его погибшим на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пожаре</w:t>
      </w:r>
      <w:r w:rsidR="00EB5000" w:rsidRPr="0061538A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сведения о нем </w:t>
      </w:r>
      <w:r w:rsidR="00D539EC" w:rsidRPr="0061538A">
        <w:rPr>
          <w:rFonts w:ascii="Times New Roman" w:hAnsi="Times New Roman"/>
          <w:sz w:val="28"/>
          <w:szCs w:val="28"/>
          <w:lang w:val="ru-RU"/>
        </w:rPr>
        <w:t>вносятся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39EC" w:rsidRPr="0061538A">
        <w:rPr>
          <w:rFonts w:ascii="Times New Roman" w:hAnsi="Times New Roman"/>
          <w:sz w:val="28"/>
          <w:szCs w:val="28"/>
          <w:lang w:val="ru-RU"/>
        </w:rPr>
        <w:t>в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кодово</w:t>
      </w:r>
      <w:r w:rsidR="00D539EC" w:rsidRPr="0061538A">
        <w:rPr>
          <w:rFonts w:ascii="Times New Roman" w:hAnsi="Times New Roman"/>
          <w:sz w:val="28"/>
          <w:szCs w:val="28"/>
          <w:lang w:val="ru-RU"/>
        </w:rPr>
        <w:t>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пол</w:t>
      </w:r>
      <w:r w:rsidR="00D539EC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D539EC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 кодовы</w:t>
      </w:r>
      <w:r w:rsidR="0047432C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47432C" w:rsidRPr="0061538A">
        <w:rPr>
          <w:rFonts w:ascii="Times New Roman" w:hAnsi="Times New Roman"/>
          <w:sz w:val="28"/>
          <w:szCs w:val="28"/>
          <w:lang w:val="ru-RU"/>
        </w:rPr>
        <w:t>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432C" w:rsidRPr="0061538A">
        <w:rPr>
          <w:rFonts w:ascii="Times New Roman" w:hAnsi="Times New Roman"/>
          <w:sz w:val="28"/>
          <w:szCs w:val="28"/>
          <w:lang w:val="ru-RU"/>
        </w:rPr>
        <w:t>67-73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раздела VII карточки учета.</w:t>
      </w:r>
    </w:p>
    <w:p w:rsidR="00473118" w:rsidRPr="0061538A" w:rsidRDefault="00473118" w:rsidP="007C521C">
      <w:pPr>
        <w:ind w:firstLine="567"/>
        <w:jc w:val="both"/>
        <w:rPr>
          <w:rFonts w:ascii="Times New Roman" w:hAnsi="Times New Roman"/>
          <w:b/>
          <w:strike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К</w:t>
      </w:r>
      <w:r w:rsidR="000F6033" w:rsidRPr="0061538A">
        <w:rPr>
          <w:rFonts w:ascii="Times New Roman" w:hAnsi="Times New Roman"/>
          <w:b/>
          <w:sz w:val="28"/>
          <w:szCs w:val="28"/>
          <w:lang w:val="ru-RU"/>
        </w:rPr>
        <w:t>оличество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F6033" w:rsidRPr="0061538A">
        <w:rPr>
          <w:rFonts w:ascii="Times New Roman" w:hAnsi="Times New Roman"/>
          <w:b/>
          <w:sz w:val="28"/>
          <w:szCs w:val="28"/>
          <w:lang w:val="ru-RU"/>
        </w:rPr>
        <w:t>людей</w:t>
      </w:r>
      <w:r w:rsidR="00242731" w:rsidRPr="0061538A">
        <w:rPr>
          <w:rFonts w:ascii="Times New Roman" w:hAnsi="Times New Roman"/>
          <w:b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F6033" w:rsidRPr="0061538A">
        <w:rPr>
          <w:rFonts w:ascii="Times New Roman" w:hAnsi="Times New Roman"/>
          <w:b/>
          <w:sz w:val="28"/>
          <w:szCs w:val="28"/>
          <w:lang w:val="ru-RU"/>
        </w:rPr>
        <w:t>получивших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F6033" w:rsidRPr="0061538A">
        <w:rPr>
          <w:rFonts w:ascii="Times New Roman" w:hAnsi="Times New Roman"/>
          <w:b/>
          <w:sz w:val="28"/>
          <w:szCs w:val="28"/>
          <w:lang w:val="ru-RU"/>
        </w:rPr>
        <w:t>травмы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2E517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2</w:t>
      </w:r>
      <w:r w:rsidR="00D81C2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последовательно записываются: в трех первых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разрядах 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общее количество травмированных при пожаре людей, в следующих двух разрядах – количество трав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мированных де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тей и в двух последних разрядах – количество травмированных 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работников (сотрудников, военно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служащих) </w:t>
      </w:r>
      <w:r w:rsidR="00246228"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подразделений </w:t>
      </w:r>
      <w:r w:rsidRPr="0061538A">
        <w:rPr>
          <w:rFonts w:ascii="Times New Roman" w:hAnsi="Times New Roman"/>
          <w:sz w:val="28"/>
          <w:szCs w:val="28"/>
          <w:lang w:val="ru-RU"/>
        </w:rPr>
        <w:t>пожарной охраны из общего числа травмированных людей.</w:t>
      </w:r>
    </w:p>
    <w:p w:rsidR="003B2D7D" w:rsidRPr="0061538A" w:rsidRDefault="004316B8" w:rsidP="002E5176">
      <w:pPr>
        <w:pStyle w:val="33"/>
        <w:shd w:val="clear" w:color="auto" w:fill="auto"/>
        <w:spacing w:before="0" w:line="240" w:lineRule="auto"/>
        <w:ind w:left="40" w:right="40" w:firstLine="700"/>
        <w:rPr>
          <w:spacing w:val="0"/>
          <w:sz w:val="28"/>
          <w:szCs w:val="28"/>
          <w:lang w:val="ru-RU"/>
        </w:rPr>
      </w:pPr>
      <w:r w:rsidRPr="0061538A">
        <w:rPr>
          <w:spacing w:val="2"/>
          <w:sz w:val="28"/>
          <w:szCs w:val="28"/>
          <w:lang w:val="ru-RU"/>
        </w:rPr>
        <w:t xml:space="preserve">В случае </w:t>
      </w:r>
      <w:r w:rsidR="00CE0652" w:rsidRPr="0061538A">
        <w:rPr>
          <w:spacing w:val="0"/>
          <w:sz w:val="28"/>
          <w:szCs w:val="28"/>
          <w:lang w:val="ru-RU"/>
        </w:rPr>
        <w:t xml:space="preserve">регистрации </w:t>
      </w:r>
      <w:r w:rsidRPr="0061538A">
        <w:rPr>
          <w:spacing w:val="0"/>
          <w:sz w:val="28"/>
          <w:szCs w:val="28"/>
          <w:lang w:val="ru-RU"/>
        </w:rPr>
        <w:t>травмированных на пожаре людей одновременно</w:t>
      </w:r>
      <w:r w:rsidR="007C2E45">
        <w:rPr>
          <w:spacing w:val="0"/>
          <w:sz w:val="28"/>
          <w:szCs w:val="28"/>
          <w:lang w:val="ru-RU"/>
        </w:rPr>
        <w:t xml:space="preserve"> </w:t>
      </w:r>
      <w:r w:rsidRPr="0061538A">
        <w:rPr>
          <w:spacing w:val="0"/>
          <w:sz w:val="28"/>
          <w:szCs w:val="28"/>
          <w:lang w:val="ru-RU"/>
        </w:rPr>
        <w:t xml:space="preserve">с кодовым полем 26 заполняются кодовые поля 74 и 75 раздела VII карточки учета. </w:t>
      </w:r>
      <w:proofErr w:type="gramStart"/>
      <w:r w:rsidR="004F4173" w:rsidRPr="0061538A">
        <w:rPr>
          <w:sz w:val="28"/>
          <w:szCs w:val="28"/>
          <w:lang w:val="ru-RU"/>
        </w:rPr>
        <w:t xml:space="preserve">Если на пожаре </w:t>
      </w:r>
      <w:r w:rsidR="004F4173" w:rsidRPr="0061538A">
        <w:rPr>
          <w:spacing w:val="0"/>
          <w:sz w:val="28"/>
          <w:szCs w:val="28"/>
          <w:lang w:val="ru-RU"/>
        </w:rPr>
        <w:t>травмировано</w:t>
      </w:r>
      <w:r w:rsidR="004F4173" w:rsidRPr="0061538A">
        <w:rPr>
          <w:sz w:val="28"/>
          <w:szCs w:val="28"/>
          <w:lang w:val="ru-RU"/>
        </w:rPr>
        <w:t xml:space="preserve"> более пяти человек, то сведения по пяти травмированным заполняются в разделе VII основной карточки учета,</w:t>
      </w:r>
      <w:r w:rsidR="007C2E45">
        <w:rPr>
          <w:sz w:val="28"/>
          <w:szCs w:val="28"/>
          <w:lang w:val="ru-RU"/>
        </w:rPr>
        <w:t xml:space="preserve"> </w:t>
      </w:r>
      <w:r w:rsidR="004F4173" w:rsidRPr="0061538A">
        <w:rPr>
          <w:sz w:val="28"/>
          <w:szCs w:val="28"/>
          <w:lang w:val="ru-RU"/>
        </w:rPr>
        <w:t>а сведения по другим травмированным в дополнительной</w:t>
      </w:r>
      <w:r w:rsidR="004F4173" w:rsidRPr="0061538A">
        <w:rPr>
          <w:caps/>
          <w:sz w:val="28"/>
          <w:szCs w:val="28"/>
          <w:lang w:val="ru-RU"/>
        </w:rPr>
        <w:t xml:space="preserve"> </w:t>
      </w:r>
      <w:r w:rsidR="004F4173" w:rsidRPr="0061538A">
        <w:rPr>
          <w:sz w:val="28"/>
          <w:szCs w:val="28"/>
          <w:lang w:val="ru-RU"/>
        </w:rPr>
        <w:t xml:space="preserve">карточке (карточках) учета (до пяти человек в каждой карточке) </w:t>
      </w:r>
      <w:r w:rsidRPr="0061538A">
        <w:rPr>
          <w:spacing w:val="0"/>
          <w:sz w:val="28"/>
          <w:szCs w:val="28"/>
          <w:lang w:val="ru-RU"/>
        </w:rPr>
        <w:t>в порядке, аналогичном порядку составления дополнительных карточек для учета сведений о погибших на пожаре</w:t>
      </w:r>
      <w:r w:rsidR="009A0725" w:rsidRPr="0061538A">
        <w:rPr>
          <w:spacing w:val="0"/>
          <w:sz w:val="28"/>
          <w:szCs w:val="28"/>
          <w:lang w:val="ru-RU"/>
        </w:rPr>
        <w:t xml:space="preserve"> людях</w:t>
      </w:r>
      <w:r w:rsidR="00373999" w:rsidRPr="0061538A">
        <w:rPr>
          <w:spacing w:val="0"/>
          <w:sz w:val="28"/>
          <w:szCs w:val="28"/>
          <w:lang w:val="ru-RU"/>
        </w:rPr>
        <w:t>, приведенному в п. </w:t>
      </w:r>
      <w:r w:rsidRPr="0061538A">
        <w:rPr>
          <w:spacing w:val="0"/>
          <w:sz w:val="28"/>
          <w:szCs w:val="28"/>
          <w:lang w:val="ru-RU"/>
        </w:rPr>
        <w:t>3</w:t>
      </w:r>
      <w:r w:rsidR="00782DD9" w:rsidRPr="0061538A">
        <w:rPr>
          <w:spacing w:val="0"/>
          <w:sz w:val="28"/>
          <w:szCs w:val="28"/>
          <w:lang w:val="ru-RU"/>
        </w:rPr>
        <w:t>2</w:t>
      </w:r>
      <w:r w:rsidRPr="0061538A">
        <w:rPr>
          <w:spacing w:val="0"/>
          <w:sz w:val="28"/>
          <w:szCs w:val="28"/>
          <w:lang w:val="ru-RU"/>
        </w:rPr>
        <w:t xml:space="preserve"> настоящего Порядка.</w:t>
      </w:r>
      <w:proofErr w:type="gramEnd"/>
    </w:p>
    <w:p w:rsidR="004316B8" w:rsidRPr="0061538A" w:rsidRDefault="004316B8" w:rsidP="002E5176">
      <w:pPr>
        <w:pStyle w:val="33"/>
        <w:shd w:val="clear" w:color="auto" w:fill="auto"/>
        <w:spacing w:before="0" w:line="240" w:lineRule="auto"/>
        <w:ind w:left="40" w:right="40" w:firstLine="700"/>
        <w:rPr>
          <w:spacing w:val="0"/>
          <w:sz w:val="28"/>
          <w:szCs w:val="28"/>
          <w:lang w:val="ru-RU"/>
        </w:rPr>
      </w:pPr>
      <w:r w:rsidRPr="0061538A">
        <w:rPr>
          <w:spacing w:val="0"/>
          <w:sz w:val="28"/>
          <w:szCs w:val="28"/>
          <w:lang w:val="ru-RU"/>
        </w:rPr>
        <w:t>Если на пожаре погибло более 5 и травмировано более 5 человек, в одной</w:t>
      </w:r>
      <w:r w:rsidR="007C2E45">
        <w:rPr>
          <w:spacing w:val="0"/>
          <w:sz w:val="28"/>
          <w:szCs w:val="28"/>
          <w:lang w:val="ru-RU"/>
        </w:rPr>
        <w:t xml:space="preserve"> </w:t>
      </w:r>
      <w:r w:rsidRPr="0061538A">
        <w:rPr>
          <w:spacing w:val="0"/>
          <w:sz w:val="28"/>
          <w:szCs w:val="28"/>
          <w:lang w:val="ru-RU"/>
        </w:rPr>
        <w:t>и той же дополнительной карточке (карточках) указываются сведения</w:t>
      </w:r>
      <w:r w:rsidR="007C2E45">
        <w:rPr>
          <w:spacing w:val="0"/>
          <w:sz w:val="28"/>
          <w:szCs w:val="28"/>
          <w:lang w:val="ru-RU"/>
        </w:rPr>
        <w:t xml:space="preserve"> </w:t>
      </w:r>
      <w:r w:rsidRPr="0061538A">
        <w:rPr>
          <w:spacing w:val="0"/>
          <w:sz w:val="28"/>
          <w:szCs w:val="28"/>
          <w:lang w:val="ru-RU"/>
        </w:rPr>
        <w:t xml:space="preserve">и на погибших, и </w:t>
      </w:r>
      <w:proofErr w:type="gramStart"/>
      <w:r w:rsidRPr="0061538A">
        <w:rPr>
          <w:spacing w:val="0"/>
          <w:sz w:val="28"/>
          <w:szCs w:val="28"/>
          <w:lang w:val="ru-RU"/>
        </w:rPr>
        <w:t>на</w:t>
      </w:r>
      <w:proofErr w:type="gramEnd"/>
      <w:r w:rsidRPr="0061538A">
        <w:rPr>
          <w:spacing w:val="0"/>
          <w:sz w:val="28"/>
          <w:szCs w:val="28"/>
          <w:lang w:val="ru-RU"/>
        </w:rPr>
        <w:t xml:space="preserve"> травмированных.</w:t>
      </w:r>
    </w:p>
    <w:p w:rsidR="004316B8" w:rsidRPr="0061538A" w:rsidRDefault="004316B8" w:rsidP="004316B8">
      <w:pPr>
        <w:pStyle w:val="33"/>
        <w:shd w:val="clear" w:color="auto" w:fill="auto"/>
        <w:spacing w:before="0" w:line="322" w:lineRule="exact"/>
        <w:ind w:left="40" w:right="40" w:firstLine="700"/>
        <w:rPr>
          <w:spacing w:val="0"/>
          <w:sz w:val="28"/>
          <w:szCs w:val="28"/>
          <w:lang w:val="ru-RU"/>
        </w:rPr>
      </w:pPr>
      <w:r w:rsidRPr="0061538A">
        <w:rPr>
          <w:spacing w:val="0"/>
          <w:sz w:val="28"/>
          <w:szCs w:val="28"/>
          <w:lang w:val="ru-RU"/>
        </w:rPr>
        <w:t>Пример</w:t>
      </w:r>
      <w:r w:rsidR="0003763F" w:rsidRPr="0061538A">
        <w:rPr>
          <w:spacing w:val="0"/>
          <w:sz w:val="28"/>
          <w:szCs w:val="28"/>
          <w:lang w:val="ru-RU"/>
        </w:rPr>
        <w:t>. На</w:t>
      </w:r>
      <w:r w:rsidRPr="0061538A">
        <w:rPr>
          <w:spacing w:val="0"/>
          <w:sz w:val="28"/>
          <w:szCs w:val="28"/>
          <w:lang w:val="ru-RU"/>
        </w:rPr>
        <w:t xml:space="preserve"> пожаре погибло 7 человек, травмировано 12 человек.</w:t>
      </w:r>
      <w:r w:rsidR="007C2E45">
        <w:rPr>
          <w:spacing w:val="0"/>
          <w:sz w:val="28"/>
          <w:szCs w:val="28"/>
          <w:lang w:val="ru-RU"/>
        </w:rPr>
        <w:t xml:space="preserve"> </w:t>
      </w:r>
      <w:r w:rsidRPr="0061538A">
        <w:rPr>
          <w:spacing w:val="0"/>
          <w:sz w:val="28"/>
          <w:szCs w:val="28"/>
          <w:lang w:val="ru-RU"/>
        </w:rPr>
        <w:t xml:space="preserve">В разделе VII основной карточки учета записываются сведения о </w:t>
      </w:r>
      <w:proofErr w:type="gramStart"/>
      <w:r w:rsidRPr="0061538A">
        <w:rPr>
          <w:spacing w:val="0"/>
          <w:sz w:val="28"/>
          <w:szCs w:val="28"/>
          <w:lang w:val="ru-RU"/>
        </w:rPr>
        <w:t>пяти погибших</w:t>
      </w:r>
      <w:proofErr w:type="gramEnd"/>
      <w:r w:rsidRPr="0061538A">
        <w:rPr>
          <w:spacing w:val="0"/>
          <w:sz w:val="28"/>
          <w:szCs w:val="28"/>
          <w:lang w:val="ru-RU"/>
        </w:rPr>
        <w:t xml:space="preserve"> и пяти травмированных. На данный пожар, кроме основной, составляются две дополнительные карточки. В первой дополнительной карточке в разделе VII указываются сведения на двух погибших и пятерых травмированных, сведения на которых не были внесены в основную карточку, во второй дополнительной карточке - на двух оставшихся травмированных.</w:t>
      </w:r>
    </w:p>
    <w:p w:rsidR="00C31630" w:rsidRPr="0061538A" w:rsidRDefault="00C31630" w:rsidP="004316B8">
      <w:pPr>
        <w:pStyle w:val="33"/>
        <w:shd w:val="clear" w:color="auto" w:fill="auto"/>
        <w:spacing w:before="0" w:line="322" w:lineRule="exact"/>
        <w:ind w:left="40" w:right="40" w:firstLine="700"/>
        <w:rPr>
          <w:spacing w:val="0"/>
          <w:sz w:val="28"/>
          <w:szCs w:val="28"/>
          <w:lang w:val="ru-RU"/>
        </w:rPr>
      </w:pPr>
    </w:p>
    <w:p w:rsidR="00EF2F5C" w:rsidRPr="0061538A" w:rsidRDefault="00EF2F5C" w:rsidP="009778DE">
      <w:pPr>
        <w:pStyle w:val="33"/>
        <w:shd w:val="clear" w:color="auto" w:fill="auto"/>
        <w:spacing w:before="0" w:line="240" w:lineRule="auto"/>
        <w:ind w:left="40" w:right="40" w:firstLine="697"/>
        <w:rPr>
          <w:sz w:val="28"/>
          <w:szCs w:val="28"/>
          <w:lang w:val="ru-RU"/>
        </w:rPr>
      </w:pPr>
      <w:r w:rsidRPr="0061538A">
        <w:rPr>
          <w:sz w:val="28"/>
          <w:szCs w:val="28"/>
          <w:lang w:val="ru-RU"/>
        </w:rPr>
        <w:t>В случае смерти человека</w:t>
      </w:r>
      <w:r w:rsidR="00116523" w:rsidRPr="0061538A">
        <w:rPr>
          <w:sz w:val="28"/>
          <w:szCs w:val="28"/>
          <w:lang w:val="ru-RU"/>
        </w:rPr>
        <w:t xml:space="preserve"> в течение 30 </w:t>
      </w:r>
      <w:r w:rsidR="00FE1199" w:rsidRPr="0061538A">
        <w:rPr>
          <w:sz w:val="28"/>
          <w:szCs w:val="28"/>
          <w:lang w:val="ru-RU"/>
        </w:rPr>
        <w:t xml:space="preserve">последующих </w:t>
      </w:r>
      <w:r w:rsidR="00116523" w:rsidRPr="0061538A">
        <w:rPr>
          <w:sz w:val="28"/>
          <w:szCs w:val="28"/>
          <w:lang w:val="ru-RU"/>
        </w:rPr>
        <w:t xml:space="preserve">суток </w:t>
      </w:r>
      <w:r w:rsidR="00DF2961" w:rsidRPr="0061538A">
        <w:rPr>
          <w:sz w:val="28"/>
          <w:szCs w:val="28"/>
          <w:lang w:val="ru-RU"/>
        </w:rPr>
        <w:t xml:space="preserve">со дня </w:t>
      </w:r>
      <w:r w:rsidR="00116523" w:rsidRPr="0061538A">
        <w:rPr>
          <w:sz w:val="28"/>
          <w:szCs w:val="28"/>
          <w:lang w:val="ru-RU"/>
        </w:rPr>
        <w:lastRenderedPageBreak/>
        <w:t>пожара</w:t>
      </w:r>
      <w:r w:rsidRPr="0061538A">
        <w:rPr>
          <w:sz w:val="28"/>
          <w:szCs w:val="28"/>
          <w:lang w:val="ru-RU"/>
        </w:rPr>
        <w:t>, первоначально взятого на учет как травмированного на пожаре,</w:t>
      </w:r>
      <w:r w:rsidR="007C2E45">
        <w:rPr>
          <w:sz w:val="28"/>
          <w:szCs w:val="28"/>
          <w:lang w:val="ru-RU"/>
        </w:rPr>
        <w:t xml:space="preserve"> </w:t>
      </w:r>
      <w:r w:rsidRPr="0061538A">
        <w:rPr>
          <w:sz w:val="28"/>
          <w:szCs w:val="28"/>
          <w:lang w:val="ru-RU"/>
        </w:rPr>
        <w:t>и п</w:t>
      </w:r>
      <w:r w:rsidR="001656BB" w:rsidRPr="0061538A">
        <w:rPr>
          <w:sz w:val="28"/>
          <w:szCs w:val="28"/>
          <w:lang w:val="ru-RU"/>
        </w:rPr>
        <w:t>ризнания его погибшим на пожаре</w:t>
      </w:r>
      <w:r w:rsidR="000275AC" w:rsidRPr="0061538A">
        <w:rPr>
          <w:sz w:val="28"/>
          <w:szCs w:val="28"/>
          <w:lang w:val="ru-RU"/>
        </w:rPr>
        <w:t>,</w:t>
      </w:r>
      <w:r w:rsidRPr="0061538A">
        <w:rPr>
          <w:sz w:val="28"/>
          <w:szCs w:val="28"/>
          <w:lang w:val="ru-RU"/>
        </w:rPr>
        <w:t xml:space="preserve"> сведения о нем исключаются</w:t>
      </w:r>
      <w:r w:rsidR="007C2E45">
        <w:rPr>
          <w:sz w:val="28"/>
          <w:szCs w:val="28"/>
          <w:lang w:val="ru-RU"/>
        </w:rPr>
        <w:t xml:space="preserve"> </w:t>
      </w:r>
      <w:r w:rsidRPr="0061538A">
        <w:rPr>
          <w:sz w:val="28"/>
          <w:szCs w:val="28"/>
          <w:lang w:val="ru-RU"/>
        </w:rPr>
        <w:t>из кодового поля 26 и кодовых полей 74-75 раздела VII карточки учета.</w:t>
      </w:r>
    </w:p>
    <w:p w:rsidR="00BE2C80" w:rsidRPr="0061538A" w:rsidRDefault="00BE2C80" w:rsidP="009778DE">
      <w:pPr>
        <w:pStyle w:val="33"/>
        <w:shd w:val="clear" w:color="auto" w:fill="auto"/>
        <w:spacing w:before="0" w:line="240" w:lineRule="auto"/>
        <w:ind w:left="40" w:right="40" w:firstLine="697"/>
        <w:rPr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П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рямой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ущерб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от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2E517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ях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29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отражается информация об общей сумме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(в рублях) прямого ущерба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 xml:space="preserve"> от пожара</w:t>
      </w:r>
      <w:r w:rsidR="00635182"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>Сумма ущерба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, проставленного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>в кодовых полях 2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8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29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 xml:space="preserve"> должна быть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 xml:space="preserve">меньше или 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>равна размеру ущерба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 xml:space="preserve">проставленному 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>в кодовом поле 2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8E4DCC"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62273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73118" w:rsidRPr="0061538A" w:rsidRDefault="007931E8" w:rsidP="002E517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Кодовые поля 2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C4612" w:rsidRPr="0061538A">
        <w:rPr>
          <w:rFonts w:ascii="Times New Roman" w:hAnsi="Times New Roman"/>
          <w:sz w:val="28"/>
          <w:szCs w:val="28"/>
          <w:lang w:val="ru-RU"/>
        </w:rPr>
        <w:t>29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заполняются для организаций и учреждений</w:t>
      </w:r>
      <w:r w:rsidR="00810915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0915" w:rsidRPr="0061538A">
        <w:rPr>
          <w:rFonts w:ascii="Times New Roman" w:hAnsi="Times New Roman"/>
          <w:sz w:val="28"/>
          <w:szCs w:val="28"/>
          <w:lang w:val="ru-RU"/>
        </w:rPr>
        <w:t>осуществляю</w:t>
      </w:r>
      <w:r w:rsidRPr="0061538A">
        <w:rPr>
          <w:rFonts w:ascii="Times New Roman" w:hAnsi="Times New Roman"/>
          <w:sz w:val="28"/>
          <w:szCs w:val="28"/>
          <w:lang w:val="ru-RU"/>
        </w:rPr>
        <w:t>щих производственную деятельность.</w:t>
      </w:r>
    </w:p>
    <w:p w:rsidR="00DE5FAB" w:rsidRPr="0061538A" w:rsidRDefault="00DE5FAB" w:rsidP="002E5176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Под прямым материальным ущербом от пожара (далее – ущерб от пожара) понимают оцененные в денежном выражении материальные ценности, уничтоженные и (или) поврежденные вследствие воздействия опасных факторов пожара и их сопутствующих проявлений. </w:t>
      </w:r>
    </w:p>
    <w:p w:rsidR="00DE5FAB" w:rsidRPr="0061538A" w:rsidRDefault="00DE5FAB" w:rsidP="002E5176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ущерб от пожар</w:t>
      </w:r>
      <w:r w:rsidR="00C60D6F" w:rsidRPr="0061538A">
        <w:rPr>
          <w:rFonts w:ascii="Times New Roman" w:hAnsi="Times New Roman"/>
          <w:sz w:val="28"/>
          <w:szCs w:val="28"/>
          <w:lang w:val="ru-RU"/>
        </w:rPr>
        <w:t>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включается ущерб, нанесенный недвижимости, основным фондам, оборотным средствам, личному имуществу граждан</w:t>
      </w:r>
      <w:r w:rsidR="00FE588F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DE5FAB" w:rsidRPr="0061538A" w:rsidRDefault="00DE5FAB" w:rsidP="002E517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bCs/>
          <w:sz w:val="28"/>
          <w:szCs w:val="28"/>
          <w:lang w:val="ru-RU"/>
        </w:rPr>
        <w:t xml:space="preserve">Должностные лица </w:t>
      </w:r>
      <w:r w:rsidRPr="0061538A">
        <w:rPr>
          <w:rFonts w:ascii="Times New Roman" w:hAnsi="Times New Roman"/>
          <w:sz w:val="28"/>
          <w:szCs w:val="28"/>
          <w:lang w:val="ru-RU"/>
        </w:rPr>
        <w:t>подразделения органа ГПН ГУ МЧС России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 субъекту Российской Федерации</w:t>
      </w:r>
      <w:r w:rsidR="00D2305B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bCs/>
          <w:sz w:val="28"/>
          <w:szCs w:val="28"/>
          <w:lang w:val="ru-RU"/>
        </w:rPr>
        <w:t xml:space="preserve">или подразделения </w:t>
      </w:r>
      <w:r w:rsidRPr="0061538A">
        <w:rPr>
          <w:rFonts w:ascii="Times New Roman" w:hAnsi="Times New Roman"/>
          <w:sz w:val="28"/>
          <w:szCs w:val="28"/>
          <w:lang w:val="ru-RU"/>
        </w:rPr>
        <w:t>органа ГПН специального или воинского подразделения ФПС ГПС не являются субъектами оценочной деятельности. При заполнении карточек учета сбор данных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об ущербе от пожара носит справочный характер и регистрируется только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на основании следующих документов, представляемых пострадавшими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(или лицами, представляющими их интересы):</w:t>
      </w:r>
    </w:p>
    <w:p w:rsidR="00DE5FAB" w:rsidRPr="0061538A" w:rsidRDefault="00DE5FAB" w:rsidP="002E517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справки об ущербе от пожара, выданной организацией на основании документов бухгалтерской отчетности организации, на объектах которой произошел пожар;</w:t>
      </w:r>
    </w:p>
    <w:p w:rsidR="00DE5FAB" w:rsidRPr="0061538A" w:rsidRDefault="00DE5FAB" w:rsidP="002E517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справки об ущербе или страховом возмещении от пожара, выданной страховой организацией;</w:t>
      </w:r>
    </w:p>
    <w:p w:rsidR="00DE5FAB" w:rsidRPr="0061538A" w:rsidRDefault="00DE5FAB" w:rsidP="002E517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выписок из решений судебных органов;</w:t>
      </w:r>
    </w:p>
    <w:p w:rsidR="00DE5FAB" w:rsidRPr="0061538A" w:rsidRDefault="00DE5FAB" w:rsidP="002E517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документов собственников, подтверждающих стоимость уничтоженного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(или) поврежденного личного имущества.</w:t>
      </w:r>
    </w:p>
    <w:p w:rsidR="00947391" w:rsidRPr="0061538A" w:rsidRDefault="00947391" w:rsidP="002E517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Регистрация документально не подтвержденных данных об ущербе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от пожара не допускается.</w:t>
      </w:r>
    </w:p>
    <w:p w:rsidR="00947391" w:rsidRPr="0061538A" w:rsidRDefault="00947391" w:rsidP="0094739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Данные о размерах ущерба, содержащиеся в карточках учета, не могут быть использованы при подготовке справок о пожаре.</w:t>
      </w:r>
    </w:p>
    <w:p w:rsidR="009E5723" w:rsidRPr="0061538A" w:rsidRDefault="009E5723" w:rsidP="0094739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У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ничтожен</w:t>
      </w:r>
      <w:r w:rsidR="00130FF3"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поврежден</w:t>
      </w:r>
      <w:r w:rsidR="00130FF3"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пожаром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материальны</w:t>
      </w:r>
      <w:r w:rsidR="00130FF3" w:rsidRPr="0061538A">
        <w:rPr>
          <w:rFonts w:ascii="Times New Roman" w:hAnsi="Times New Roman"/>
          <w:b/>
          <w:sz w:val="28"/>
          <w:szCs w:val="28"/>
          <w:lang w:val="ru-RU"/>
        </w:rPr>
        <w:t>х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ценност</w:t>
      </w:r>
      <w:r w:rsidR="00130FF3" w:rsidRPr="0061538A">
        <w:rPr>
          <w:rFonts w:ascii="Times New Roman" w:hAnsi="Times New Roman"/>
          <w:b/>
          <w:sz w:val="28"/>
          <w:szCs w:val="28"/>
          <w:lang w:val="ru-RU"/>
        </w:rPr>
        <w:t>ей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A7650F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кодовых полях </w:t>
      </w:r>
      <w:r w:rsidR="00C37A15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9931D9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>–</w:t>
      </w:r>
      <w:r w:rsidR="009931D9" w:rsidRPr="0061538A">
        <w:rPr>
          <w:rFonts w:ascii="Times New Roman" w:hAnsi="Times New Roman"/>
          <w:sz w:val="28"/>
          <w:szCs w:val="28"/>
          <w:lang w:val="ru-RU"/>
        </w:rPr>
        <w:t>39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соответственно количество уничтоженных и по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врежден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ных пожаром зданий, сооружений (в единицах), жилых квартир (в единицах), площади </w:t>
      </w:r>
      <w:r w:rsidR="00654A76" w:rsidRPr="0061538A">
        <w:rPr>
          <w:rFonts w:ascii="Times New Roman" w:hAnsi="Times New Roman"/>
          <w:sz w:val="28"/>
          <w:szCs w:val="28"/>
          <w:lang w:val="ru-RU"/>
        </w:rPr>
        <w:t xml:space="preserve">горения </w:t>
      </w:r>
      <w:r w:rsidRPr="0061538A">
        <w:rPr>
          <w:rFonts w:ascii="Times New Roman" w:hAnsi="Times New Roman"/>
          <w:sz w:val="28"/>
          <w:szCs w:val="28"/>
          <w:lang w:val="ru-RU"/>
        </w:rPr>
        <w:t>(в кв. метрах), автотракторной техники и другой техники (в единицах), зерно</w:t>
      </w:r>
      <w:r w:rsidR="005C3E1E" w:rsidRPr="0061538A">
        <w:rPr>
          <w:rFonts w:ascii="Times New Roman" w:hAnsi="Times New Roman"/>
          <w:sz w:val="28"/>
          <w:szCs w:val="28"/>
          <w:lang w:val="ru-RU"/>
        </w:rPr>
        <w:t>вых и зерно</w:t>
      </w:r>
      <w:r w:rsidRPr="0061538A">
        <w:rPr>
          <w:rFonts w:ascii="Times New Roman" w:hAnsi="Times New Roman"/>
          <w:sz w:val="28"/>
          <w:szCs w:val="28"/>
          <w:lang w:val="ru-RU"/>
        </w:rPr>
        <w:t>бобовых культур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(в тоннах), кормов (в тоннах), технических культур (в тоннах), </w:t>
      </w:r>
      <w:r w:rsidR="00C245F9" w:rsidRPr="0061538A">
        <w:rPr>
          <w:rFonts w:ascii="Times New Roman" w:hAnsi="Times New Roman"/>
          <w:sz w:val="28"/>
          <w:szCs w:val="28"/>
          <w:lang w:val="ru-RU"/>
        </w:rPr>
        <w:t xml:space="preserve">количество голов уничтоженного </w:t>
      </w:r>
      <w:r w:rsidRPr="0061538A">
        <w:rPr>
          <w:rFonts w:ascii="Times New Roman" w:hAnsi="Times New Roman"/>
          <w:sz w:val="28"/>
          <w:szCs w:val="28"/>
          <w:lang w:val="ru-RU"/>
        </w:rPr>
        <w:t>крупного</w:t>
      </w:r>
      <w:r w:rsidR="003C00B0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1538A">
        <w:rPr>
          <w:rFonts w:ascii="Times New Roman" w:hAnsi="Times New Roman"/>
          <w:sz w:val="28"/>
          <w:szCs w:val="28"/>
          <w:lang w:val="ru-RU"/>
        </w:rPr>
        <w:t>мелкого скота или зверей, птицы (в штуках).</w:t>
      </w:r>
      <w:proofErr w:type="gramEnd"/>
    </w:p>
    <w:p w:rsidR="00CA7986" w:rsidRPr="0061538A" w:rsidRDefault="00246228" w:rsidP="00A7650F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Под уничтоженными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материальны</w:t>
      </w:r>
      <w:r w:rsidRPr="0061538A">
        <w:rPr>
          <w:rFonts w:ascii="Times New Roman" w:hAnsi="Times New Roman"/>
          <w:sz w:val="28"/>
          <w:szCs w:val="28"/>
          <w:lang w:val="ru-RU"/>
        </w:rPr>
        <w:t>ми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ценност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ями понимают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материальные ценности, которые полностью утратили свои качества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и ценность, не могут быть использованы по назначению и путем ремонта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не могут быть приведены в состояние, годное для дальнейшего использования.</w:t>
      </w:r>
    </w:p>
    <w:p w:rsidR="00CA7986" w:rsidRPr="0061538A" w:rsidRDefault="00246228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Под п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>оврежденны</w:t>
      </w:r>
      <w:r w:rsidRPr="0061538A">
        <w:rPr>
          <w:rFonts w:ascii="Times New Roman" w:hAnsi="Times New Roman"/>
          <w:sz w:val="28"/>
          <w:szCs w:val="28"/>
          <w:lang w:val="ru-RU"/>
        </w:rPr>
        <w:t>ми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материальны</w:t>
      </w:r>
      <w:r w:rsidRPr="0061538A">
        <w:rPr>
          <w:rFonts w:ascii="Times New Roman" w:hAnsi="Times New Roman"/>
          <w:sz w:val="28"/>
          <w:szCs w:val="28"/>
          <w:lang w:val="ru-RU"/>
        </w:rPr>
        <w:t>ми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ценност</w:t>
      </w:r>
      <w:r w:rsidRPr="0061538A">
        <w:rPr>
          <w:rFonts w:ascii="Times New Roman" w:hAnsi="Times New Roman"/>
          <w:sz w:val="28"/>
          <w:szCs w:val="28"/>
          <w:lang w:val="ru-RU"/>
        </w:rPr>
        <w:t>ями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понимают</w:t>
      </w:r>
      <w:r w:rsidR="00CA7986" w:rsidRPr="0061538A">
        <w:rPr>
          <w:rFonts w:ascii="Times New Roman" w:hAnsi="Times New Roman"/>
          <w:sz w:val="28"/>
          <w:szCs w:val="28"/>
          <w:lang w:val="ru-RU"/>
        </w:rPr>
        <w:t xml:space="preserve"> материальные ценности, которые могут быть путем восстановления (ремонта) приведены в состояние, годное для использования.</w:t>
      </w:r>
    </w:p>
    <w:p w:rsidR="009539DC" w:rsidRPr="0061538A" w:rsidRDefault="009539DC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Площадь горения заполняется для всех пожаров, за исключением случаев, когда объектом пожара стали носильные вещи (вещи на человеке)</w:t>
      </w:r>
      <w:r w:rsidR="00AF790B" w:rsidRPr="0061538A">
        <w:rPr>
          <w:rFonts w:ascii="Times New Roman" w:hAnsi="Times New Roman"/>
          <w:sz w:val="28"/>
          <w:szCs w:val="28"/>
          <w:lang w:val="ru-RU"/>
        </w:rPr>
        <w:t>, горючие вещества на теле человека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(код 500 таблицы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>)</w:t>
      </w:r>
      <w:r w:rsidR="00E64D1C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 пожар не распространился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на другие объекты.</w:t>
      </w:r>
    </w:p>
    <w:p w:rsidR="009539DC" w:rsidRPr="0061538A" w:rsidRDefault="009539DC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Площадь горения определяется </w:t>
      </w:r>
      <w:r w:rsidR="00D8752A" w:rsidRPr="0061538A">
        <w:rPr>
          <w:rFonts w:ascii="Times New Roman" w:hAnsi="Times New Roman"/>
          <w:sz w:val="28"/>
          <w:szCs w:val="28"/>
          <w:lang w:val="ru-RU"/>
        </w:rPr>
        <w:t>приблизительн</w:t>
      </w:r>
      <w:r w:rsidRPr="0061538A">
        <w:rPr>
          <w:rFonts w:ascii="Times New Roman" w:hAnsi="Times New Roman"/>
          <w:sz w:val="28"/>
          <w:szCs w:val="28"/>
          <w:lang w:val="ru-RU"/>
        </w:rPr>
        <w:t>о.</w:t>
      </w:r>
    </w:p>
    <w:p w:rsidR="00473118" w:rsidRPr="0061538A" w:rsidRDefault="00246228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Под п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>лощадь</w:t>
      </w:r>
      <w:r w:rsidRPr="0061538A">
        <w:rPr>
          <w:rFonts w:ascii="Times New Roman" w:hAnsi="Times New Roman"/>
          <w:sz w:val="28"/>
          <w:szCs w:val="28"/>
          <w:lang w:val="ru-RU"/>
        </w:rPr>
        <w:t>ю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>, поврежденн</w:t>
      </w:r>
      <w:r w:rsidRPr="0061538A">
        <w:rPr>
          <w:rFonts w:ascii="Times New Roman" w:hAnsi="Times New Roman"/>
          <w:sz w:val="28"/>
          <w:szCs w:val="28"/>
          <w:lang w:val="ru-RU"/>
        </w:rPr>
        <w:t>ой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 и уничтоженн</w:t>
      </w:r>
      <w:r w:rsidRPr="0061538A">
        <w:rPr>
          <w:rFonts w:ascii="Times New Roman" w:hAnsi="Times New Roman"/>
          <w:sz w:val="28"/>
          <w:szCs w:val="28"/>
          <w:lang w:val="ru-RU"/>
        </w:rPr>
        <w:t>ой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 в результате горения</w:t>
      </w:r>
      <w:r w:rsidR="00D052FC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понимают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 сумм</w:t>
      </w:r>
      <w:r w:rsidRPr="0061538A">
        <w:rPr>
          <w:rFonts w:ascii="Times New Roman" w:hAnsi="Times New Roman"/>
          <w:sz w:val="28"/>
          <w:szCs w:val="28"/>
          <w:lang w:val="ru-RU"/>
        </w:rPr>
        <w:t>у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 площадей горения в здании, сооружении</w:t>
      </w:r>
      <w:r w:rsidR="009931D9" w:rsidRPr="0061538A">
        <w:rPr>
          <w:rFonts w:ascii="Times New Roman" w:hAnsi="Times New Roman"/>
          <w:sz w:val="28"/>
          <w:szCs w:val="28"/>
          <w:lang w:val="ru-RU"/>
        </w:rPr>
        <w:t xml:space="preserve"> (включая площади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31D9" w:rsidRPr="0061538A">
        <w:rPr>
          <w:rFonts w:ascii="Times New Roman" w:hAnsi="Times New Roman"/>
          <w:sz w:val="28"/>
          <w:szCs w:val="28"/>
          <w:lang w:val="ru-RU"/>
        </w:rPr>
        <w:t>на разных этажах, кровли, перекрытий)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 xml:space="preserve">, установке, </w:t>
      </w:r>
      <w:r w:rsidR="00D6433F" w:rsidRPr="0061538A">
        <w:rPr>
          <w:rFonts w:ascii="Times New Roman" w:hAnsi="Times New Roman"/>
          <w:sz w:val="28"/>
          <w:szCs w:val="28"/>
          <w:lang w:val="ru-RU"/>
        </w:rPr>
        <w:t>транспортном средстве,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>на открытой территории, подвергшихся воздействию пламени, термическому воздействию (в проекции на горизонтальную поверхность</w:t>
      </w:r>
      <w:r w:rsidR="005B3A58" w:rsidRPr="0061538A">
        <w:rPr>
          <w:rFonts w:ascii="Times New Roman" w:hAnsi="Times New Roman"/>
          <w:sz w:val="28"/>
          <w:szCs w:val="28"/>
          <w:lang w:val="ru-RU"/>
        </w:rPr>
        <w:t>)</w:t>
      </w:r>
      <w:r w:rsidR="009539DC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633DF9" w:rsidRPr="0061538A" w:rsidRDefault="00633DF9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площадь </w:t>
      </w:r>
      <w:r w:rsidR="00FE5499" w:rsidRPr="0061538A">
        <w:rPr>
          <w:rFonts w:ascii="Times New Roman" w:hAnsi="Times New Roman"/>
          <w:sz w:val="28"/>
          <w:szCs w:val="28"/>
          <w:lang w:val="ru-RU"/>
        </w:rPr>
        <w:t>горения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составила менее </w:t>
      </w:r>
      <w:smartTag w:uri="urn:schemas-microsoft-com:office:smarttags" w:element="metricconverter">
        <w:smartTagPr>
          <w:attr w:name="ProductID" w:val="1 кв. метра"/>
        </w:smartTagPr>
        <w:r w:rsidRPr="0061538A">
          <w:rPr>
            <w:rFonts w:ascii="Times New Roman" w:hAnsi="Times New Roman"/>
            <w:sz w:val="28"/>
            <w:szCs w:val="28"/>
            <w:lang w:val="ru-RU"/>
          </w:rPr>
          <w:t>1 кв.</w:t>
        </w:r>
        <w:r w:rsidR="0011090B" w:rsidRPr="0061538A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  <w:r w:rsidRPr="0061538A">
          <w:rPr>
            <w:rFonts w:ascii="Times New Roman" w:hAnsi="Times New Roman"/>
            <w:sz w:val="28"/>
            <w:szCs w:val="28"/>
            <w:lang w:val="ru-RU"/>
          </w:rPr>
          <w:t>м</w:t>
        </w:r>
        <w:r w:rsidR="0011090B" w:rsidRPr="0061538A">
          <w:rPr>
            <w:rFonts w:ascii="Times New Roman" w:hAnsi="Times New Roman"/>
            <w:sz w:val="28"/>
            <w:szCs w:val="28"/>
            <w:lang w:val="ru-RU"/>
          </w:rPr>
          <w:t>етра</w:t>
        </w:r>
      </w:smartTag>
      <w:r w:rsidRPr="0061538A">
        <w:rPr>
          <w:rFonts w:ascii="Times New Roman" w:hAnsi="Times New Roman"/>
          <w:sz w:val="28"/>
          <w:szCs w:val="28"/>
          <w:lang w:val="ru-RU"/>
        </w:rPr>
        <w:t>, то</w:t>
      </w:r>
      <w:r w:rsidR="003162C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соответствующем кодовом поле проставляется значение 1.</w:t>
      </w:r>
    </w:p>
    <w:p w:rsidR="009539DC" w:rsidRPr="0061538A" w:rsidRDefault="009539DC" w:rsidP="001F757B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A7986" w:rsidRPr="0061538A" w:rsidRDefault="00A7650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>IV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пасено</w:t>
      </w:r>
      <w:r w:rsidR="00ED246C" w:rsidRPr="0061538A">
        <w:rPr>
          <w:rFonts w:ascii="Times New Roman" w:hAnsi="Times New Roman"/>
          <w:b/>
          <w:sz w:val="28"/>
          <w:szCs w:val="28"/>
          <w:lang w:val="ru-RU"/>
        </w:rPr>
        <w:t xml:space="preserve"> (эвакуировано)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на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46434" w:rsidRPr="0061538A">
        <w:rPr>
          <w:rFonts w:ascii="Times New Roman" w:hAnsi="Times New Roman"/>
          <w:b/>
          <w:sz w:val="28"/>
          <w:szCs w:val="28"/>
          <w:lang w:val="ru-RU"/>
        </w:rPr>
        <w:t>пожаре</w:t>
      </w:r>
    </w:p>
    <w:p w:rsidR="00473118" w:rsidRPr="0061538A" w:rsidRDefault="0047311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пасено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на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пожаре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людей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материальных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D046E" w:rsidRPr="0061538A">
        <w:rPr>
          <w:rFonts w:ascii="Times New Roman" w:hAnsi="Times New Roman"/>
          <w:b/>
          <w:sz w:val="28"/>
          <w:szCs w:val="28"/>
          <w:lang w:val="ru-RU"/>
        </w:rPr>
        <w:t>ценностей</w:t>
      </w:r>
      <w:r w:rsidR="009F6278" w:rsidRPr="0061538A">
        <w:rPr>
          <w:rFonts w:ascii="Times New Roman" w:hAnsi="Times New Roman"/>
          <w:b/>
          <w:sz w:val="28"/>
          <w:szCs w:val="28"/>
          <w:lang w:val="ru-RU"/>
        </w:rPr>
        <w:t>, эвакуировано людей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ED246C" w:rsidRPr="0061538A" w:rsidRDefault="00ED246C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первых четырех разрядах кодо</w:t>
      </w:r>
      <w:r w:rsidR="00193054" w:rsidRPr="0061538A">
        <w:rPr>
          <w:rFonts w:ascii="Times New Roman" w:hAnsi="Times New Roman"/>
          <w:sz w:val="28"/>
          <w:szCs w:val="28"/>
          <w:lang w:val="ru-RU"/>
        </w:rPr>
        <w:t>вого поля 4</w:t>
      </w:r>
      <w:r w:rsidR="0011661A" w:rsidRPr="0061538A">
        <w:rPr>
          <w:rFonts w:ascii="Times New Roman" w:hAnsi="Times New Roman"/>
          <w:sz w:val="28"/>
          <w:szCs w:val="28"/>
          <w:lang w:val="ru-RU"/>
        </w:rPr>
        <w:t>0</w:t>
      </w:r>
      <w:r w:rsidR="00193054"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количество людей</w:t>
      </w:r>
      <w:r w:rsidR="00D260E9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193054" w:rsidRPr="0061538A">
        <w:rPr>
          <w:rFonts w:ascii="Times New Roman" w:hAnsi="Times New Roman"/>
          <w:sz w:val="28"/>
          <w:szCs w:val="28"/>
          <w:lang w:val="ru-RU"/>
        </w:rPr>
        <w:t xml:space="preserve"> спасенных на пожаре, в </w:t>
      </w:r>
      <w:r w:rsidR="00D260E9" w:rsidRPr="0061538A">
        <w:rPr>
          <w:rFonts w:ascii="Times New Roman" w:hAnsi="Times New Roman"/>
          <w:sz w:val="28"/>
          <w:szCs w:val="28"/>
          <w:lang w:val="ru-RU"/>
        </w:rPr>
        <w:t>последующих</w:t>
      </w:r>
      <w:r w:rsidR="00193054" w:rsidRPr="0061538A">
        <w:rPr>
          <w:rFonts w:ascii="Times New Roman" w:hAnsi="Times New Roman"/>
          <w:sz w:val="28"/>
          <w:szCs w:val="28"/>
          <w:lang w:val="ru-RU"/>
        </w:rPr>
        <w:t xml:space="preserve"> четырех </w:t>
      </w:r>
      <w:r w:rsidR="00D260E9" w:rsidRPr="0061538A">
        <w:rPr>
          <w:rFonts w:ascii="Times New Roman" w:hAnsi="Times New Roman"/>
          <w:sz w:val="28"/>
          <w:szCs w:val="28"/>
          <w:lang w:val="ru-RU"/>
        </w:rPr>
        <w:t>разряда</w:t>
      </w:r>
      <w:r w:rsidR="00193054" w:rsidRPr="0061538A">
        <w:rPr>
          <w:rFonts w:ascii="Times New Roman" w:hAnsi="Times New Roman"/>
          <w:sz w:val="28"/>
          <w:szCs w:val="28"/>
          <w:lang w:val="ru-RU"/>
        </w:rPr>
        <w:t>х записывается количество людей</w:t>
      </w:r>
      <w:r w:rsidR="00D260E9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193054" w:rsidRPr="0061538A">
        <w:rPr>
          <w:rFonts w:ascii="Times New Roman" w:hAnsi="Times New Roman"/>
          <w:sz w:val="28"/>
          <w:szCs w:val="28"/>
          <w:lang w:val="ru-RU"/>
        </w:rPr>
        <w:t xml:space="preserve"> эвакуированных на пожаре.</w:t>
      </w:r>
    </w:p>
    <w:p w:rsidR="00193054" w:rsidRPr="0061538A" w:rsidRDefault="00193054" w:rsidP="00A7650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Эвакуированными на пожаре считаются люди</w:t>
      </w:r>
      <w:r w:rsidR="00EF4155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4A7" w:rsidRPr="0061538A">
        <w:rPr>
          <w:rFonts w:ascii="Times New Roman" w:hAnsi="Times New Roman"/>
          <w:sz w:val="28"/>
          <w:szCs w:val="28"/>
          <w:lang w:val="ru-RU"/>
        </w:rPr>
        <w:t xml:space="preserve">покинувшие </w:t>
      </w:r>
      <w:r w:rsidRPr="0061538A">
        <w:rPr>
          <w:rFonts w:ascii="Times New Roman" w:hAnsi="Times New Roman"/>
          <w:sz w:val="28"/>
          <w:szCs w:val="28"/>
          <w:lang w:val="ru-RU"/>
        </w:rPr>
        <w:t>опасную зону самостоятельно</w:t>
      </w:r>
      <w:r w:rsidR="00C07664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без непосредственного участия личного состава </w:t>
      </w:r>
      <w:r w:rsidR="00246228"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подразделений </w:t>
      </w:r>
      <w:r w:rsidRPr="0061538A">
        <w:rPr>
          <w:rFonts w:ascii="Times New Roman" w:hAnsi="Times New Roman"/>
          <w:sz w:val="28"/>
          <w:szCs w:val="28"/>
          <w:lang w:val="ru-RU"/>
        </w:rPr>
        <w:t>пожарной охраны</w:t>
      </w:r>
      <w:r w:rsidR="00C07664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260E9" w:rsidRPr="0061538A">
        <w:rPr>
          <w:rFonts w:ascii="Times New Roman" w:hAnsi="Times New Roman"/>
          <w:sz w:val="28"/>
          <w:szCs w:val="28"/>
          <w:lang w:val="ru-RU"/>
        </w:rPr>
        <w:t>обслуживающего персонала</w:t>
      </w:r>
      <w:r w:rsidR="008F74A7" w:rsidRPr="0061538A">
        <w:rPr>
          <w:rFonts w:ascii="Times New Roman" w:hAnsi="Times New Roman"/>
          <w:sz w:val="28"/>
          <w:szCs w:val="28"/>
          <w:lang w:val="ru-RU"/>
        </w:rPr>
        <w:t xml:space="preserve"> и населения</w:t>
      </w:r>
      <w:r w:rsidR="00E35031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C7C03" w:rsidRPr="0061538A">
        <w:rPr>
          <w:rFonts w:ascii="Times New Roman" w:hAnsi="Times New Roman"/>
          <w:sz w:val="28"/>
          <w:szCs w:val="28"/>
          <w:lang w:val="ru-RU"/>
        </w:rPr>
        <w:t xml:space="preserve">а также </w:t>
      </w:r>
      <w:r w:rsidR="00E35031" w:rsidRPr="0061538A">
        <w:rPr>
          <w:rFonts w:ascii="Times New Roman" w:hAnsi="Times New Roman"/>
          <w:sz w:val="28"/>
          <w:szCs w:val="28"/>
          <w:lang w:val="ru-RU"/>
        </w:rPr>
        <w:t>л</w:t>
      </w:r>
      <w:r w:rsidR="00E64D1C" w:rsidRPr="0061538A">
        <w:rPr>
          <w:rFonts w:ascii="Times New Roman" w:hAnsi="Times New Roman"/>
          <w:sz w:val="28"/>
          <w:szCs w:val="28"/>
          <w:lang w:val="ru-RU"/>
        </w:rPr>
        <w:t xml:space="preserve">юди, </w:t>
      </w:r>
      <w:r w:rsidR="00E64D1C" w:rsidRPr="0061538A">
        <w:rPr>
          <w:rFonts w:ascii="Times New Roman" w:hAnsi="Times New Roman"/>
          <w:color w:val="000000"/>
          <w:sz w:val="28"/>
          <w:szCs w:val="28"/>
          <w:lang w:val="ru-RU"/>
        </w:rPr>
        <w:t>покинувшие опасную зону с помощью личного состава</w:t>
      </w:r>
      <w:r w:rsidR="00246228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подразделений</w:t>
      </w:r>
      <w:r w:rsidR="00E64D1C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пожарной охраны, обслуживающего персонала и населения до наступления воздействия опасных факторов пожара в месте их нахождения</w:t>
      </w:r>
      <w:r w:rsidR="008328AE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на пути их эвакуации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gramEnd"/>
    </w:p>
    <w:p w:rsidR="00CA7986" w:rsidRPr="0061538A" w:rsidRDefault="00CA7986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кодовых полях </w:t>
      </w:r>
      <w:r w:rsidR="0042087D" w:rsidRPr="0061538A">
        <w:rPr>
          <w:rFonts w:ascii="Times New Roman" w:hAnsi="Times New Roman"/>
          <w:sz w:val="28"/>
          <w:szCs w:val="28"/>
          <w:lang w:val="ru-RU"/>
        </w:rPr>
        <w:t>4</w:t>
      </w:r>
      <w:r w:rsidR="00600E17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301A0B" w:rsidRPr="0061538A">
        <w:rPr>
          <w:rFonts w:ascii="Times New Roman" w:hAnsi="Times New Roman"/>
          <w:sz w:val="28"/>
          <w:szCs w:val="28"/>
          <w:lang w:val="ru-RU"/>
        </w:rPr>
        <w:t>4</w:t>
      </w:r>
      <w:r w:rsidR="00600E17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</w:t>
      </w:r>
      <w:r w:rsidR="007457DC" w:rsidRPr="0061538A">
        <w:rPr>
          <w:rFonts w:ascii="Times New Roman" w:hAnsi="Times New Roman"/>
          <w:sz w:val="28"/>
          <w:szCs w:val="28"/>
          <w:lang w:val="ru-RU"/>
        </w:rPr>
        <w:t xml:space="preserve">соответственно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количество голов </w:t>
      </w:r>
      <w:r w:rsidR="003C00B0" w:rsidRPr="0061538A">
        <w:rPr>
          <w:rFonts w:ascii="Times New Roman" w:hAnsi="Times New Roman"/>
          <w:sz w:val="28"/>
          <w:szCs w:val="28"/>
          <w:lang w:val="ru-RU"/>
        </w:rPr>
        <w:t>крупного</w:t>
      </w:r>
      <w:r w:rsidR="00434E2A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3C00B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мел</w:t>
      </w:r>
      <w:r w:rsidRPr="0061538A">
        <w:rPr>
          <w:rFonts w:ascii="Times New Roman" w:hAnsi="Times New Roman"/>
          <w:sz w:val="28"/>
          <w:szCs w:val="28"/>
          <w:lang w:val="ru-RU"/>
        </w:rPr>
        <w:t>кого</w:t>
      </w:r>
      <w:r w:rsidR="003C00B0" w:rsidRPr="0061538A">
        <w:rPr>
          <w:rFonts w:ascii="Times New Roman" w:hAnsi="Times New Roman"/>
          <w:sz w:val="28"/>
          <w:szCs w:val="28"/>
          <w:lang w:val="ru-RU"/>
        </w:rPr>
        <w:t xml:space="preserve"> скота</w:t>
      </w:r>
      <w:r w:rsidR="00434E2A"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3C00B0" w:rsidRPr="0061538A">
        <w:rPr>
          <w:rFonts w:ascii="Times New Roman" w:hAnsi="Times New Roman"/>
          <w:sz w:val="28"/>
          <w:szCs w:val="28"/>
          <w:lang w:val="ru-RU"/>
        </w:rPr>
        <w:t xml:space="preserve"> зверей, авто</w:t>
      </w:r>
      <w:r w:rsidRPr="0061538A">
        <w:rPr>
          <w:rFonts w:ascii="Times New Roman" w:hAnsi="Times New Roman"/>
          <w:sz w:val="28"/>
          <w:szCs w:val="28"/>
          <w:lang w:val="ru-RU"/>
        </w:rPr>
        <w:t>тракторной и другой техники, материальных ценностей (в руб.)</w:t>
      </w:r>
      <w:r w:rsidR="00C07664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спасенных на пожаре.</w:t>
      </w:r>
    </w:p>
    <w:p w:rsidR="00AA1586" w:rsidRPr="0061538A" w:rsidRDefault="00AA1586" w:rsidP="00AA158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Спасенными на пожаре считаются люди, перемещение которых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безопасную зону осуществлялось при непосредственном участии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(с помощью) личного состава подразделений пожарной охраны, обслуживающего персонала или граждан после наступления воздействия опасных факторов пожара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в месте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их 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нахождения</w:t>
      </w:r>
      <w:r w:rsidR="008328AE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на пути их эвакуации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B45C8" w:rsidRPr="0061538A" w:rsidRDefault="00CA7986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Спасенными на пожаре считаются </w:t>
      </w:r>
      <w:r w:rsidR="00AB45C8" w:rsidRPr="0061538A">
        <w:rPr>
          <w:rFonts w:ascii="Times New Roman" w:hAnsi="Times New Roman"/>
          <w:sz w:val="28"/>
          <w:szCs w:val="28"/>
          <w:lang w:val="ru-RU"/>
        </w:rPr>
        <w:t>животные</w:t>
      </w:r>
      <w:r w:rsidR="00F51FDA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07664" w:rsidRPr="0061538A">
        <w:rPr>
          <w:rFonts w:ascii="Times New Roman" w:hAnsi="Times New Roman"/>
          <w:sz w:val="28"/>
          <w:szCs w:val="28"/>
          <w:lang w:val="ru-RU"/>
        </w:rPr>
        <w:t xml:space="preserve">перемещение </w:t>
      </w:r>
      <w:r w:rsidRPr="0061538A">
        <w:rPr>
          <w:rFonts w:ascii="Times New Roman" w:hAnsi="Times New Roman"/>
          <w:sz w:val="28"/>
          <w:szCs w:val="28"/>
          <w:lang w:val="ru-RU"/>
        </w:rPr>
        <w:t>которых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безопасную зону осуществлял</w:t>
      </w:r>
      <w:r w:rsidR="007E59EB" w:rsidRPr="0061538A">
        <w:rPr>
          <w:rFonts w:ascii="Times New Roman" w:hAnsi="Times New Roman"/>
          <w:sz w:val="28"/>
          <w:szCs w:val="28"/>
          <w:lang w:val="ru-RU"/>
        </w:rPr>
        <w:t>о</w:t>
      </w:r>
      <w:r w:rsidRPr="0061538A">
        <w:rPr>
          <w:rFonts w:ascii="Times New Roman" w:hAnsi="Times New Roman"/>
          <w:sz w:val="28"/>
          <w:szCs w:val="28"/>
          <w:lang w:val="ru-RU"/>
        </w:rPr>
        <w:t>сь при непосредственном участии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(с помощью) </w:t>
      </w: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 xml:space="preserve">личного состава </w:t>
      </w:r>
      <w:r w:rsidR="00246228"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подразделений </w:t>
      </w:r>
      <w:r w:rsidRPr="0061538A">
        <w:rPr>
          <w:rFonts w:ascii="Times New Roman" w:hAnsi="Times New Roman"/>
          <w:sz w:val="28"/>
          <w:szCs w:val="28"/>
          <w:lang w:val="ru-RU"/>
        </w:rPr>
        <w:t>пожарной охраны, обслуживающего персонала или граждан</w:t>
      </w:r>
      <w:r w:rsidR="00AB45C8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4C429E" w:rsidRPr="0061538A" w:rsidRDefault="00CA7986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Автотракторная </w:t>
      </w:r>
      <w:r w:rsidR="00376944" w:rsidRPr="0061538A">
        <w:rPr>
          <w:rFonts w:ascii="Times New Roman" w:hAnsi="Times New Roman"/>
          <w:sz w:val="28"/>
          <w:szCs w:val="28"/>
          <w:lang w:val="ru-RU"/>
        </w:rPr>
        <w:t xml:space="preserve">техника </w:t>
      </w:r>
      <w:r w:rsidR="003F2949" w:rsidRPr="0061538A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FD034A" w:rsidRPr="0061538A">
        <w:rPr>
          <w:rFonts w:ascii="Times New Roman" w:hAnsi="Times New Roman"/>
          <w:sz w:val="28"/>
          <w:szCs w:val="28"/>
          <w:lang w:val="ru-RU"/>
        </w:rPr>
        <w:t xml:space="preserve">другие </w:t>
      </w:r>
      <w:r w:rsidR="00C07664" w:rsidRPr="0061538A">
        <w:rPr>
          <w:rFonts w:ascii="Times New Roman" w:hAnsi="Times New Roman"/>
          <w:sz w:val="28"/>
          <w:szCs w:val="28"/>
          <w:lang w:val="ru-RU"/>
        </w:rPr>
        <w:t>материальные ценности считаются спасенными, если они защищались огнетушащими средствами или были перемещены в безопасную зону и после пожара могут использоваться по первоначальному назначению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640EF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C429E" w:rsidRPr="0061538A">
        <w:rPr>
          <w:rFonts w:ascii="Times New Roman" w:hAnsi="Times New Roman"/>
          <w:sz w:val="28"/>
          <w:szCs w:val="28"/>
          <w:lang w:val="ru-RU"/>
        </w:rPr>
        <w:t>Документального подтверждения размер</w:t>
      </w:r>
      <w:r w:rsidR="009F6A44"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4C429E" w:rsidRPr="0061538A">
        <w:rPr>
          <w:rFonts w:ascii="Times New Roman" w:hAnsi="Times New Roman"/>
          <w:sz w:val="28"/>
          <w:szCs w:val="28"/>
          <w:lang w:val="ru-RU"/>
        </w:rPr>
        <w:t xml:space="preserve"> спасенных материальных ценностей не требуется.</w:t>
      </w:r>
    </w:p>
    <w:p w:rsidR="00CA7986" w:rsidRPr="0061538A" w:rsidRDefault="00CA7986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При определении спасенных людей</w:t>
      </w:r>
      <w:r w:rsidR="00AA1586" w:rsidRPr="0061538A">
        <w:rPr>
          <w:rFonts w:ascii="Times New Roman" w:hAnsi="Times New Roman"/>
          <w:sz w:val="28"/>
          <w:szCs w:val="28"/>
          <w:lang w:val="ru-RU"/>
        </w:rPr>
        <w:t>, животных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и материальных ценностей 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под безопасной зоной понима</w:t>
      </w:r>
      <w:r w:rsidRPr="0061538A">
        <w:rPr>
          <w:rFonts w:ascii="Times New Roman" w:hAnsi="Times New Roman"/>
          <w:sz w:val="28"/>
          <w:szCs w:val="28"/>
          <w:lang w:val="ru-RU"/>
        </w:rPr>
        <w:t>ется территория (зона)</w:t>
      </w:r>
      <w:r w:rsidR="00B52865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на которой опасные факторы </w:t>
      </w:r>
      <w:r w:rsidR="002F68F8" w:rsidRPr="0061538A">
        <w:rPr>
          <w:rFonts w:ascii="Times New Roman" w:hAnsi="Times New Roman"/>
          <w:sz w:val="28"/>
          <w:szCs w:val="28"/>
          <w:lang w:val="ru-RU"/>
        </w:rPr>
        <w:t xml:space="preserve">или сопутствующие проявления опасных факторов пожара </w:t>
      </w:r>
      <w:r w:rsidR="00FE3FD5" w:rsidRPr="0061538A">
        <w:rPr>
          <w:rFonts w:ascii="Times New Roman" w:hAnsi="Times New Roman"/>
          <w:sz w:val="28"/>
          <w:szCs w:val="28"/>
          <w:lang w:val="ru-RU"/>
        </w:rPr>
        <w:t>не могут причинить вред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жизни и здо</w:t>
      </w:r>
      <w:r w:rsidR="00FE3FD5" w:rsidRPr="0061538A">
        <w:rPr>
          <w:rFonts w:ascii="Times New Roman" w:hAnsi="Times New Roman"/>
          <w:sz w:val="28"/>
          <w:szCs w:val="28"/>
          <w:lang w:val="ru-RU"/>
        </w:rPr>
        <w:t xml:space="preserve">ровью людей, </w:t>
      </w:r>
      <w:r w:rsidR="00473661" w:rsidRPr="0061538A">
        <w:rPr>
          <w:rFonts w:ascii="Times New Roman" w:hAnsi="Times New Roman"/>
          <w:sz w:val="28"/>
          <w:szCs w:val="28"/>
          <w:lang w:val="ru-RU"/>
        </w:rPr>
        <w:t xml:space="preserve">животных, </w:t>
      </w:r>
      <w:r w:rsidR="00FE3FD5" w:rsidRPr="0061538A">
        <w:rPr>
          <w:rFonts w:ascii="Times New Roman" w:hAnsi="Times New Roman"/>
          <w:sz w:val="28"/>
          <w:szCs w:val="28"/>
          <w:lang w:val="ru-RU"/>
        </w:rPr>
        <w:t>а также ущерб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материальным ценностям.</w:t>
      </w:r>
    </w:p>
    <w:p w:rsidR="004C429E" w:rsidRPr="0061538A" w:rsidRDefault="004C429E" w:rsidP="00FB35E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A7986" w:rsidRPr="0061538A" w:rsidRDefault="00A7650F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>V</w:t>
      </w:r>
      <w:r w:rsidR="00BC0F96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азвитие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CA798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тушение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211F68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473118" w:rsidRPr="0061538A" w:rsidRDefault="00473118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303660" w:rsidRPr="0061538A" w:rsidRDefault="00DA64BE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ремя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оперативного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реагирования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C567B" w:rsidRPr="0061538A">
        <w:rPr>
          <w:rFonts w:ascii="Times New Roman" w:hAnsi="Times New Roman"/>
          <w:b/>
          <w:sz w:val="28"/>
          <w:szCs w:val="28"/>
          <w:lang w:val="ru-RU"/>
        </w:rPr>
        <w:t xml:space="preserve">населения и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подразделений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пожарной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03660" w:rsidRPr="0061538A">
        <w:rPr>
          <w:rFonts w:ascii="Times New Roman" w:hAnsi="Times New Roman"/>
          <w:b/>
          <w:sz w:val="28"/>
          <w:szCs w:val="28"/>
          <w:lang w:val="ru-RU"/>
        </w:rPr>
        <w:t>охраны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7986" w:rsidRPr="0061538A" w:rsidRDefault="00CA7986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кодовых полях 4</w:t>
      </w:r>
      <w:r w:rsidR="009C36AB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1B21CF" w:rsidRPr="0061538A">
        <w:rPr>
          <w:rFonts w:ascii="Times New Roman" w:hAnsi="Times New Roman"/>
          <w:sz w:val="28"/>
          <w:szCs w:val="28"/>
          <w:lang w:val="ru-RU"/>
        </w:rPr>
        <w:t>5</w:t>
      </w:r>
      <w:r w:rsidR="00C60D6F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соответственно время</w:t>
      </w:r>
      <w:r w:rsidR="00F053A3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обнаружения и сооб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щения о по</w:t>
      </w:r>
      <w:r w:rsidRPr="0061538A">
        <w:rPr>
          <w:rFonts w:ascii="Times New Roman" w:hAnsi="Times New Roman"/>
          <w:sz w:val="28"/>
          <w:szCs w:val="28"/>
          <w:lang w:val="ru-RU"/>
        </w:rPr>
        <w:t>жаре</w:t>
      </w:r>
      <w:r w:rsidR="009A37C8" w:rsidRPr="0061538A">
        <w:rPr>
          <w:rFonts w:ascii="Times New Roman" w:hAnsi="Times New Roman"/>
          <w:sz w:val="28"/>
          <w:szCs w:val="28"/>
          <w:lang w:val="ru-RU"/>
        </w:rPr>
        <w:t xml:space="preserve">, время прибытия на место пожара </w:t>
      </w:r>
      <w:r w:rsidRPr="0061538A">
        <w:rPr>
          <w:rFonts w:ascii="Times New Roman" w:hAnsi="Times New Roman"/>
          <w:sz w:val="28"/>
          <w:szCs w:val="28"/>
          <w:lang w:val="ru-RU"/>
        </w:rPr>
        <w:t>первого подразделения</w:t>
      </w:r>
      <w:r w:rsidR="000C4D0D" w:rsidRPr="0061538A">
        <w:rPr>
          <w:rFonts w:ascii="Times New Roman" w:hAnsi="Times New Roman"/>
          <w:sz w:val="28"/>
          <w:szCs w:val="28"/>
          <w:lang w:val="ru-RU"/>
        </w:rPr>
        <w:t xml:space="preserve"> пожарной охраны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963F4" w:rsidRPr="0061538A">
        <w:rPr>
          <w:rFonts w:ascii="Times New Roman" w:hAnsi="Times New Roman"/>
          <w:sz w:val="28"/>
          <w:szCs w:val="28"/>
          <w:lang w:val="ru-RU"/>
        </w:rPr>
        <w:t xml:space="preserve">время подачи первого ствола, </w:t>
      </w:r>
      <w:r w:rsidRPr="0061538A">
        <w:rPr>
          <w:rFonts w:ascii="Times New Roman" w:hAnsi="Times New Roman"/>
          <w:sz w:val="28"/>
          <w:szCs w:val="28"/>
          <w:lang w:val="ru-RU"/>
        </w:rPr>
        <w:t>время локализации</w:t>
      </w:r>
      <w:r w:rsidR="00B963F4" w:rsidRPr="0061538A">
        <w:rPr>
          <w:rFonts w:ascii="Times New Roman" w:hAnsi="Times New Roman"/>
          <w:sz w:val="28"/>
          <w:szCs w:val="28"/>
          <w:lang w:val="ru-RU"/>
        </w:rPr>
        <w:t>, время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ликвидации</w:t>
      </w:r>
      <w:r w:rsidR="00B963F4" w:rsidRPr="0061538A">
        <w:rPr>
          <w:rFonts w:ascii="Times New Roman" w:hAnsi="Times New Roman"/>
          <w:sz w:val="28"/>
          <w:szCs w:val="28"/>
          <w:lang w:val="ru-RU"/>
        </w:rPr>
        <w:t xml:space="preserve"> открытого горения и ликвидации последствий пожара</w:t>
      </w:r>
      <w:r w:rsidRPr="0061538A">
        <w:rPr>
          <w:rFonts w:ascii="Times New Roman" w:hAnsi="Times New Roman"/>
          <w:sz w:val="28"/>
          <w:szCs w:val="28"/>
          <w:lang w:val="ru-RU"/>
        </w:rPr>
        <w:t>, дата ликвидации</w:t>
      </w:r>
      <w:r w:rsidR="00210E0D" w:rsidRPr="0061538A">
        <w:rPr>
          <w:rFonts w:ascii="Times New Roman" w:hAnsi="Times New Roman"/>
          <w:sz w:val="28"/>
          <w:szCs w:val="28"/>
          <w:lang w:val="ru-RU"/>
        </w:rPr>
        <w:t xml:space="preserve"> последствий пожара</w:t>
      </w:r>
      <w:r w:rsidRPr="0061538A">
        <w:rPr>
          <w:rFonts w:ascii="Times New Roman" w:hAnsi="Times New Roman"/>
          <w:sz w:val="28"/>
          <w:szCs w:val="28"/>
          <w:lang w:val="ru-RU"/>
        </w:rPr>
        <w:t>. При заполнении кодовых полей 4</w:t>
      </w:r>
      <w:r w:rsidR="009C36AB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082DCC" w:rsidRPr="0061538A">
        <w:rPr>
          <w:rFonts w:ascii="Times New Roman" w:hAnsi="Times New Roman"/>
          <w:sz w:val="28"/>
          <w:szCs w:val="28"/>
          <w:lang w:val="ru-RU"/>
        </w:rPr>
        <w:t>5</w:t>
      </w:r>
      <w:r w:rsidR="00210E0D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 xml:space="preserve"> записыва</w:t>
      </w:r>
      <w:r w:rsidR="00210E0D" w:rsidRPr="0061538A">
        <w:rPr>
          <w:rFonts w:ascii="Times New Roman" w:hAnsi="Times New Roman"/>
          <w:sz w:val="28"/>
          <w:szCs w:val="28"/>
          <w:lang w:val="ru-RU"/>
        </w:rPr>
        <w:t>ю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тся </w:t>
      </w:r>
      <w:r w:rsidR="00473661" w:rsidRPr="0061538A">
        <w:rPr>
          <w:rFonts w:ascii="Times New Roman" w:hAnsi="Times New Roman"/>
          <w:sz w:val="28"/>
          <w:szCs w:val="28"/>
          <w:lang w:val="ru-RU"/>
        </w:rPr>
        <w:t xml:space="preserve">местное поясное </w:t>
      </w:r>
      <w:r w:rsidRPr="0061538A">
        <w:rPr>
          <w:rFonts w:ascii="Times New Roman" w:hAnsi="Times New Roman"/>
          <w:sz w:val="28"/>
          <w:szCs w:val="28"/>
          <w:lang w:val="ru-RU"/>
        </w:rPr>
        <w:t>астрономическое время</w:t>
      </w:r>
      <w:r w:rsidR="00473661"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210E0D" w:rsidRPr="0061538A">
        <w:rPr>
          <w:rFonts w:ascii="Times New Roman" w:hAnsi="Times New Roman"/>
          <w:sz w:val="28"/>
          <w:szCs w:val="28"/>
          <w:lang w:val="ru-RU"/>
        </w:rPr>
        <w:t xml:space="preserve"> дата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CA7986" w:rsidRPr="0061538A" w:rsidRDefault="00CA7986" w:rsidP="00A7650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Время прибытия на пожар</w:t>
      </w:r>
      <w:r w:rsidR="00211F68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первого подразделения </w:t>
      </w:r>
      <w:r w:rsidR="000C4D0D" w:rsidRPr="0061538A">
        <w:rPr>
          <w:rFonts w:ascii="Times New Roman" w:hAnsi="Times New Roman"/>
          <w:sz w:val="28"/>
          <w:szCs w:val="28"/>
          <w:lang w:val="ru-RU"/>
        </w:rPr>
        <w:t xml:space="preserve">пожарной охраны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фиксируется по времени прибытия первого </w:t>
      </w:r>
      <w:r w:rsidR="00266232" w:rsidRPr="0061538A">
        <w:rPr>
          <w:rFonts w:ascii="Times New Roman" w:hAnsi="Times New Roman"/>
          <w:sz w:val="28"/>
          <w:szCs w:val="28"/>
          <w:lang w:val="ru-RU"/>
        </w:rPr>
        <w:t>пожарного автомобиля</w:t>
      </w:r>
      <w:r w:rsidR="00982934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2934" w:rsidRPr="0061538A">
        <w:rPr>
          <w:rFonts w:ascii="Times New Roman" w:hAnsi="Times New Roman"/>
          <w:color w:val="000000"/>
          <w:sz w:val="28"/>
          <w:szCs w:val="28"/>
          <w:lang w:val="ru-RU"/>
        </w:rPr>
        <w:t>или другого мобильного средства пожаротушения</w:t>
      </w:r>
      <w:r w:rsidR="00266232"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A7986" w:rsidRPr="0061538A" w:rsidRDefault="00CA7986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подразделение </w:t>
      </w:r>
      <w:r w:rsidR="000C4D0D" w:rsidRPr="0061538A">
        <w:rPr>
          <w:rFonts w:ascii="Times New Roman" w:hAnsi="Times New Roman"/>
          <w:sz w:val="28"/>
          <w:szCs w:val="28"/>
          <w:lang w:val="ru-RU"/>
        </w:rPr>
        <w:t xml:space="preserve">пожарной охраны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не прибывало </w:t>
      </w:r>
      <w:r w:rsidR="006D3B20" w:rsidRPr="0061538A">
        <w:rPr>
          <w:rFonts w:ascii="Times New Roman" w:hAnsi="Times New Roman"/>
          <w:sz w:val="28"/>
          <w:szCs w:val="28"/>
          <w:lang w:val="ru-RU"/>
        </w:rPr>
        <w:t xml:space="preserve">к месту 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пожара,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C45" w:rsidRPr="0061538A">
        <w:rPr>
          <w:rFonts w:ascii="Times New Roman" w:hAnsi="Times New Roman"/>
          <w:sz w:val="28"/>
          <w:szCs w:val="28"/>
          <w:lang w:val="ru-RU"/>
        </w:rPr>
        <w:t>то в кар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точке </w:t>
      </w:r>
      <w:r w:rsidR="00256913" w:rsidRPr="0061538A">
        <w:rPr>
          <w:rFonts w:ascii="Times New Roman" w:hAnsi="Times New Roman"/>
          <w:sz w:val="28"/>
          <w:szCs w:val="28"/>
          <w:lang w:val="ru-RU"/>
        </w:rPr>
        <w:t>учета</w:t>
      </w:r>
      <w:r w:rsidR="00BC215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это поле не заполняется.</w:t>
      </w:r>
    </w:p>
    <w:p w:rsidR="00746127" w:rsidRPr="0061538A" w:rsidRDefault="00746127" w:rsidP="007461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8A">
        <w:rPr>
          <w:rFonts w:ascii="Times New Roman" w:hAnsi="Times New Roman" w:cs="Times New Roman"/>
          <w:sz w:val="28"/>
          <w:szCs w:val="28"/>
        </w:rPr>
        <w:t>Пожар считается локализованным, если одновременно выполнены следующие условия: отсутствует или предотвращена угроза людям и (или) животным; предотвращена возможность дальнейшего распространения горения; созданы условия для ликвидации пожара имеющимися силами и средствами.</w:t>
      </w:r>
    </w:p>
    <w:p w:rsidR="00746127" w:rsidRPr="0061538A" w:rsidRDefault="00746127" w:rsidP="007461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8A">
        <w:rPr>
          <w:rFonts w:ascii="Times New Roman" w:hAnsi="Times New Roman" w:cs="Times New Roman"/>
          <w:sz w:val="28"/>
          <w:szCs w:val="28"/>
        </w:rPr>
        <w:t>Открытое горение считается ликвидированным, если одновременно выполнены следующие условия: в очаге (очагах) пожара визуально</w:t>
      </w:r>
      <w:r w:rsidR="007C2E45">
        <w:rPr>
          <w:rFonts w:ascii="Times New Roman" w:hAnsi="Times New Roman" w:cs="Times New Roman"/>
          <w:sz w:val="28"/>
          <w:szCs w:val="28"/>
        </w:rPr>
        <w:t xml:space="preserve"> </w:t>
      </w:r>
      <w:r w:rsidRPr="0061538A">
        <w:rPr>
          <w:rFonts w:ascii="Times New Roman" w:hAnsi="Times New Roman" w:cs="Times New Roman"/>
          <w:sz w:val="28"/>
          <w:szCs w:val="28"/>
        </w:rPr>
        <w:t>не наблюдается диффузионный факел пламени; пожар характеризуется догоранием (тлением) горючих материалов.</w:t>
      </w:r>
    </w:p>
    <w:p w:rsidR="00746127" w:rsidRPr="0061538A" w:rsidRDefault="005D0C03" w:rsidP="0074612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Пожар считается ликвидированным (п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оследствия пожара ликвидированными</w:t>
      </w:r>
      <w:r w:rsidRPr="0061538A">
        <w:rPr>
          <w:rFonts w:ascii="Times New Roman" w:hAnsi="Times New Roman"/>
          <w:sz w:val="28"/>
          <w:szCs w:val="28"/>
          <w:lang w:val="ru-RU"/>
        </w:rPr>
        <w:t>)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, если прекращено горение</w:t>
      </w:r>
      <w:r w:rsidR="00C12E0B" w:rsidRPr="0061538A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 xml:space="preserve"> исключены условия для самопроизвольного возникновения горения.</w:t>
      </w:r>
      <w:proofErr w:type="gramEnd"/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целях унификации подхода к определению </w:t>
      </w:r>
      <w:r w:rsidR="0008541D" w:rsidRPr="0061538A">
        <w:rPr>
          <w:rFonts w:ascii="Times New Roman" w:hAnsi="Times New Roman"/>
          <w:sz w:val="28"/>
          <w:szCs w:val="28"/>
          <w:lang w:val="ru-RU"/>
        </w:rPr>
        <w:t>расчетн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="0008541D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врем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>н оперативного реагирования</w:t>
      </w:r>
      <w:r w:rsidR="005B45A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подразделений пожарной охраны предусмотрен единый порядок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их</w:t>
      </w:r>
      <w:r w:rsidR="0008541D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вычисл</w:t>
      </w:r>
      <w:r w:rsidR="0008541D" w:rsidRPr="0061538A">
        <w:rPr>
          <w:rFonts w:ascii="Times New Roman" w:hAnsi="Times New Roman"/>
          <w:sz w:val="28"/>
          <w:szCs w:val="28"/>
          <w:lang w:val="ru-RU"/>
        </w:rPr>
        <w:t>ения</w:t>
      </w:r>
      <w:r w:rsidRPr="0061538A">
        <w:rPr>
          <w:rFonts w:ascii="Times New Roman" w:hAnsi="Times New Roman"/>
          <w:sz w:val="28"/>
          <w:szCs w:val="28"/>
          <w:lang w:val="ru-RU"/>
        </w:rPr>
        <w:t>:</w:t>
      </w:r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время сообщения (в мин.) вычисляется как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 xml:space="preserve"> разность между астрономическим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времен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м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сообщения и обнаружения пожара;</w:t>
      </w:r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прибытия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прибытия 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первого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подразделения </w:t>
      </w:r>
      <w:r w:rsidR="000C4D0D" w:rsidRPr="0061538A">
        <w:rPr>
          <w:rFonts w:ascii="Times New Roman" w:hAnsi="Times New Roman"/>
          <w:sz w:val="28"/>
          <w:szCs w:val="28"/>
          <w:lang w:val="ru-RU"/>
        </w:rPr>
        <w:t xml:space="preserve">пожарной охраны </w:t>
      </w:r>
      <w:r w:rsidRPr="0061538A">
        <w:rPr>
          <w:rFonts w:ascii="Times New Roman" w:hAnsi="Times New Roman"/>
          <w:sz w:val="28"/>
          <w:szCs w:val="28"/>
          <w:lang w:val="ru-RU"/>
        </w:rPr>
        <w:t>к месту пожара и сообщения о пожаре;</w:t>
      </w:r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подачи первого ствола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подачи первого ствола и прибытия 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первого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подразделения </w:t>
      </w:r>
      <w:r w:rsidR="000C4D0D" w:rsidRPr="0061538A">
        <w:rPr>
          <w:rFonts w:ascii="Times New Roman" w:hAnsi="Times New Roman"/>
          <w:sz w:val="28"/>
          <w:szCs w:val="28"/>
          <w:lang w:val="ru-RU"/>
        </w:rPr>
        <w:t xml:space="preserve">пожарной охраны </w:t>
      </w:r>
      <w:r w:rsidRPr="0061538A">
        <w:rPr>
          <w:rFonts w:ascii="Times New Roman" w:hAnsi="Times New Roman"/>
          <w:sz w:val="28"/>
          <w:szCs w:val="28"/>
          <w:lang w:val="ru-RU"/>
        </w:rPr>
        <w:t>к месту пожара;</w:t>
      </w:r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локализации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локализации пожара и подачи первого ствола;</w:t>
      </w:r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ликвидации открытого горения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ликвидации открытого горения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локализации пожара;</w:t>
      </w:r>
    </w:p>
    <w:p w:rsidR="001B7A1B" w:rsidRPr="0061538A" w:rsidRDefault="001B7A1B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ликвидации последствий пожара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ликвидации последствий пожара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лик</w:t>
      </w:r>
      <w:r w:rsidR="00A06938" w:rsidRPr="0061538A">
        <w:rPr>
          <w:rFonts w:ascii="Times New Roman" w:hAnsi="Times New Roman"/>
          <w:sz w:val="28"/>
          <w:szCs w:val="28"/>
          <w:lang w:val="ru-RU"/>
        </w:rPr>
        <w:t>видации открытого горения</w:t>
      </w:r>
      <w:r w:rsidR="004346F7" w:rsidRPr="0061538A">
        <w:rPr>
          <w:rFonts w:ascii="Times New Roman" w:hAnsi="Times New Roman"/>
          <w:sz w:val="28"/>
          <w:szCs w:val="28"/>
          <w:lang w:val="ru-RU"/>
        </w:rPr>
        <w:t>;</w:t>
      </w:r>
    </w:p>
    <w:p w:rsidR="00C12E0B" w:rsidRPr="0061538A" w:rsidRDefault="00C12E0B" w:rsidP="00C12E0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время свободного горения (в мин.) вычисляется как разность между астрономическими временами подачи первого ствола и обнаружения пожара;</w:t>
      </w:r>
    </w:p>
    <w:p w:rsidR="00DD2B80" w:rsidRPr="0061538A" w:rsidRDefault="00DD2B80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тушения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ликвидации открытого горения и подачи первого ствола;</w:t>
      </w:r>
    </w:p>
    <w:p w:rsidR="00DD2B80" w:rsidRPr="0061538A" w:rsidRDefault="00DD2B80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занятости на пожаре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ликвидации последствий пожара и прибытия 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первого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подразделения </w:t>
      </w:r>
      <w:r w:rsidR="000C4D0D" w:rsidRPr="0061538A">
        <w:rPr>
          <w:rFonts w:ascii="Times New Roman" w:hAnsi="Times New Roman"/>
          <w:sz w:val="28"/>
          <w:szCs w:val="28"/>
          <w:lang w:val="ru-RU"/>
        </w:rPr>
        <w:t xml:space="preserve">пожарной охраны </w:t>
      </w:r>
      <w:r w:rsidRPr="0061538A">
        <w:rPr>
          <w:rFonts w:ascii="Times New Roman" w:hAnsi="Times New Roman"/>
          <w:sz w:val="28"/>
          <w:szCs w:val="28"/>
          <w:lang w:val="ru-RU"/>
        </w:rPr>
        <w:t>к месту пожара;</w:t>
      </w:r>
    </w:p>
    <w:p w:rsidR="00DD2B80" w:rsidRPr="0061538A" w:rsidRDefault="00DD2B80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время обслуживания вызова (в мин.) вычисляется как разность между </w:t>
      </w:r>
      <w:r w:rsidR="00746127" w:rsidRPr="0061538A">
        <w:rPr>
          <w:rFonts w:ascii="Times New Roman" w:hAnsi="Times New Roman"/>
          <w:sz w:val="28"/>
          <w:szCs w:val="28"/>
          <w:lang w:val="ru-RU"/>
        </w:rPr>
        <w:t>астрономическими временами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ликвидации последствий пожара и сообщения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 пожаре.</w:t>
      </w:r>
    </w:p>
    <w:p w:rsidR="003F203C" w:rsidRPr="0061538A" w:rsidRDefault="003F203C" w:rsidP="003F203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Все кодовые поля 44-50 в обязательном порядке заполняются только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случае тушения пожара подразделениями пожарной охраны</w:t>
      </w:r>
      <w:r w:rsidR="00C56A52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A835ED" w:rsidRPr="0061538A" w:rsidRDefault="003413F3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При ликвидации </w:t>
      </w:r>
      <w:r w:rsidR="004346F7" w:rsidRPr="0061538A">
        <w:rPr>
          <w:rFonts w:ascii="Times New Roman" w:hAnsi="Times New Roman"/>
          <w:sz w:val="28"/>
          <w:szCs w:val="28"/>
          <w:lang w:val="ru-RU"/>
        </w:rPr>
        <w:t xml:space="preserve">горения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до прибытия </w:t>
      </w:r>
      <w:r w:rsidR="00C20B08" w:rsidRPr="0061538A">
        <w:rPr>
          <w:rFonts w:ascii="Times New Roman" w:hAnsi="Times New Roman"/>
          <w:sz w:val="28"/>
          <w:szCs w:val="28"/>
          <w:lang w:val="ru-RU"/>
        </w:rPr>
        <w:t xml:space="preserve">или без участия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подразделений пожарной охраны </w:t>
      </w:r>
      <w:r w:rsidR="009C0B31" w:rsidRPr="0061538A">
        <w:rPr>
          <w:rFonts w:ascii="Times New Roman" w:hAnsi="Times New Roman"/>
          <w:sz w:val="28"/>
          <w:szCs w:val="28"/>
          <w:lang w:val="ru-RU"/>
        </w:rPr>
        <w:t>ко</w:t>
      </w:r>
      <w:r w:rsidR="00C56A52" w:rsidRPr="0061538A">
        <w:rPr>
          <w:rFonts w:ascii="Times New Roman" w:hAnsi="Times New Roman"/>
          <w:sz w:val="28"/>
          <w:szCs w:val="28"/>
          <w:lang w:val="ru-RU"/>
        </w:rPr>
        <w:t>довые поля 44,</w:t>
      </w:r>
      <w:r w:rsidR="009C0B31" w:rsidRPr="0061538A">
        <w:rPr>
          <w:rFonts w:ascii="Times New Roman" w:hAnsi="Times New Roman"/>
          <w:sz w:val="28"/>
          <w:szCs w:val="28"/>
          <w:lang w:val="ru-RU"/>
        </w:rPr>
        <w:t xml:space="preserve"> 49 заполняются в обязательном порядке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0B31" w:rsidRPr="0061538A">
        <w:rPr>
          <w:rFonts w:ascii="Times New Roman" w:hAnsi="Times New Roman"/>
          <w:sz w:val="28"/>
          <w:szCs w:val="28"/>
          <w:lang w:val="ru-RU"/>
        </w:rPr>
        <w:t>со слов участников тушения пожара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EA7D0D" w:rsidRPr="0061538A" w:rsidRDefault="00EA7D0D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пожар не тушился, при этом подразделения </w:t>
      </w:r>
      <w:r w:rsidR="00505326" w:rsidRPr="0061538A">
        <w:rPr>
          <w:rFonts w:ascii="Times New Roman" w:hAnsi="Times New Roman"/>
          <w:sz w:val="28"/>
          <w:szCs w:val="28"/>
          <w:lang w:val="ru-RU"/>
        </w:rPr>
        <w:t xml:space="preserve">пожарной охраны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прибыли к месту </w:t>
      </w:r>
      <w:r w:rsidR="003F203C" w:rsidRPr="0061538A">
        <w:rPr>
          <w:rFonts w:ascii="Times New Roman" w:hAnsi="Times New Roman"/>
          <w:sz w:val="28"/>
          <w:szCs w:val="28"/>
          <w:lang w:val="ru-RU"/>
        </w:rPr>
        <w:t>пожара, в обязательном порядке заполняются кодовые поля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203C" w:rsidRPr="0061538A">
        <w:rPr>
          <w:rFonts w:ascii="Times New Roman" w:hAnsi="Times New Roman"/>
          <w:sz w:val="28"/>
          <w:szCs w:val="28"/>
          <w:lang w:val="ru-RU"/>
        </w:rPr>
        <w:t>45-46 карточки учета.</w:t>
      </w:r>
    </w:p>
    <w:p w:rsidR="000D4485" w:rsidRPr="0061538A" w:rsidRDefault="000D4485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подразделения пожарной охраны </w:t>
      </w:r>
      <w:r w:rsidR="00987B3C" w:rsidRPr="0061538A">
        <w:rPr>
          <w:rFonts w:ascii="Times New Roman" w:hAnsi="Times New Roman"/>
          <w:sz w:val="28"/>
          <w:szCs w:val="28"/>
          <w:lang w:val="ru-RU"/>
        </w:rPr>
        <w:t xml:space="preserve">ликвидировали </w:t>
      </w:r>
      <w:r w:rsidR="001D24B4" w:rsidRPr="0061538A">
        <w:rPr>
          <w:rFonts w:ascii="Times New Roman" w:hAnsi="Times New Roman"/>
          <w:sz w:val="28"/>
          <w:szCs w:val="28"/>
          <w:lang w:val="ru-RU"/>
        </w:rPr>
        <w:t xml:space="preserve">горение </w:t>
      </w:r>
      <w:r w:rsidRPr="0061538A">
        <w:rPr>
          <w:rFonts w:ascii="Times New Roman" w:hAnsi="Times New Roman"/>
          <w:sz w:val="28"/>
          <w:szCs w:val="28"/>
          <w:lang w:val="ru-RU"/>
        </w:rPr>
        <w:t>без подачи стволов, то кодовое поле 4</w:t>
      </w:r>
      <w:r w:rsidR="00480589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не заполняется.</w:t>
      </w:r>
    </w:p>
    <w:p w:rsidR="00E14A3E" w:rsidRPr="0061538A" w:rsidRDefault="000D4485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заполнено кодовое поле 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47, то обязательно заполнение кодового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>поля 56 (пожарные стволы, поданные на тушение)</w:t>
      </w:r>
      <w:r w:rsidR="0032106A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E14A3E" w:rsidRPr="0061538A">
        <w:rPr>
          <w:rFonts w:ascii="Times New Roman" w:hAnsi="Times New Roman"/>
          <w:sz w:val="28"/>
          <w:szCs w:val="28"/>
          <w:lang w:val="ru-RU"/>
        </w:rPr>
        <w:t xml:space="preserve"> и наоборот.</w:t>
      </w:r>
    </w:p>
    <w:p w:rsidR="000D4485" w:rsidRPr="0061538A" w:rsidRDefault="002D619F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пожар не тушился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 xml:space="preserve"> и сведения о нем получены из заявления граждан или иных лиц, </w:t>
      </w:r>
      <w:r w:rsidR="00951760" w:rsidRPr="0061538A">
        <w:rPr>
          <w:rFonts w:ascii="Times New Roman" w:hAnsi="Times New Roman"/>
          <w:sz w:val="28"/>
          <w:szCs w:val="28"/>
          <w:lang w:val="ru-RU"/>
        </w:rPr>
        <w:t xml:space="preserve">организаций, 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 xml:space="preserve">в результате сверок с </w:t>
      </w:r>
      <w:r w:rsidR="00FE588F" w:rsidRPr="0061538A">
        <w:rPr>
          <w:rFonts w:ascii="Times New Roman" w:hAnsi="Times New Roman"/>
          <w:sz w:val="28"/>
          <w:szCs w:val="28"/>
          <w:lang w:val="ru-RU"/>
        </w:rPr>
        <w:t>органами внутренних дел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51760" w:rsidRPr="0061538A">
        <w:rPr>
          <w:rFonts w:ascii="Times New Roman" w:hAnsi="Times New Roman"/>
          <w:sz w:val="28"/>
          <w:szCs w:val="28"/>
          <w:lang w:val="ru-RU"/>
        </w:rPr>
        <w:t xml:space="preserve">медицинскими учреждениями, 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>то кодовое поле 4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5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на усмотрение лица, заполняющего карточку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 xml:space="preserve"> учета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>, кодовые поля 4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4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>, 4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6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>-5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0</w:t>
      </w:r>
      <w:r w:rsidR="000D4485" w:rsidRPr="0061538A">
        <w:rPr>
          <w:rFonts w:ascii="Times New Roman" w:hAnsi="Times New Roman"/>
          <w:sz w:val="28"/>
          <w:szCs w:val="28"/>
          <w:lang w:val="ru-RU"/>
        </w:rPr>
        <w:t xml:space="preserve"> не заполняются.</w:t>
      </w:r>
    </w:p>
    <w:p w:rsidR="000D4485" w:rsidRPr="0061538A" w:rsidRDefault="000D4485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Астрономическое время суток 00</w:t>
      </w:r>
      <w:r w:rsidR="005E1550" w:rsidRPr="0061538A">
        <w:rPr>
          <w:rFonts w:ascii="Times New Roman" w:hAnsi="Times New Roman"/>
          <w:sz w:val="28"/>
          <w:szCs w:val="28"/>
          <w:lang w:val="ru-RU"/>
        </w:rPr>
        <w:t>:</w:t>
      </w:r>
      <w:r w:rsidRPr="0061538A">
        <w:rPr>
          <w:rFonts w:ascii="Times New Roman" w:hAnsi="Times New Roman"/>
          <w:sz w:val="28"/>
          <w:szCs w:val="28"/>
          <w:lang w:val="ru-RU"/>
        </w:rPr>
        <w:t>00 (0 ч. 0 мин.) в кодовых полях 4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>-5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как </w:t>
      </w:r>
      <w:r w:rsidR="00EE78A8" w:rsidRPr="0061538A">
        <w:rPr>
          <w:rFonts w:ascii="Times New Roman" w:hAnsi="Times New Roman"/>
          <w:sz w:val="28"/>
          <w:szCs w:val="28"/>
          <w:lang w:val="ru-RU"/>
        </w:rPr>
        <w:t>«</w:t>
      </w:r>
      <w:r w:rsidRPr="0061538A">
        <w:rPr>
          <w:rFonts w:ascii="Times New Roman" w:hAnsi="Times New Roman"/>
          <w:sz w:val="28"/>
          <w:szCs w:val="28"/>
          <w:lang w:val="ru-RU"/>
        </w:rPr>
        <w:t>24</w:t>
      </w:r>
      <w:r w:rsidR="005E1550" w:rsidRPr="0061538A">
        <w:rPr>
          <w:rFonts w:ascii="Times New Roman" w:hAnsi="Times New Roman"/>
          <w:sz w:val="28"/>
          <w:szCs w:val="28"/>
          <w:lang w:val="ru-RU"/>
        </w:rPr>
        <w:t>:</w:t>
      </w:r>
      <w:r w:rsidRPr="0061538A">
        <w:rPr>
          <w:rFonts w:ascii="Times New Roman" w:hAnsi="Times New Roman"/>
          <w:sz w:val="28"/>
          <w:szCs w:val="28"/>
          <w:lang w:val="ru-RU"/>
        </w:rPr>
        <w:t>00</w:t>
      </w:r>
      <w:r w:rsidR="00EE78A8" w:rsidRPr="0061538A">
        <w:rPr>
          <w:rFonts w:ascii="Times New Roman" w:hAnsi="Times New Roman"/>
          <w:sz w:val="28"/>
          <w:szCs w:val="28"/>
          <w:lang w:val="ru-RU"/>
        </w:rPr>
        <w:t>»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(в первых двух разрядах кодового поля проставляется </w:t>
      </w:r>
      <w:r w:rsidR="002D619F" w:rsidRPr="0061538A">
        <w:rPr>
          <w:rFonts w:ascii="Times New Roman" w:hAnsi="Times New Roman"/>
          <w:sz w:val="28"/>
          <w:szCs w:val="28"/>
          <w:lang w:val="ru-RU"/>
        </w:rPr>
        <w:t>«</w:t>
      </w:r>
      <w:r w:rsidRPr="0061538A">
        <w:rPr>
          <w:rFonts w:ascii="Times New Roman" w:hAnsi="Times New Roman"/>
          <w:sz w:val="28"/>
          <w:szCs w:val="28"/>
          <w:lang w:val="ru-RU"/>
        </w:rPr>
        <w:t>24</w:t>
      </w:r>
      <w:r w:rsidR="002D619F" w:rsidRPr="0061538A">
        <w:rPr>
          <w:rFonts w:ascii="Times New Roman" w:hAnsi="Times New Roman"/>
          <w:sz w:val="28"/>
          <w:szCs w:val="28"/>
          <w:lang w:val="ru-RU"/>
        </w:rPr>
        <w:t>»</w:t>
      </w:r>
      <w:r w:rsidRPr="0061538A">
        <w:rPr>
          <w:rFonts w:ascii="Times New Roman" w:hAnsi="Times New Roman"/>
          <w:sz w:val="28"/>
          <w:szCs w:val="28"/>
          <w:lang w:val="ru-RU"/>
        </w:rPr>
        <w:t>, в двух последующих – «00»).</w:t>
      </w:r>
    </w:p>
    <w:p w:rsidR="005120A2" w:rsidRPr="0061538A" w:rsidRDefault="005120A2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7986" w:rsidRPr="0061538A" w:rsidRDefault="00CA7986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У</w:t>
      </w:r>
      <w:r w:rsidR="003B6EA6" w:rsidRPr="0061538A">
        <w:rPr>
          <w:rFonts w:ascii="Times New Roman" w:hAnsi="Times New Roman"/>
          <w:b/>
          <w:sz w:val="28"/>
          <w:szCs w:val="28"/>
          <w:lang w:val="ru-RU"/>
        </w:rPr>
        <w:t>словия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3B6EA6" w:rsidRPr="0061538A">
        <w:rPr>
          <w:rFonts w:ascii="Times New Roman" w:hAnsi="Times New Roman"/>
          <w:b/>
          <w:sz w:val="28"/>
          <w:szCs w:val="28"/>
          <w:lang w:val="ru-RU"/>
        </w:rPr>
        <w:t>способствовавшие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B6EA6" w:rsidRPr="0061538A">
        <w:rPr>
          <w:rFonts w:ascii="Times New Roman" w:hAnsi="Times New Roman"/>
          <w:b/>
          <w:sz w:val="28"/>
          <w:szCs w:val="28"/>
          <w:lang w:val="ru-RU"/>
        </w:rPr>
        <w:t>развитию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B6EA6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E2D8F" w:rsidRPr="0061538A" w:rsidRDefault="007E2D8F" w:rsidP="00F33D57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записываются коды основных условий</w:t>
      </w:r>
      <w:r w:rsidR="00963E99" w:rsidRPr="0061538A">
        <w:rPr>
          <w:rFonts w:ascii="Times New Roman" w:hAnsi="Times New Roman"/>
          <w:sz w:val="28"/>
          <w:szCs w:val="28"/>
          <w:lang w:val="ru-RU"/>
        </w:rPr>
        <w:t>, способствовавших развитию пожара</w:t>
      </w:r>
      <w:r w:rsidR="00996235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0D03"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соответствии с таблицей </w:t>
      </w:r>
      <w:r w:rsidR="00FD3AB4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Допускается указывать до трех кодов условий.</w:t>
      </w:r>
    </w:p>
    <w:p w:rsidR="00F3531F" w:rsidRPr="0061538A" w:rsidRDefault="00F3531F" w:rsidP="00F33D57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32067B" w:rsidRPr="0061538A" w:rsidRDefault="007C2E45" w:rsidP="0032067B">
      <w:pPr>
        <w:ind w:left="7371" w:firstLine="549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067B"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FD3AB4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7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9"/>
        <w:gridCol w:w="709"/>
      </w:tblGrid>
      <w:tr w:rsidR="0032067B" w:rsidRPr="0061538A" w:rsidTr="005E244C">
        <w:trPr>
          <w:trHeight w:val="250"/>
          <w:tblHeader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Условия, способствовавшие развитию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32067B" w:rsidRPr="0061538A" w:rsidTr="005E244C">
        <w:trPr>
          <w:cantSplit/>
          <w:trHeight w:val="612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94F" w:rsidRPr="0061538A" w:rsidRDefault="0032067B" w:rsidP="00C90BF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ПОЗДНЕЕ ОБНАРУЖЕНИЕ ПОЖАРА (БОЛЕЕ 10 МИН)</w:t>
            </w:r>
          </w:p>
          <w:p w:rsidR="0032067B" w:rsidRPr="0061538A" w:rsidRDefault="0032067B" w:rsidP="00C90BF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 РЕ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ЗУЛЬТАТЕ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125724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Отсутствия </w:t>
            </w:r>
            <w:r w:rsidR="0061306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людей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автоматической пожарной сигнализации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автоматической пожарной сигнализации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системы автоматического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системы автоматического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F17962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962" w:rsidRPr="0061538A" w:rsidRDefault="00F17962" w:rsidP="005E4394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Прочих условий, вызвавших позднее обнаружение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7962" w:rsidRPr="0061538A" w:rsidRDefault="00F17962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32067B" w:rsidRPr="0061538A" w:rsidTr="005E244C">
        <w:trPr>
          <w:cantSplit/>
          <w:trHeight w:val="713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3531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ПОЗДНЕЕ СООБЩЕНИЕ О ПОЖАРЕ (БОЛЕЕ 5 МИН) В ПОЖАР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НУЮ ОХРАНУ В РЕЗУЛЬТАТЕ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4B0D03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</w:t>
            </w:r>
            <w:r w:rsidR="0032067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людей</w:t>
            </w:r>
            <w:r w:rsidR="002C0A6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телефонной связи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телефонной связи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Недоступности телефонной связи для персонала объекта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DA7887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Задержки персоналом сообщения о пожаре в пожарную охрану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F65779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Отсутствия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радиоохранной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системы автоматической пожарной сигнализации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32067B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67B" w:rsidRPr="0061538A" w:rsidRDefault="0032067B" w:rsidP="00F65779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Неисправности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радиоохранной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системы автоматической пожарной сигнали</w:t>
            </w:r>
            <w:r w:rsidR="0012572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ции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67B" w:rsidRPr="0061538A" w:rsidRDefault="0032067B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F17962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962" w:rsidRPr="0061538A" w:rsidRDefault="00F17962" w:rsidP="005E4394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Прочих условий, вызвавших позднее сообщение о пожаре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7962" w:rsidRPr="0061538A" w:rsidRDefault="00F17962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</w:tr>
      <w:tr w:rsidR="00EC2FB1" w:rsidRPr="0061538A" w:rsidTr="005E244C">
        <w:trPr>
          <w:cantSplit/>
          <w:trHeight w:val="670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C90BF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ОТСУТСТВИЕ МЕР ПО БОРЬБЕ С ПОЖАРОМ ДО ПРИБЫТИЯ ПОДРАЗДЕЛЕН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ИЙ ПОЖАРНОЙ ОХРАНЫ В РЕЗУЛЬТАТЕ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Неподготовленности персонала к действиям по тушению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первичных средств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первичных средств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Недоступности первичных средств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6D3B20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Неумения персонала пользоваться первичными средствами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внутренних пожарных кранов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внутренних пожарных кранов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Неиспользования внутренних пожарных кранов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6D3B20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попыток привода в действие ручных установок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6D3B20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B20" w:rsidRPr="0061538A" w:rsidRDefault="00D94430" w:rsidP="004A6102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Наличия н</w:t>
            </w:r>
            <w:r w:rsidR="006D3B2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езащищенны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 w:rsidR="006D3B2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проем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ов</w:t>
            </w:r>
            <w:r w:rsidR="006D3B2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противопожарных преград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B20" w:rsidRPr="0061538A" w:rsidRDefault="006D3B20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</w:tr>
      <w:tr w:rsidR="00F17962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962" w:rsidRPr="0061538A" w:rsidRDefault="00F17962" w:rsidP="00FF71EF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Прочих условий, </w:t>
            </w:r>
            <w:r w:rsidR="00F420D7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вызвавших отсутствие мер по борьбе с пожаром до прибытия подразделений </w:t>
            </w:r>
            <w:r w:rsidR="00FF71E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 охраны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7962" w:rsidRPr="0061538A" w:rsidRDefault="00F420D7" w:rsidP="00F42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</w:tr>
      <w:tr w:rsidR="00EC2FB1" w:rsidRPr="0061538A" w:rsidTr="005E244C">
        <w:trPr>
          <w:cantSplit/>
          <w:trHeight w:val="759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2FB1" w:rsidRPr="0061538A" w:rsidRDefault="00EC2FB1" w:rsidP="00F353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ПОЗДНЕЕ ПРИБЫТИЕ </w:t>
            </w:r>
            <w:r w:rsidR="00FF71E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ПОДРАЗДЕЛЕНИЙ 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ПОЖАРНОЙ ОХРАНЫ К МЕСТУ ПОЖАРА В РЕЗУЛЬТАТЕ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FB1" w:rsidRPr="0061538A" w:rsidRDefault="00EC2FB1" w:rsidP="00CF1001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Значительного удаления </w:t>
            </w:r>
            <w:r w:rsidR="005316E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пожарно-спасательной (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</w:t>
            </w:r>
            <w:r w:rsidR="005316E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части от объекта пожара: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1" w:rsidRPr="0061538A" w:rsidRDefault="00EC2FB1" w:rsidP="00CF1001">
            <w:pPr>
              <w:ind w:left="142" w:firstLine="32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61538A">
                <w:rPr>
                  <w:rFonts w:ascii="Times New Roman" w:hAnsi="Times New Roman"/>
                  <w:sz w:val="28"/>
                  <w:szCs w:val="28"/>
                  <w:lang w:val="ru-RU"/>
                </w:rPr>
                <w:t>15 км</w:t>
              </w:r>
            </w:smartTag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 w:firstLine="32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15 до </w:t>
            </w:r>
            <w:smartTag w:uri="urn:schemas-microsoft-com:office:smarttags" w:element="metricconverter">
              <w:smartTagPr>
                <w:attr w:name="ProductID" w:val="30 км"/>
              </w:smartTagPr>
              <w:r w:rsidRPr="0061538A">
                <w:rPr>
                  <w:rFonts w:ascii="Times New Roman" w:hAnsi="Times New Roman"/>
                  <w:sz w:val="28"/>
                  <w:szCs w:val="28"/>
                  <w:lang w:val="ru-RU"/>
                </w:rPr>
                <w:t>30 км</w:t>
              </w:r>
            </w:smartTag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 w:firstLine="32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30 до </w:t>
            </w:r>
            <w:smartTag w:uri="urn:schemas-microsoft-com:office:smarttags" w:element="metricconverter">
              <w:smartTagPr>
                <w:attr w:name="ProductID" w:val="50 км"/>
              </w:smartTagPr>
              <w:r w:rsidRPr="0061538A">
                <w:rPr>
                  <w:rFonts w:ascii="Times New Roman" w:hAnsi="Times New Roman"/>
                  <w:sz w:val="28"/>
                  <w:szCs w:val="28"/>
                  <w:lang w:val="ru-RU"/>
                </w:rPr>
                <w:t>50 км</w:t>
              </w:r>
            </w:smartTag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 w:firstLine="32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более </w:t>
            </w:r>
            <w:smartTag w:uri="urn:schemas-microsoft-com:office:smarttags" w:element="metricconverter">
              <w:smartTagPr>
                <w:attr w:name="ProductID" w:val="50 км"/>
              </w:smartTagPr>
              <w:r w:rsidRPr="0061538A">
                <w:rPr>
                  <w:rFonts w:ascii="Times New Roman" w:hAnsi="Times New Roman"/>
                  <w:sz w:val="28"/>
                  <w:szCs w:val="28"/>
                  <w:lang w:val="ru-RU"/>
                </w:rPr>
                <w:t>50 км</w:t>
              </w:r>
            </w:smartTag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A74A8C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Неудовлетворительного состояния покрытия дорог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A74A8C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Снежных заносов на пути следования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A74A8C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пожарной техники в пути следования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A74A8C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Перекрытия подъездов, проездов к месту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F65779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Повышенной загруженности автомобильных дорог (автомобильные пробки)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BE25A4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Закрыт</w:t>
            </w:r>
            <w:r w:rsidR="00BE25A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железнодорожны</w:t>
            </w:r>
            <w:r w:rsidR="00BE25A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переезд</w:t>
            </w:r>
            <w:r w:rsidR="00BE25A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ов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ДТП и т.д.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</w:tr>
      <w:tr w:rsidR="00F420D7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0D7" w:rsidRPr="0061538A" w:rsidRDefault="00F420D7" w:rsidP="00FF71EF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Прочих условий, вызвавших позднее прибытие подразделений </w:t>
            </w:r>
            <w:r w:rsidR="00FF71E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 охраны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месту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0D7" w:rsidRPr="0061538A" w:rsidRDefault="00F420D7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71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E6434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ПОЗДНЯЯ ПОДАЧА ОГНЕТУШАЩИХ СРЕДСТВ В ОЧАГ ПОЖАРА </w:t>
            </w:r>
          </w:p>
          <w:p w:rsidR="0007043A" w:rsidRPr="0061538A" w:rsidRDefault="0007043A" w:rsidP="00E6434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ПОДРАЗДЕЛЕНИЯМИ ПОЖАРНОЙ ОХРАНЫ В РЕЗУЛЬТАТЕ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пожарной техники на месте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водоисточников на месте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Неисправности пожарных гидрантов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подъездов к водоисточникам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Удаленности водоисточников от места пожара (более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61538A">
                <w:rPr>
                  <w:rFonts w:ascii="Times New Roman" w:hAnsi="Times New Roman"/>
                  <w:sz w:val="28"/>
                  <w:szCs w:val="28"/>
                  <w:lang w:val="ru-RU"/>
                </w:rPr>
                <w:t>500 м</w:t>
              </w:r>
            </w:smartTag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</w:tr>
      <w:tr w:rsidR="0007043A" w:rsidRPr="0061538A" w:rsidTr="005E244C">
        <w:trPr>
          <w:cantSplit/>
          <w:trHeight w:val="30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6D3B20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Отсутствия пожарных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сухотрубов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зданиях повышенной этажности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07043A" w:rsidRPr="0061538A" w:rsidTr="005E244C">
        <w:trPr>
          <w:cantSplit/>
          <w:trHeight w:val="399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6D3B20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Неисправности пожарных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сухотрубов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зданиях повышенной этажности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07043A" w:rsidRPr="0061538A" w:rsidTr="005E244C">
        <w:trPr>
          <w:cantSplit/>
          <w:trHeight w:val="402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Неукомплектованности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боевого расчета пожарных автомобилей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93591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6D3B20">
            <w:pPr>
              <w:spacing w:line="216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Необходимости принятия первоочередных мер по спасению людей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446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1D7CF4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Необходимости отключения электропитания, газоснабжения и остановки технологического процесса на объекте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446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</w:tr>
      <w:tr w:rsidR="0007043A" w:rsidRPr="0061538A" w:rsidTr="005E244C">
        <w:trPr>
          <w:cantSplit/>
          <w:trHeight w:val="403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BE25A4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Эвакуаци</w:t>
            </w:r>
            <w:r w:rsidR="00BE25A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материальных ценностей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446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</w:tr>
      <w:tr w:rsidR="0007043A" w:rsidRPr="0061538A" w:rsidTr="005E244C">
        <w:trPr>
          <w:cantSplit/>
          <w:trHeight w:val="402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BE25A4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Недопущени</w:t>
            </w:r>
            <w:r w:rsidR="00BE25A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распространения пожара на соседние объекты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446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</w:tr>
      <w:tr w:rsidR="00977B5C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B5C" w:rsidRPr="0061538A" w:rsidRDefault="00977B5C" w:rsidP="00FF71EF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Прочих условий, вызвавших позднюю подачу огнетушащих средств в очаг пожара подразделениями </w:t>
            </w:r>
            <w:r w:rsidR="00FF71E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 охраны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B5C" w:rsidRPr="0061538A" w:rsidRDefault="00977B5C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E6434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ФОРС</w:t>
            </w:r>
            <w:r w:rsidR="0016737C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–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МАЖОРНЫЕ ОБСТОЯТЕЛЬСТВА</w:t>
            </w:r>
          </w:p>
        </w:tc>
      </w:tr>
      <w:tr w:rsidR="0007043A" w:rsidRPr="0061538A" w:rsidTr="005E244C">
        <w:trPr>
          <w:cantSplit/>
          <w:trHeight w:val="403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Неблагоприятные метеорологические условия (ветер, засуха, мороз и др.)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70180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Конструктивные особенности зданий и сооружений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70180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</w:tr>
      <w:tr w:rsidR="0007043A" w:rsidRPr="0061538A" w:rsidTr="005E244C">
        <w:trPr>
          <w:cantSplit/>
          <w:trHeight w:val="388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Взрывы баллонов и технологических аппаратов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70180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2B08F3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Аварийный выброс и розлив ЛВЖ и ГЖ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70180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</w:tr>
      <w:tr w:rsidR="0007043A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07043A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Взрывы боеприпасов, взрывчатых веществ, проведение операций спецслужбами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43A" w:rsidRPr="0061538A" w:rsidRDefault="0007043A" w:rsidP="0070180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</w:tr>
      <w:tr w:rsidR="00977B5C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B5C" w:rsidRPr="0061538A" w:rsidRDefault="00977B5C" w:rsidP="005E4394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форс-мажорные обстоятельства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B5C" w:rsidRPr="0061538A" w:rsidRDefault="00977B5C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НЕДОСТА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ТКИ В ОРГАНИЗАЦИИ ПОЖАРОТУШЕНИЯ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Недостаток сил и сре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дств дл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 тушения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</w:tr>
      <w:tr w:rsidR="00EC2FB1" w:rsidRPr="0061538A" w:rsidTr="005E244C">
        <w:trPr>
          <w:cantSplit/>
          <w:trHeight w:val="389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60D6F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Низкая боевая готовность </w:t>
            </w:r>
            <w:r w:rsidR="00C60D6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подразделений пожарной охраны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</w:tr>
      <w:tr w:rsidR="00EC2FB1" w:rsidRPr="0061538A" w:rsidTr="005E244C">
        <w:trPr>
          <w:cantSplit/>
          <w:trHeight w:val="388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Ошибки руководителя тушения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Вмешательство посторонних лиц в руководство тушением пожара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</w:tr>
      <w:tr w:rsidR="00977B5C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B5C" w:rsidRPr="0061538A" w:rsidRDefault="00977B5C" w:rsidP="005E4394">
            <w:pPr>
              <w:ind w:left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недостатки в организации пожаротушения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B5C" w:rsidRPr="0061538A" w:rsidRDefault="00977B5C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</w:tr>
      <w:tr w:rsidR="004C0B14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B14" w:rsidRPr="0061538A" w:rsidRDefault="006D3B20" w:rsidP="006D3B20">
            <w:pPr>
              <w:spacing w:line="216" w:lineRule="auto"/>
              <w:ind w:left="142"/>
              <w:jc w:val="both"/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СВЕДЕНИЯ О ПОЖАРЕ ПОЛУЧЕНЫ ИЗ ЗАЯВЛЕНИЙ ГРАЖДАН,</w:t>
            </w:r>
            <w:r w:rsidR="00D867CD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СТРАХОВЫХ, МЕДИЦИНСКИХ </w:t>
            </w:r>
            <w:r w:rsidR="00D867CD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 ИНЫХ ОРГАНИЗАЦИЙ, ПРЕДПРИЯТИЙ, УЧРЕЖДЕНИЙ (ПОСЛЕ ОКОНЧАНИЯ ПОЖАРА)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 В РЕЗУЛЬТАТЕ СВЕРОК С ОВД И ДР.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0B14" w:rsidRPr="0061538A" w:rsidRDefault="004C0B14" w:rsidP="009009C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EC2FB1" w:rsidRPr="0061538A" w:rsidTr="005E244C">
        <w:trPr>
          <w:cantSplit/>
          <w:trHeight w:val="176"/>
        </w:trPr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ПРОЧИЕ УСЛОВИЯ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FB1" w:rsidRPr="0061538A" w:rsidRDefault="00EC2FB1" w:rsidP="00CF100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</w:tr>
    </w:tbl>
    <w:p w:rsidR="0047125F" w:rsidRPr="0061538A" w:rsidRDefault="0047125F" w:rsidP="00EC2FB1">
      <w:pPr>
        <w:jc w:val="center"/>
        <w:outlineLvl w:val="0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EC2FB1" w:rsidRPr="0061538A" w:rsidRDefault="00A7650F" w:rsidP="003E4B5B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C2FB1" w:rsidRPr="0061538A">
        <w:rPr>
          <w:rFonts w:ascii="Times New Roman" w:hAnsi="Times New Roman"/>
          <w:b/>
          <w:sz w:val="28"/>
          <w:szCs w:val="28"/>
          <w:lang w:val="ru-RU"/>
        </w:rPr>
        <w:t>VI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A5CAD"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илы</w:t>
      </w:r>
      <w:r w:rsidR="00EC2FB1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EC2FB1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средства пожаротушения</w:t>
      </w:r>
    </w:p>
    <w:p w:rsidR="00EC2FB1" w:rsidRPr="0061538A" w:rsidRDefault="00EC2FB1" w:rsidP="00EC2FB1">
      <w:pPr>
        <w:ind w:firstLine="567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EC2FB1" w:rsidRPr="0061538A" w:rsidRDefault="00EC2FB1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У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частники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тушения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E4B5B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EC2FB1" w:rsidRPr="0061538A" w:rsidRDefault="00EC2FB1" w:rsidP="00A7650F">
      <w:pPr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проставляются в соответствии с таблицей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18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коды участников тушения пожара. Допускается заполнение до трех видов участников тушения</w:t>
      </w:r>
      <w:r w:rsidR="00066798" w:rsidRPr="0061538A">
        <w:rPr>
          <w:rFonts w:ascii="Times New Roman" w:hAnsi="Times New Roman"/>
          <w:sz w:val="28"/>
          <w:szCs w:val="28"/>
          <w:lang w:val="ru-RU"/>
        </w:rPr>
        <w:t xml:space="preserve"> пожара</w:t>
      </w:r>
      <w:r w:rsidRPr="0061538A">
        <w:rPr>
          <w:rFonts w:ascii="Times New Roman" w:hAnsi="Times New Roman"/>
          <w:sz w:val="28"/>
          <w:szCs w:val="28"/>
          <w:lang w:val="ru-RU"/>
        </w:rPr>
        <w:t>. Кодовое поле 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Повторение кодов не допускается.</w:t>
      </w:r>
    </w:p>
    <w:p w:rsidR="004339CE" w:rsidRPr="0061538A" w:rsidRDefault="004339CE" w:rsidP="00A7650F">
      <w:pPr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пожар тушил</w:t>
      </w:r>
      <w:r w:rsidR="00066798" w:rsidRPr="0061538A">
        <w:rPr>
          <w:rFonts w:ascii="Times New Roman" w:hAnsi="Times New Roman"/>
          <w:sz w:val="28"/>
          <w:szCs w:val="28"/>
          <w:lang w:val="ru-RU"/>
        </w:rPr>
        <w:t>с</w:t>
      </w:r>
      <w:r w:rsidR="00951760" w:rsidRPr="0061538A">
        <w:rPr>
          <w:rFonts w:ascii="Times New Roman" w:hAnsi="Times New Roman"/>
          <w:sz w:val="28"/>
          <w:szCs w:val="28"/>
          <w:lang w:val="ru-RU"/>
        </w:rPr>
        <w:t>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только установками или модулями пожаротушения,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то в первых двух разрядах кодового поля 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проставляется код 9, при этом последующие четыре разряда кодового поля не заполняются.</w:t>
      </w:r>
    </w:p>
    <w:p w:rsidR="00F627DB" w:rsidRPr="0061538A" w:rsidRDefault="008724A2" w:rsidP="00A7650F">
      <w:pPr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Если подразделения пожарной охраны</w:t>
      </w:r>
      <w:r w:rsidR="00C56A52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были направлены для тушения пожара, но участия в тушении не принимали, то они не </w:t>
      </w:r>
      <w:r w:rsidR="00651CA6" w:rsidRPr="0061538A">
        <w:rPr>
          <w:rFonts w:ascii="Times New Roman" w:hAnsi="Times New Roman"/>
          <w:sz w:val="28"/>
          <w:szCs w:val="28"/>
          <w:lang w:val="ru-RU"/>
        </w:rPr>
        <w:t>регистрируются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1CA6" w:rsidRPr="0061538A">
        <w:rPr>
          <w:rFonts w:ascii="Times New Roman" w:hAnsi="Times New Roman"/>
          <w:sz w:val="28"/>
          <w:szCs w:val="28"/>
          <w:lang w:val="ru-RU"/>
        </w:rPr>
        <w:t xml:space="preserve">как </w:t>
      </w:r>
      <w:r w:rsidRPr="0061538A">
        <w:rPr>
          <w:rFonts w:ascii="Times New Roman" w:hAnsi="Times New Roman"/>
          <w:sz w:val="28"/>
          <w:szCs w:val="28"/>
          <w:lang w:val="ru-RU"/>
        </w:rPr>
        <w:t>участники тушения</w:t>
      </w:r>
      <w:r w:rsidR="00FF71EF" w:rsidRPr="0061538A">
        <w:rPr>
          <w:rFonts w:ascii="Times New Roman" w:hAnsi="Times New Roman"/>
          <w:sz w:val="28"/>
          <w:szCs w:val="28"/>
          <w:lang w:val="ru-RU"/>
        </w:rPr>
        <w:t xml:space="preserve"> пожара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C90BFC" w:rsidRPr="0061538A" w:rsidRDefault="00C90BFC" w:rsidP="00A7650F">
      <w:pPr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F71EF" w:rsidRPr="0061538A" w:rsidRDefault="007C2E45" w:rsidP="00FF71EF">
      <w:pPr>
        <w:ind w:left="7920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F71EF" w:rsidRPr="0061538A">
        <w:rPr>
          <w:rFonts w:ascii="Times New Roman" w:hAnsi="Times New Roman"/>
          <w:sz w:val="28"/>
          <w:szCs w:val="28"/>
          <w:lang w:val="ru-RU"/>
        </w:rPr>
        <w:t>Таблица 18</w:t>
      </w:r>
    </w:p>
    <w:tbl>
      <w:tblPr>
        <w:tblW w:w="9773" w:type="dxa"/>
        <w:jc w:val="center"/>
        <w:tblInd w:w="-2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7"/>
        <w:gridCol w:w="561"/>
        <w:gridCol w:w="4160"/>
        <w:gridCol w:w="565"/>
      </w:tblGrid>
      <w:tr w:rsidR="00FF71EF" w:rsidRPr="0061538A" w:rsidTr="005E244C">
        <w:trPr>
          <w:cantSplit/>
          <w:trHeight w:val="549"/>
          <w:tblHeader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EF" w:rsidRPr="0061538A" w:rsidRDefault="00FF71EF" w:rsidP="00EA3F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Участники тушения пожара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EF" w:rsidRPr="0061538A" w:rsidRDefault="00FF71EF" w:rsidP="00EA3F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EF" w:rsidRPr="0061538A" w:rsidRDefault="00EA3FF2" w:rsidP="00EA3F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Участники тушения пожара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EF" w:rsidRPr="0061538A" w:rsidRDefault="00FF71EF" w:rsidP="00915C4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Сотрудники территориальных подразделений ФПС ГПС</w:t>
            </w:r>
            <w:r w:rsidR="00F908A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(кроме сотрудников </w:t>
            </w:r>
            <w:r w:rsidR="007013C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пециализированных пожарно-спасательных частей)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территориальных подразделений противопожарной службы субъекта Российской Федерации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Сотрудники объектовых подразделений ФПС ГПС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объектовых подразделений противопожарной службы субъекта Российской Федерации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spacing w:line="216" w:lineRule="auto"/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Сотрудники (работники) специальных или воинских подразделений ФПС ГПС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муниципальной пожарной охраны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Работники ведомственной пожарной охраны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частной пожарной охраны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Члены добровольной пожарной охраны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Население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договорных подразделений ФПС ГПС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предприятия, организации, учреждения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F2" w:rsidRPr="0061538A" w:rsidRDefault="005120A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Сотрудники </w:t>
            </w:r>
            <w:r w:rsidR="00EA3FF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специализированных пожарно-спасательных частей ФПС ГПС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</w:t>
            </w:r>
            <w:r w:rsidR="0001003A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члены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спасательных </w:t>
            </w:r>
            <w:r w:rsidR="00D96DD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(аварийно-спасательных, поисково-спасательных и др.)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подразделений</w:t>
            </w:r>
            <w:r w:rsidR="006305B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 формирований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EA3FF2" w:rsidRPr="0061538A" w:rsidTr="005E244C">
        <w:trPr>
          <w:cantSplit/>
          <w:trHeight w:val="345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 тушился только установками (модулями) пожаротушения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территориальных подразделений ФПС ГПС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EA3FF2" w:rsidRPr="0061538A" w:rsidTr="005E244C">
        <w:trPr>
          <w:cantSplit/>
          <w:trHeight w:val="714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Участники тушения пожара отсутствовали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62192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F2" w:rsidRPr="0061538A" w:rsidRDefault="00EA3FF2" w:rsidP="003162CC">
            <w:pPr>
              <w:ind w:firstLine="33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Работники объектовых подразделений ФПС ГПС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FF2" w:rsidRPr="0061538A" w:rsidRDefault="00EA3FF2" w:rsidP="009118C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</w:tbl>
    <w:p w:rsidR="00B85CDD" w:rsidRPr="0061538A" w:rsidRDefault="00B85CDD" w:rsidP="00B85CDD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Т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ехника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D13C09" w:rsidRPr="0061538A">
        <w:rPr>
          <w:rFonts w:ascii="Times New Roman" w:hAnsi="Times New Roman"/>
          <w:b/>
          <w:sz w:val="28"/>
          <w:szCs w:val="28"/>
          <w:lang w:val="ru-RU"/>
        </w:rPr>
        <w:t>прибывшая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13C09" w:rsidRPr="0061538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13C09" w:rsidRPr="0061538A">
        <w:rPr>
          <w:rFonts w:ascii="Times New Roman" w:hAnsi="Times New Roman"/>
          <w:b/>
          <w:sz w:val="28"/>
          <w:szCs w:val="28"/>
          <w:lang w:val="ru-RU"/>
        </w:rPr>
        <w:t>месту пожара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1C39FA" w:rsidRPr="0061538A" w:rsidRDefault="007E2D8F" w:rsidP="00A7650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5</w:t>
      </w:r>
      <w:r w:rsidR="005426DC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записываются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FD3AB4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9</w:t>
      </w:r>
      <w:r w:rsidR="00326C6B" w:rsidRPr="0061538A">
        <w:rPr>
          <w:rFonts w:ascii="Times New Roman" w:hAnsi="Times New Roman"/>
          <w:sz w:val="28"/>
          <w:szCs w:val="28"/>
          <w:lang w:val="ru-RU"/>
        </w:rPr>
        <w:t xml:space="preserve"> коды видов </w:t>
      </w:r>
      <w:r w:rsidR="007C6CA2" w:rsidRPr="0061538A">
        <w:rPr>
          <w:rFonts w:ascii="Times New Roman" w:hAnsi="Times New Roman"/>
          <w:sz w:val="28"/>
          <w:szCs w:val="28"/>
          <w:lang w:val="ru-RU"/>
        </w:rPr>
        <w:t>техники</w:t>
      </w:r>
      <w:r w:rsidR="00326C6B" w:rsidRPr="0061538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13C09" w:rsidRPr="0061538A">
        <w:rPr>
          <w:rFonts w:ascii="Times New Roman" w:hAnsi="Times New Roman"/>
          <w:sz w:val="28"/>
          <w:szCs w:val="28"/>
          <w:lang w:val="ru-RU"/>
        </w:rPr>
        <w:t>прибывшей к месту</w:t>
      </w:r>
      <w:r w:rsidR="00D13C09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пожара, а в кодовом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297E84" w:rsidRPr="0061538A">
        <w:rPr>
          <w:rFonts w:ascii="Times New Roman" w:hAnsi="Times New Roman"/>
          <w:sz w:val="28"/>
          <w:szCs w:val="28"/>
          <w:lang w:val="ru-RU"/>
        </w:rPr>
        <w:t>ее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количест</w:t>
      </w:r>
      <w:r w:rsidR="00326C6B" w:rsidRPr="0061538A">
        <w:rPr>
          <w:rFonts w:ascii="Times New Roman" w:hAnsi="Times New Roman"/>
          <w:sz w:val="28"/>
          <w:szCs w:val="28"/>
          <w:lang w:val="ru-RU"/>
        </w:rPr>
        <w:t>во. Допускается одновре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менное заполнение до пяти видов </w:t>
      </w:r>
      <w:r w:rsidR="007C6CA2" w:rsidRPr="0061538A">
        <w:rPr>
          <w:rFonts w:ascii="Times New Roman" w:hAnsi="Times New Roman"/>
          <w:sz w:val="28"/>
          <w:szCs w:val="28"/>
          <w:lang w:val="ru-RU"/>
        </w:rPr>
        <w:t>техники, сыгравшей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ре</w:t>
      </w:r>
      <w:r w:rsidR="00326C6B" w:rsidRPr="0061538A">
        <w:rPr>
          <w:rFonts w:ascii="Times New Roman" w:hAnsi="Times New Roman"/>
          <w:sz w:val="28"/>
          <w:szCs w:val="28"/>
          <w:lang w:val="ru-RU"/>
        </w:rPr>
        <w:t>шающую роль при тушении по</w:t>
      </w:r>
      <w:r w:rsidRPr="0061538A">
        <w:rPr>
          <w:rFonts w:ascii="Times New Roman" w:hAnsi="Times New Roman"/>
          <w:sz w:val="28"/>
          <w:szCs w:val="28"/>
          <w:lang w:val="ru-RU"/>
        </w:rPr>
        <w:t>жара</w:t>
      </w:r>
      <w:r w:rsidR="004B6450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6450" w:rsidRPr="0061538A">
        <w:rPr>
          <w:rFonts w:ascii="Times New Roman" w:hAnsi="Times New Roman"/>
          <w:color w:val="000000"/>
          <w:sz w:val="28"/>
          <w:szCs w:val="28"/>
          <w:lang w:val="ru-RU"/>
        </w:rPr>
        <w:t>(прибывшей к месту</w:t>
      </w:r>
      <w:r w:rsidR="004B6450" w:rsidRPr="0061538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4B6450" w:rsidRPr="0061538A">
        <w:rPr>
          <w:rFonts w:ascii="Times New Roman" w:hAnsi="Times New Roman"/>
          <w:color w:val="000000"/>
          <w:sz w:val="28"/>
          <w:szCs w:val="28"/>
          <w:lang w:val="ru-RU"/>
        </w:rPr>
        <w:t>пожара)</w:t>
      </w:r>
      <w:r w:rsidRPr="0061538A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1C39FA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680307" w:rsidRPr="0061538A" w:rsidRDefault="001C39FA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Кодовое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Повторение кодов не допускается. Значения, проставляемые в кодовом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5</w:t>
      </w:r>
      <w:r w:rsidR="001979A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должны строго соответствовать последовательности</w:t>
      </w:r>
      <w:r w:rsidR="001979A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выбранной в кодовом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680307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82934" w:rsidRPr="0061538A" w:rsidRDefault="00982934" w:rsidP="00A7650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2D8F" w:rsidRPr="0061538A" w:rsidRDefault="00680307" w:rsidP="00F627DB">
      <w:pPr>
        <w:ind w:left="6480" w:firstLine="720"/>
        <w:jc w:val="right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FD3AB4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9</w:t>
      </w:r>
    </w:p>
    <w:tbl>
      <w:tblPr>
        <w:tblW w:w="0" w:type="auto"/>
        <w:jc w:val="center"/>
        <w:tblInd w:w="-9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13"/>
        <w:gridCol w:w="546"/>
      </w:tblGrid>
      <w:tr w:rsidR="00951760" w:rsidRPr="0061538A" w:rsidTr="005E244C">
        <w:trPr>
          <w:trHeight w:val="250"/>
          <w:tblHeader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bookmarkStart w:id="4" w:name="OLE_LINK1"/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техники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951760" w:rsidRPr="0061538A" w:rsidTr="005E244C">
        <w:trPr>
          <w:trHeight w:val="490"/>
          <w:jc w:val="center"/>
        </w:trPr>
        <w:tc>
          <w:tcPr>
            <w:tcW w:w="9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ОСНОВНЫЕ ПОЖАРНЫЕ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автомобили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ОБЩЕГО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применения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автоцистерна (АЦ)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автоцистерна с лестницей (АЦЛ)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Пожарная автоцистерна с 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коленчатым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подъемником (АЦПК)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автоцистерна в бронированном исполнении (АЦБ)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автоцистерна с краном-манипулятором (АЦ-К)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Пожарная автоцистерна с подачей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водоабразивной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струи (АЦ-ВС)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автоцистерна с подачей пены компрессионным способом (АЦ-СПК)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Пожарная автоцистерна особо тяжелого класса (АЦ-Т)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(АПС)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с лестницей (АПСЛ)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с краном-манипулятором (АПС-К)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многоцелевой (АПМ)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первой помощи (АПП)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насосно-рукавный (АНР)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с насосом высокого давления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951760" w:rsidRPr="0061538A" w:rsidTr="005E244C">
        <w:trPr>
          <w:trHeight w:val="452"/>
          <w:jc w:val="center"/>
        </w:trPr>
        <w:tc>
          <w:tcPr>
            <w:tcW w:w="9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ОСНОВНЫЕ ПОЖАРНЫЕ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автомобили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ЦЕЛЕВОГО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применения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пенного тушения (АПТ)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порошкового тушения (АП)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комбинированного тушения (АКТ)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газового тушения (АГТ)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автомобиль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газоводяного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тушения (АГВТ)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Пожарная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автонасосная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станция (ПНС)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пеноподъемник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(ППП)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пеноподъемник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цистерной (ПППЦ)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аэродромный автомобиль (АА)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тоннельный (АПС-Т)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с трапом (АПС-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автомобиль эвакуационный (АПС-Э)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Пожарно-спасательный аэродромный автомобиль многоцелевой (ПСААМ)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мобильный насосно-рукавный комплекс (ПНРК)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насосно-рукавный комбинированный (ПАНРК)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автомобиль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лесопатрульный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(А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Ц(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л))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</w:tr>
      <w:tr w:rsidR="00951760" w:rsidRPr="0061538A" w:rsidTr="005E244C">
        <w:trPr>
          <w:trHeight w:val="452"/>
          <w:jc w:val="center"/>
        </w:trPr>
        <w:tc>
          <w:tcPr>
            <w:tcW w:w="9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СПЕЦИАЛЬНЫЕ ПОЖАРНЫЕ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автомобили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Пожарная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автолестница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АЛ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коленчатый автоподъемник (АП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телескопический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автоподъемник с лестницей (АПКЛ)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Пожарная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автолестница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цистерной (АЛЦ)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коленчатый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автоподъемник с цистерной (АПКЦ)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– трап мобильный (АПТМ)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аварийно-спасательный автомобиль (АСА)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Пожарно-технический автомобиль (АТ)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связи и освещения (АСО)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газодымозащитной службы (АГ)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рукавный автомобиль (АР)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дымоудаления (АД)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отогрева пожарной техники (АОПТ)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автомобиль-база ГДЗС (АБГ)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компрессорная станция (ПКС)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Пожарный штабной автомобиль (АШ)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Пожарная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автолаборатория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(АЛП)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Специальная пожарная экспертно-криминалистическая лаборатория </w:t>
            </w:r>
            <w:r w:rsidR="006219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(СПЭКЛ)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оперативно-служебный (АОС)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профилактики и ремонта сре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дств св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язи (АПРСС)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0A612C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B85C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Автомобиль диагностики пожарной техники (АДПТ)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автомобиль технической службы (АПТС)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Пожарный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автокемпер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(ПАКМ)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0A612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водозащитный автомобиль (АВЗ)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853AD8" w:rsidRPr="0061538A" w:rsidTr="005E244C">
        <w:trPr>
          <w:trHeight w:val="452"/>
          <w:jc w:val="center"/>
        </w:trPr>
        <w:tc>
          <w:tcPr>
            <w:tcW w:w="9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Другие мобильные средства пожаротушения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поезд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Пожарное судно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вертолет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самолет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мотопомпа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A757E0" w:rsidP="00B13718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  <w:highlight w:val="cyan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Наземное робототехническое средство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highlight w:val="cyan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прицепная насосная станция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Приспособленная и переоборудованная для тушения техника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F773AF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3AF" w:rsidRPr="0061538A" w:rsidRDefault="00F773AF" w:rsidP="00543266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Пожарный прицеп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3AF" w:rsidRPr="0061538A" w:rsidRDefault="00A5310F" w:rsidP="005432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82</w:t>
            </w:r>
          </w:p>
        </w:tc>
      </w:tr>
      <w:tr w:rsidR="00F773AF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3AF" w:rsidRPr="0061538A" w:rsidRDefault="00F773AF" w:rsidP="00543266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Воздушн</w:t>
            </w:r>
            <w:r w:rsidR="00572EAE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 робототехническ</w:t>
            </w:r>
            <w:r w:rsidR="00572EAE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 средств</w:t>
            </w:r>
            <w:r w:rsidR="00572EAE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3AF" w:rsidRPr="0061538A" w:rsidRDefault="00A5310F" w:rsidP="005432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</w:t>
            </w:r>
            <w:r w:rsidR="009E6ECD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AA1CE1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E1" w:rsidRPr="0061538A" w:rsidRDefault="00AA1CE1" w:rsidP="003B77F3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Подводное робототехническое средство 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E1" w:rsidRPr="0061538A" w:rsidRDefault="00AA1CE1" w:rsidP="003B77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</w:t>
            </w:r>
            <w:r w:rsidR="009E6ECD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51760" w:rsidRPr="0061538A" w:rsidTr="005E244C">
        <w:trPr>
          <w:trHeight w:val="452"/>
          <w:jc w:val="center"/>
        </w:trPr>
        <w:tc>
          <w:tcPr>
            <w:tcW w:w="9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5A061C" w:rsidP="001B75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ПОЖАРНЫЕ УСТРОЙСТВА И ОБОРУДОВАНИЕ,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средства спасения с высоты, Другая техника</w:t>
            </w:r>
            <w:r w:rsidR="00951760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</w:tr>
      <w:tr w:rsidR="00853AD8" w:rsidRPr="0061538A" w:rsidTr="005E244C">
        <w:trPr>
          <w:trHeight w:val="276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Пожарный дымосос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292C46" w:rsidRPr="0061538A" w:rsidTr="005E244C">
        <w:trPr>
          <w:trHeight w:val="133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2C46" w:rsidRPr="0061538A" w:rsidRDefault="00292C46" w:rsidP="00BA278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Трактор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2C46" w:rsidRPr="0061538A" w:rsidRDefault="00292C46" w:rsidP="00BA278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951760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Другие неприспособленные для тушения машины и оборудование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760" w:rsidRPr="0061538A" w:rsidRDefault="00951760" w:rsidP="001B75F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F948EA" w:rsidP="005E458F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="00853AD8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пасательны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 w:rsidR="00853AD8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5E458F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устройства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</w:tr>
      <w:tr w:rsidR="00853AD8" w:rsidRPr="0061538A" w:rsidTr="005E244C">
        <w:trPr>
          <w:trHeight w:val="227"/>
          <w:jc w:val="center"/>
        </w:trPr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F948EA" w:rsidP="005E458F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="00853AD8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варийно-спасательн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ое</w:t>
            </w:r>
            <w:r w:rsidR="00853AD8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оборудовани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 w:rsidR="00853AD8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AD8" w:rsidRPr="0061538A" w:rsidRDefault="00853AD8" w:rsidP="00B137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</w:tr>
      <w:bookmarkEnd w:id="4"/>
    </w:tbl>
    <w:p w:rsidR="0047125F" w:rsidRPr="0061538A" w:rsidRDefault="0047125F" w:rsidP="005920B4">
      <w:pPr>
        <w:ind w:firstLine="567"/>
        <w:rPr>
          <w:rFonts w:ascii="Times New Roman" w:hAnsi="Times New Roman"/>
          <w:b/>
          <w:sz w:val="16"/>
          <w:szCs w:val="16"/>
          <w:lang w:val="ru-RU"/>
        </w:rPr>
      </w:pPr>
    </w:p>
    <w:p w:rsidR="007E2D8F" w:rsidRPr="0061538A" w:rsidRDefault="00EE78A8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П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ожарны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е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ствол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ы, поданные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на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тушение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E2D8F" w:rsidRPr="0061538A" w:rsidRDefault="007E2D8F" w:rsidP="00F33D57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</w:t>
      </w:r>
      <w:r w:rsidR="00453D30" w:rsidRPr="0061538A">
        <w:rPr>
          <w:rFonts w:ascii="Times New Roman" w:hAnsi="Times New Roman"/>
          <w:sz w:val="28"/>
          <w:szCs w:val="28"/>
          <w:lang w:val="ru-RU"/>
        </w:rPr>
        <w:t>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проставляются коды видов пожарных стволов, поданных на пожаре, в со</w:t>
      </w:r>
      <w:r w:rsidR="00585F65" w:rsidRPr="0061538A">
        <w:rPr>
          <w:rFonts w:ascii="Times New Roman" w:hAnsi="Times New Roman"/>
          <w:sz w:val="28"/>
          <w:szCs w:val="28"/>
          <w:lang w:val="ru-RU"/>
        </w:rPr>
        <w:t>от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>. Допускается заполнение до трех видов пожарных стволов. Количество по</w:t>
      </w:r>
      <w:r w:rsidR="00585F65" w:rsidRPr="0061538A">
        <w:rPr>
          <w:rFonts w:ascii="Times New Roman" w:hAnsi="Times New Roman"/>
          <w:sz w:val="28"/>
          <w:szCs w:val="28"/>
          <w:lang w:val="ru-RU"/>
        </w:rPr>
        <w:t>жар</w:t>
      </w:r>
      <w:r w:rsidRPr="0061538A">
        <w:rPr>
          <w:rFonts w:ascii="Times New Roman" w:hAnsi="Times New Roman"/>
          <w:sz w:val="28"/>
          <w:szCs w:val="28"/>
          <w:lang w:val="ru-RU"/>
        </w:rPr>
        <w:t>ных стволов проставляется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соответствующих позициях кодового поля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01003A" w:rsidRPr="0061538A" w:rsidRDefault="001C39FA" w:rsidP="005120A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Кодовое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Повторение кодов не допускается. Значения, проставляемые в кодовом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1979A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должны строго соответствовать последовательности</w:t>
      </w:r>
      <w:r w:rsidR="001979A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выбранной в кодовом поле 5</w:t>
      </w:r>
      <w:r w:rsidR="00AA58C0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310D75" w:rsidRPr="0061538A" w:rsidRDefault="00310D75" w:rsidP="005120A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35E1F" w:rsidRPr="0061538A" w:rsidRDefault="007C2E45" w:rsidP="00EA77C3">
      <w:pPr>
        <w:ind w:left="57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5E1F" w:rsidRPr="0061538A">
        <w:rPr>
          <w:rFonts w:ascii="Times New Roman" w:hAnsi="Times New Roman"/>
          <w:sz w:val="28"/>
          <w:szCs w:val="28"/>
          <w:lang w:val="ru-RU"/>
        </w:rPr>
        <w:t>Таблица 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0</w:t>
      </w:r>
    </w:p>
    <w:tbl>
      <w:tblPr>
        <w:tblW w:w="9617" w:type="dxa"/>
        <w:tblInd w:w="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15"/>
        <w:gridCol w:w="602"/>
      </w:tblGrid>
      <w:tr w:rsidR="007E2D8F" w:rsidRPr="0061538A" w:rsidTr="005E244C">
        <w:trPr>
          <w:cantSplit/>
          <w:trHeight w:val="250"/>
          <w:tblHeader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Вид пожарного ствола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Ствол пожарный ручной РС-70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пожарный ручной РС-50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лафетный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пенный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порошковый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Ствол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водопенный</w:t>
            </w:r>
            <w:proofErr w:type="spellEnd"/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высокого давления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пожарный ручной универсальный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9E61C2" w:rsidRPr="0061538A" w:rsidTr="005E244C">
        <w:trPr>
          <w:cantSplit/>
          <w:trHeight w:val="250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Ствол пожарный ручной комбинированный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1C2" w:rsidRPr="0061538A" w:rsidRDefault="009E61C2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</w:tbl>
    <w:p w:rsidR="005E244C" w:rsidRPr="0061538A" w:rsidRDefault="005E244C" w:rsidP="005E244C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гнетушащие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B2961" w:rsidRPr="0061538A">
        <w:rPr>
          <w:rFonts w:ascii="Times New Roman" w:hAnsi="Times New Roman"/>
          <w:b/>
          <w:sz w:val="28"/>
          <w:szCs w:val="28"/>
          <w:lang w:val="ru-RU"/>
        </w:rPr>
        <w:t>средства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5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проставляются виды огнетушащих средств, применявшихся для ту</w:t>
      </w:r>
      <w:r w:rsidR="00910F1C" w:rsidRPr="0061538A">
        <w:rPr>
          <w:rFonts w:ascii="Times New Roman" w:hAnsi="Times New Roman"/>
          <w:sz w:val="28"/>
          <w:szCs w:val="28"/>
          <w:lang w:val="ru-RU"/>
        </w:rPr>
        <w:t>шения по</w:t>
      </w:r>
      <w:r w:rsidRPr="0061538A">
        <w:rPr>
          <w:rFonts w:ascii="Times New Roman" w:hAnsi="Times New Roman"/>
          <w:sz w:val="28"/>
          <w:szCs w:val="28"/>
          <w:lang w:val="ru-RU"/>
        </w:rPr>
        <w:t>жара. Допускается заполнение до трех видов огнетушащих средств</w:t>
      </w:r>
      <w:r w:rsidR="005E7780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7E2D8F" w:rsidRPr="0061538A" w:rsidRDefault="003A23A7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Кодовое поле 5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Повторение кодов не допускается. </w:t>
      </w:r>
    </w:p>
    <w:p w:rsidR="00235E1F" w:rsidRPr="0061538A" w:rsidRDefault="007C2E45" w:rsidP="00462B5A">
      <w:pPr>
        <w:ind w:left="6480" w:right="42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5E1F" w:rsidRPr="0061538A">
        <w:rPr>
          <w:rFonts w:ascii="Times New Roman" w:hAnsi="Times New Roman"/>
          <w:sz w:val="28"/>
          <w:szCs w:val="28"/>
          <w:lang w:val="ru-RU"/>
        </w:rPr>
        <w:t>Таблица 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19"/>
        <w:gridCol w:w="604"/>
      </w:tblGrid>
      <w:tr w:rsidR="009E5E84" w:rsidRPr="0061538A" w:rsidTr="0062192C">
        <w:trPr>
          <w:cantSplit/>
          <w:trHeight w:val="292"/>
          <w:tblHeader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9E5E84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Огнетушащие средства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9E5E84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9E5E84" w:rsidRPr="0061538A" w:rsidTr="0062192C">
        <w:trPr>
          <w:cantSplit/>
          <w:trHeight w:val="360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Вода – компактная и распыленная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9E5E84" w:rsidRPr="0061538A" w:rsidTr="0062192C">
        <w:trPr>
          <w:cantSplit/>
          <w:trHeight w:val="281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Вода – со смачивателем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9E5E84" w:rsidRPr="0061538A" w:rsidTr="0062192C">
        <w:trPr>
          <w:cantSplit/>
          <w:trHeight w:val="161"/>
          <w:jc w:val="center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Воздушно–механическая пена: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E5E84" w:rsidRPr="0061538A" w:rsidTr="0062192C">
        <w:trPr>
          <w:cantSplit/>
          <w:trHeight w:val="206"/>
          <w:jc w:val="center"/>
        </w:trPr>
        <w:tc>
          <w:tcPr>
            <w:tcW w:w="8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84" w:rsidRPr="0061538A" w:rsidRDefault="007C2E45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9E5E8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низкой кратности (до 20)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9E5E84" w:rsidRPr="0061538A" w:rsidTr="0062192C">
        <w:trPr>
          <w:cantSplit/>
          <w:trHeight w:val="285"/>
          <w:jc w:val="center"/>
        </w:trPr>
        <w:tc>
          <w:tcPr>
            <w:tcW w:w="8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7C2E45" w:rsidP="00453D30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9E5E8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средней кратности (20–200)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9E5E84" w:rsidRPr="0061538A" w:rsidTr="0062192C">
        <w:trPr>
          <w:cantSplit/>
          <w:trHeight w:val="228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7C2E45" w:rsidP="00453D30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9E5E8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высокой кратности (более 200)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9E5E84" w:rsidRPr="0061538A" w:rsidTr="0062192C">
        <w:trPr>
          <w:cantSplit/>
          <w:trHeight w:val="177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Газовые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9E5E84" w:rsidRPr="0061538A" w:rsidTr="0062192C">
        <w:trPr>
          <w:cantSplit/>
          <w:trHeight w:val="266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Порошковые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9E5E84" w:rsidRPr="0061538A" w:rsidTr="0062192C">
        <w:trPr>
          <w:cantSplit/>
          <w:trHeight w:val="357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огнетушащие вещества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9E5E84" w:rsidRPr="0061538A" w:rsidTr="0062192C">
        <w:trPr>
          <w:cantSplit/>
          <w:trHeight w:val="263"/>
          <w:jc w:val="center"/>
        </w:trPr>
        <w:tc>
          <w:tcPr>
            <w:tcW w:w="8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E84" w:rsidRPr="0061538A" w:rsidRDefault="009E5E84" w:rsidP="00DE195E">
            <w:pPr>
              <w:ind w:firstLine="11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Газоаэрозольные</w:t>
            </w:r>
            <w:proofErr w:type="spellEnd"/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E84" w:rsidRPr="0061538A" w:rsidRDefault="009E5E84" w:rsidP="005120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</w:tbl>
    <w:p w:rsidR="00473118" w:rsidRPr="0061538A" w:rsidRDefault="00473118" w:rsidP="00F23B2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П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ервичные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средства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пожаротушения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средства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E78A8" w:rsidRPr="0061538A">
        <w:rPr>
          <w:rFonts w:ascii="Times New Roman" w:hAnsi="Times New Roman"/>
          <w:b/>
          <w:sz w:val="28"/>
          <w:szCs w:val="28"/>
          <w:lang w:val="ru-RU"/>
        </w:rPr>
        <w:t xml:space="preserve">индивидуальной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защиты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органов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E6D65" w:rsidRPr="0061538A">
        <w:rPr>
          <w:rFonts w:ascii="Times New Roman" w:hAnsi="Times New Roman"/>
          <w:b/>
          <w:sz w:val="28"/>
          <w:szCs w:val="28"/>
          <w:lang w:val="ru-RU"/>
        </w:rPr>
        <w:t>дыхания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864A23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Кодовое поле 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59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состоит из </w:t>
      </w:r>
      <w:r w:rsidR="000F149C" w:rsidRPr="0061538A">
        <w:rPr>
          <w:rFonts w:ascii="Times New Roman" w:hAnsi="Times New Roman"/>
          <w:sz w:val="28"/>
          <w:szCs w:val="28"/>
          <w:lang w:val="ru-RU"/>
        </w:rPr>
        <w:t>двух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сдвоенных разрядов</w:t>
      </w:r>
      <w:r w:rsidR="00453D30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3D30" w:rsidRPr="0061538A">
        <w:rPr>
          <w:rFonts w:ascii="Times New Roman" w:hAnsi="Times New Roman"/>
          <w:sz w:val="28"/>
          <w:szCs w:val="28"/>
          <w:lang w:val="ru-RU"/>
        </w:rPr>
        <w:t>в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3D30" w:rsidRPr="0061538A">
        <w:rPr>
          <w:rFonts w:ascii="Times New Roman" w:hAnsi="Times New Roman"/>
          <w:sz w:val="28"/>
          <w:szCs w:val="28"/>
          <w:lang w:val="ru-RU"/>
        </w:rPr>
        <w:t>которых</w:t>
      </w:r>
      <w:r w:rsidR="000F149C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проставляются виды первичных средств пожаротушения. Допускается заполнение двух видов первичных средств пожаротушения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A23A7" w:rsidRPr="0061538A">
        <w:rPr>
          <w:rFonts w:ascii="Times New Roman" w:hAnsi="Times New Roman"/>
          <w:sz w:val="28"/>
          <w:szCs w:val="28"/>
          <w:lang w:val="ru-RU"/>
        </w:rPr>
        <w:t xml:space="preserve">Кодовое поле 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59</w:t>
      </w:r>
      <w:r w:rsidR="003A23A7"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Повторение кодов не допускается.</w:t>
      </w:r>
    </w:p>
    <w:p w:rsidR="005120A2" w:rsidRPr="0061538A" w:rsidRDefault="005120A2" w:rsidP="00462B5A">
      <w:pPr>
        <w:ind w:left="6480" w:right="141"/>
        <w:rPr>
          <w:rFonts w:ascii="Times New Roman" w:hAnsi="Times New Roman"/>
          <w:sz w:val="28"/>
          <w:szCs w:val="28"/>
          <w:lang w:val="ru-RU"/>
        </w:rPr>
      </w:pPr>
    </w:p>
    <w:p w:rsidR="005E244C" w:rsidRPr="0061538A" w:rsidRDefault="007C2E45" w:rsidP="00462B5A">
      <w:pPr>
        <w:ind w:left="6480" w:right="14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53D30" w:rsidRPr="0061538A" w:rsidRDefault="007C2E45" w:rsidP="00462B5A">
      <w:pPr>
        <w:ind w:left="6480" w:right="14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3D30" w:rsidRPr="0061538A">
        <w:rPr>
          <w:rFonts w:ascii="Times New Roman" w:hAnsi="Times New Roman"/>
          <w:sz w:val="28"/>
          <w:szCs w:val="28"/>
          <w:lang w:val="ru-RU"/>
        </w:rPr>
        <w:t>Таблица 22</w:t>
      </w:r>
    </w:p>
    <w:tbl>
      <w:tblPr>
        <w:tblW w:w="0" w:type="auto"/>
        <w:jc w:val="center"/>
        <w:tblInd w:w="-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13"/>
        <w:gridCol w:w="599"/>
      </w:tblGrid>
      <w:tr w:rsidR="00453D30" w:rsidRPr="0061538A" w:rsidTr="0062192C">
        <w:trPr>
          <w:cantSplit/>
          <w:trHeight w:val="250"/>
          <w:tblHeader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Первичные средства пожаротушения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453D3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Вода, подаваемая подручными средствами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453D3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Вода от внутреннего водопровода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453D3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Огнетушители:</w:t>
            </w:r>
          </w:p>
          <w:p w:rsidR="00453D30" w:rsidRPr="0061538A" w:rsidRDefault="007C2E45" w:rsidP="00453D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53D3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водные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453D3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7C2E45" w:rsidP="00453D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53D3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углекислотные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453D3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7C2E45" w:rsidP="00453D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53D3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хладоновые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D30" w:rsidRPr="0061538A" w:rsidRDefault="00453D3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3051E8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1E8" w:rsidRPr="0061538A" w:rsidRDefault="007C2E45" w:rsidP="003051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051E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порошковые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1E8" w:rsidRPr="0061538A" w:rsidRDefault="003051E8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7B7312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312" w:rsidRPr="0061538A" w:rsidRDefault="007C2E45" w:rsidP="003051E8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B7312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аэрозольные переносные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312" w:rsidRPr="0061538A" w:rsidRDefault="007B7312" w:rsidP="00915C4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</w:tr>
      <w:tr w:rsidR="003051E8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1E8" w:rsidRPr="0061538A" w:rsidRDefault="007C2E45" w:rsidP="003051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051E8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1E8" w:rsidRPr="0061538A" w:rsidRDefault="003051E8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45171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7C2E45" w:rsidP="0045171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51710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воздушно–пенные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6F587F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87F" w:rsidRPr="0061538A" w:rsidRDefault="007C2E45" w:rsidP="00BA278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F587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воздушно–эмульсионные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87F" w:rsidRPr="0061538A" w:rsidRDefault="006F587F" w:rsidP="00BA278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45171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Асбестовое полотно, войлок, кошма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45171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Песок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45171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451710" w:rsidRPr="0061538A" w:rsidTr="0062192C">
        <w:trPr>
          <w:cantSplit/>
          <w:trHeight w:val="227"/>
          <w:jc w:val="center"/>
        </w:trPr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использовались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710" w:rsidRPr="0061538A" w:rsidRDefault="00451710" w:rsidP="00915C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</w:tbl>
    <w:p w:rsidR="005E244C" w:rsidRPr="0061538A" w:rsidRDefault="005E244C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9686F" w:rsidRPr="0061538A" w:rsidRDefault="00B9686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Кодовое поле 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59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обязательно для заполнения во всех карточках учета, кроме случаев, когда участники тушения пожара отсутствовали или пожар тушился только установками (модулями) пожаротушения (коды </w:t>
      </w:r>
      <w:r w:rsidR="00902D60" w:rsidRPr="0061538A">
        <w:rPr>
          <w:rFonts w:ascii="Times New Roman" w:hAnsi="Times New Roman"/>
          <w:sz w:val="28"/>
          <w:szCs w:val="28"/>
          <w:lang w:val="ru-RU"/>
        </w:rPr>
        <w:t xml:space="preserve">11 и </w:t>
      </w:r>
      <w:r w:rsidR="00451710" w:rsidRPr="0061538A">
        <w:rPr>
          <w:rFonts w:ascii="Times New Roman" w:hAnsi="Times New Roman"/>
          <w:sz w:val="28"/>
          <w:szCs w:val="28"/>
          <w:lang w:val="ru-RU"/>
        </w:rPr>
        <w:t>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таблицы 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18</w:t>
      </w:r>
      <w:r w:rsidRPr="0061538A">
        <w:rPr>
          <w:rFonts w:ascii="Times New Roman" w:hAnsi="Times New Roman"/>
          <w:sz w:val="28"/>
          <w:szCs w:val="28"/>
          <w:lang w:val="ru-RU"/>
        </w:rPr>
        <w:t>).</w:t>
      </w:r>
    </w:p>
    <w:p w:rsidR="00A436A6" w:rsidRPr="0061538A" w:rsidRDefault="00A436A6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проставляются виды </w:t>
      </w:r>
      <w:r w:rsidR="00451710" w:rsidRPr="0061538A">
        <w:rPr>
          <w:rFonts w:ascii="Times New Roman" w:hAnsi="Times New Roman"/>
          <w:sz w:val="28"/>
          <w:szCs w:val="28"/>
          <w:lang w:val="ru-RU"/>
        </w:rPr>
        <w:t>средств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E78A8" w:rsidRPr="0061538A">
        <w:rPr>
          <w:rFonts w:ascii="Times New Roman" w:hAnsi="Times New Roman"/>
          <w:sz w:val="28"/>
          <w:szCs w:val="28"/>
          <w:lang w:val="ru-RU"/>
        </w:rPr>
        <w:t>индивидуальной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защиты органов дыхания, применявши</w:t>
      </w:r>
      <w:r w:rsidR="00960183" w:rsidRPr="0061538A">
        <w:rPr>
          <w:rFonts w:ascii="Times New Roman" w:hAnsi="Times New Roman"/>
          <w:sz w:val="28"/>
          <w:szCs w:val="28"/>
          <w:lang w:val="ru-RU"/>
        </w:rPr>
        <w:t>х</w:t>
      </w:r>
      <w:r w:rsidRPr="0061538A">
        <w:rPr>
          <w:rFonts w:ascii="Times New Roman" w:hAnsi="Times New Roman"/>
          <w:sz w:val="28"/>
          <w:szCs w:val="28"/>
          <w:lang w:val="ru-RU"/>
        </w:rPr>
        <w:t>ся для тушения пожара, в соответствии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с таблицей 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D1829" w:rsidRPr="0061538A" w:rsidRDefault="00CD1829" w:rsidP="00175B70">
      <w:pPr>
        <w:ind w:firstLine="709"/>
        <w:jc w:val="both"/>
        <w:rPr>
          <w:rFonts w:ascii="Times New Roman" w:hAnsi="Times New Roman"/>
          <w:strike/>
          <w:sz w:val="28"/>
          <w:szCs w:val="28"/>
          <w:lang w:val="ru-RU"/>
        </w:rPr>
      </w:pPr>
    </w:p>
    <w:p w:rsidR="00952636" w:rsidRPr="0061538A" w:rsidRDefault="007C2E45" w:rsidP="001F509D">
      <w:pPr>
        <w:ind w:left="6480" w:right="567"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1829" w:rsidRPr="0061538A">
        <w:rPr>
          <w:rFonts w:ascii="Times New Roman" w:hAnsi="Times New Roman"/>
          <w:sz w:val="28"/>
          <w:szCs w:val="28"/>
          <w:lang w:val="ru-RU"/>
        </w:rPr>
        <w:t>Таблица 23</w:t>
      </w:r>
    </w:p>
    <w:tbl>
      <w:tblPr>
        <w:tblW w:w="0" w:type="auto"/>
        <w:tblInd w:w="7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5"/>
        <w:gridCol w:w="708"/>
      </w:tblGrid>
      <w:tr w:rsidR="007E2D8F" w:rsidRPr="0061538A" w:rsidTr="001F509D">
        <w:trPr>
          <w:cantSplit/>
          <w:trHeight w:val="227"/>
          <w:tblHeader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A12147" w:rsidP="001B002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Средства </w:t>
            </w:r>
            <w:r w:rsidR="00EE78A8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индивидуальной 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защиты органов дыхания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182EBC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7E2D8F" w:rsidRPr="0061538A" w:rsidTr="001F509D">
        <w:trPr>
          <w:cantSplit/>
          <w:trHeight w:val="227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Кислородно</w:t>
            </w:r>
            <w:r w:rsidR="0016737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изолирующие противогазы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3A23A7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7E2D8F" w:rsidRPr="0061538A" w:rsidTr="001F509D">
        <w:trPr>
          <w:cantSplit/>
          <w:trHeight w:val="227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Аппараты на сжатом воздухе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3A23A7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7E2D8F" w:rsidRPr="0061538A" w:rsidTr="001F509D">
        <w:trPr>
          <w:cantSplit/>
          <w:trHeight w:val="227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Другие средства защиты органов дыхания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3A23A7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</w:tbl>
    <w:p w:rsidR="0084282C" w:rsidRPr="0061538A" w:rsidRDefault="0084282C" w:rsidP="005920B4">
      <w:pPr>
        <w:ind w:firstLine="567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="00333F00" w:rsidRPr="0061538A">
        <w:rPr>
          <w:rFonts w:ascii="Times New Roman" w:hAnsi="Times New Roman"/>
          <w:b/>
          <w:sz w:val="28"/>
          <w:szCs w:val="28"/>
          <w:lang w:val="ru-RU"/>
        </w:rPr>
        <w:t>одоснабжение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33F00" w:rsidRPr="0061538A">
        <w:rPr>
          <w:rFonts w:ascii="Times New Roman" w:hAnsi="Times New Roman"/>
          <w:b/>
          <w:sz w:val="28"/>
          <w:szCs w:val="28"/>
          <w:lang w:val="ru-RU"/>
        </w:rPr>
        <w:t>на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пожар</w:t>
      </w:r>
      <w:r w:rsidR="00333F00" w:rsidRPr="0061538A">
        <w:rPr>
          <w:rFonts w:ascii="Times New Roman" w:hAnsi="Times New Roman"/>
          <w:b/>
          <w:sz w:val="28"/>
          <w:szCs w:val="28"/>
          <w:lang w:val="ru-RU"/>
        </w:rPr>
        <w:t>е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3A23A7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1B21CF" w:rsidRPr="0061538A">
        <w:rPr>
          <w:rFonts w:ascii="Times New Roman" w:hAnsi="Times New Roman"/>
          <w:sz w:val="28"/>
          <w:szCs w:val="28"/>
          <w:lang w:val="ru-RU"/>
        </w:rPr>
        <w:t>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проставляются коды способов водоснабжения, использованных при тушении пожара,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4</w:t>
      </w:r>
      <w:r w:rsidRPr="0061538A">
        <w:rPr>
          <w:rFonts w:ascii="Times New Roman" w:hAnsi="Times New Roman"/>
          <w:sz w:val="28"/>
          <w:szCs w:val="28"/>
          <w:lang w:val="ru-RU"/>
        </w:rPr>
        <w:t>. Допускается указывать до трех способов во</w:t>
      </w:r>
      <w:r w:rsidR="00910F1C" w:rsidRPr="0061538A">
        <w:rPr>
          <w:rFonts w:ascii="Times New Roman" w:hAnsi="Times New Roman"/>
          <w:sz w:val="28"/>
          <w:szCs w:val="28"/>
          <w:lang w:val="ru-RU"/>
        </w:rPr>
        <w:t>доснабжения на по</w:t>
      </w:r>
      <w:r w:rsidRPr="0061538A">
        <w:rPr>
          <w:rFonts w:ascii="Times New Roman" w:hAnsi="Times New Roman"/>
          <w:sz w:val="28"/>
          <w:szCs w:val="28"/>
          <w:lang w:val="ru-RU"/>
        </w:rPr>
        <w:t>жаре.</w:t>
      </w:r>
      <w:r w:rsidR="003A23A7" w:rsidRPr="0061538A">
        <w:rPr>
          <w:rFonts w:ascii="Times New Roman" w:hAnsi="Times New Roman"/>
          <w:sz w:val="28"/>
          <w:szCs w:val="28"/>
          <w:lang w:val="ru-RU"/>
        </w:rPr>
        <w:t xml:space="preserve"> Кодовое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1</w:t>
      </w:r>
      <w:r w:rsidR="003A23A7"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Повторение кодов не допускается.</w:t>
      </w:r>
    </w:p>
    <w:p w:rsidR="005E244C" w:rsidRPr="0061538A" w:rsidRDefault="005E244C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7CF4" w:rsidRPr="0061538A" w:rsidRDefault="007C2E45" w:rsidP="00DB544E">
      <w:pPr>
        <w:ind w:left="6480"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544E" w:rsidRPr="0061538A">
        <w:rPr>
          <w:rFonts w:ascii="Times New Roman" w:hAnsi="Times New Roman"/>
          <w:sz w:val="28"/>
          <w:szCs w:val="28"/>
          <w:lang w:val="ru-RU"/>
        </w:rPr>
        <w:t>Таблица 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4</w:t>
      </w:r>
    </w:p>
    <w:tbl>
      <w:tblPr>
        <w:tblW w:w="0" w:type="auto"/>
        <w:jc w:val="center"/>
        <w:tblInd w:w="-224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84"/>
        <w:gridCol w:w="728"/>
      </w:tblGrid>
      <w:tr w:rsidR="007E2D8F" w:rsidRPr="0061538A" w:rsidTr="005E244C">
        <w:trPr>
          <w:cantSplit/>
          <w:trHeight w:val="250"/>
          <w:tblHeader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Способ водоснабжения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Забор воды из искусственного водоема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Забор воды из естественного водоема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Забор воды из пожарного гидранта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1F509D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Забор воды из внутреннего противопожарного водопровода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3A23A7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Забор воды из емкости у места пожара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3A23A7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6178B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Подвоз воды к месту пожара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3A23A7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D8F" w:rsidRPr="0061538A" w:rsidRDefault="007E2D8F" w:rsidP="001F509D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Подача воды от автоцистерны без установки на водоисточник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D8F" w:rsidRPr="0061538A" w:rsidRDefault="003A23A7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7E2D8F" w:rsidRPr="0061538A" w:rsidTr="005E244C">
        <w:trPr>
          <w:cantSplit/>
          <w:trHeight w:val="227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8F" w:rsidRPr="0061538A" w:rsidRDefault="007E2D8F" w:rsidP="0096178B">
            <w:pPr>
              <w:ind w:firstLine="18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8F" w:rsidRPr="0061538A" w:rsidRDefault="003A23A7" w:rsidP="001B002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</w:tbl>
    <w:p w:rsidR="00E62761" w:rsidRPr="0061538A" w:rsidRDefault="00E62761" w:rsidP="00E6276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B6493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Вид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A3173" w:rsidRPr="0061538A">
        <w:rPr>
          <w:rFonts w:ascii="Times New Roman" w:hAnsi="Times New Roman"/>
          <w:b/>
          <w:sz w:val="28"/>
          <w:szCs w:val="28"/>
          <w:lang w:val="ru-RU"/>
        </w:rPr>
        <w:t>установок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A3173" w:rsidRPr="0061538A">
        <w:rPr>
          <w:rFonts w:ascii="Times New Roman" w:hAnsi="Times New Roman"/>
          <w:b/>
          <w:sz w:val="28"/>
          <w:szCs w:val="28"/>
          <w:lang w:val="ru-RU"/>
        </w:rPr>
        <w:t>пожарной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A3173" w:rsidRPr="0061538A">
        <w:rPr>
          <w:rFonts w:ascii="Times New Roman" w:hAnsi="Times New Roman"/>
          <w:b/>
          <w:sz w:val="28"/>
          <w:szCs w:val="28"/>
          <w:lang w:val="ru-RU"/>
        </w:rPr>
        <w:t>автоматики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 Результат</w:t>
      </w:r>
      <w:r w:rsidR="00451710" w:rsidRPr="0061538A">
        <w:rPr>
          <w:rFonts w:ascii="Times New Roman" w:hAnsi="Times New Roman"/>
          <w:b/>
          <w:sz w:val="28"/>
          <w:szCs w:val="28"/>
          <w:lang w:val="ru-RU"/>
        </w:rPr>
        <w:t>ы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работы пожарной автоматики.</w:t>
      </w:r>
    </w:p>
    <w:p w:rsidR="001F509D" w:rsidRPr="0061538A" w:rsidRDefault="007E2D8F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6E67" w:rsidRPr="0061538A">
        <w:rPr>
          <w:rFonts w:ascii="Times New Roman" w:hAnsi="Times New Roman"/>
          <w:sz w:val="28"/>
          <w:szCs w:val="28"/>
          <w:lang w:val="ru-RU"/>
        </w:rPr>
        <w:t>записываются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="00D16E67" w:rsidRPr="0061538A">
        <w:rPr>
          <w:rFonts w:ascii="Times New Roman" w:hAnsi="Times New Roman"/>
          <w:sz w:val="28"/>
          <w:szCs w:val="28"/>
          <w:lang w:val="ru-RU"/>
        </w:rPr>
        <w:t>ы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вид</w:t>
      </w:r>
      <w:r w:rsidR="00D16E67" w:rsidRPr="0061538A">
        <w:rPr>
          <w:rFonts w:ascii="Times New Roman" w:hAnsi="Times New Roman"/>
          <w:sz w:val="28"/>
          <w:szCs w:val="28"/>
          <w:lang w:val="ru-RU"/>
        </w:rPr>
        <w:t>ов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D60" w:rsidRPr="0061538A">
        <w:rPr>
          <w:rFonts w:ascii="Times New Roman" w:hAnsi="Times New Roman"/>
          <w:sz w:val="28"/>
          <w:szCs w:val="28"/>
          <w:lang w:val="ru-RU"/>
        </w:rPr>
        <w:t xml:space="preserve">установок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пожарной автоматики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F509D" w:rsidRPr="0061538A" w:rsidRDefault="007E2D8F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Допускается заполнение до </w:t>
      </w:r>
      <w:r w:rsidR="00E74A1E" w:rsidRPr="0061538A">
        <w:rPr>
          <w:rFonts w:ascii="Times New Roman" w:hAnsi="Times New Roman"/>
          <w:sz w:val="28"/>
          <w:szCs w:val="28"/>
          <w:lang w:val="ru-RU"/>
        </w:rPr>
        <w:t>двух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видов </w:t>
      </w:r>
      <w:r w:rsidR="00C60D6F" w:rsidRPr="0061538A">
        <w:rPr>
          <w:rFonts w:ascii="Times New Roman" w:hAnsi="Times New Roman"/>
          <w:sz w:val="28"/>
          <w:szCs w:val="28"/>
          <w:lang w:val="ru-RU"/>
        </w:rPr>
        <w:t>пожарной автоматики</w:t>
      </w:r>
      <w:r w:rsidR="00910F1C"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E2D8F" w:rsidRPr="0061538A" w:rsidRDefault="00910F1C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Результаты ра</w:t>
      </w:r>
      <w:r w:rsidR="007E2D8F" w:rsidRPr="0061538A">
        <w:rPr>
          <w:rFonts w:ascii="Times New Roman" w:hAnsi="Times New Roman"/>
          <w:sz w:val="28"/>
          <w:szCs w:val="28"/>
          <w:lang w:val="ru-RU"/>
        </w:rPr>
        <w:t xml:space="preserve">боты </w:t>
      </w:r>
      <w:r w:rsidR="00C60D6F" w:rsidRPr="0061538A">
        <w:rPr>
          <w:rFonts w:ascii="Times New Roman" w:hAnsi="Times New Roman"/>
          <w:sz w:val="28"/>
          <w:szCs w:val="28"/>
          <w:lang w:val="ru-RU"/>
        </w:rPr>
        <w:t>пожарной автоматики</w:t>
      </w:r>
      <w:r w:rsidR="007E2D8F" w:rsidRPr="0061538A">
        <w:rPr>
          <w:rFonts w:ascii="Times New Roman" w:hAnsi="Times New Roman"/>
          <w:sz w:val="28"/>
          <w:szCs w:val="28"/>
          <w:lang w:val="ru-RU"/>
        </w:rPr>
        <w:t xml:space="preserve"> записываются 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7E2D8F" w:rsidRPr="0061538A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7E2D8F" w:rsidRPr="0061538A">
        <w:rPr>
          <w:rFonts w:ascii="Times New Roman" w:hAnsi="Times New Roman"/>
          <w:sz w:val="28"/>
          <w:szCs w:val="28"/>
          <w:lang w:val="ru-RU"/>
        </w:rPr>
        <w:t>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  <w:r w:rsidR="007E2D8F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1F509D" w:rsidRPr="0061538A" w:rsidRDefault="003A23A7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Кодовое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заполняется последовательно слева – направо. </w:t>
      </w:r>
    </w:p>
    <w:p w:rsidR="001F509D" w:rsidRPr="0061538A" w:rsidRDefault="003A23A7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Повторение кодов не допускается. </w:t>
      </w:r>
    </w:p>
    <w:p w:rsidR="00332416" w:rsidRPr="0061538A" w:rsidRDefault="003A23A7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Значения, проставляемые 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1979A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должны строго соответствовать последовательности</w:t>
      </w:r>
      <w:r w:rsidR="001979AB" w:rsidRPr="0061538A">
        <w:rPr>
          <w:rFonts w:ascii="Times New Roman" w:hAnsi="Times New Roman"/>
          <w:sz w:val="28"/>
          <w:szCs w:val="28"/>
          <w:lang w:val="ru-RU"/>
        </w:rPr>
        <w:t>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выбранной 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D736FF" w:rsidRPr="0061538A" w:rsidRDefault="00D736FF" w:rsidP="00175B70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736FF" w:rsidRPr="0061538A" w:rsidRDefault="007C2E45" w:rsidP="001F509D">
      <w:pPr>
        <w:pStyle w:val="31"/>
        <w:ind w:right="-1"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36FF" w:rsidRPr="0061538A">
        <w:rPr>
          <w:rFonts w:ascii="Times New Roman" w:hAnsi="Times New Roman"/>
          <w:sz w:val="28"/>
          <w:szCs w:val="28"/>
          <w:lang w:val="ru-RU"/>
        </w:rPr>
        <w:t>Таблица 25</w:t>
      </w:r>
    </w:p>
    <w:tbl>
      <w:tblPr>
        <w:tblW w:w="965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73"/>
        <w:gridCol w:w="686"/>
      </w:tblGrid>
      <w:tr w:rsidR="007E2D8F" w:rsidRPr="0061538A" w:rsidTr="005E244C">
        <w:trPr>
          <w:cantSplit/>
          <w:trHeight w:val="250"/>
          <w:tblHeader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C60D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 пожарной автоматики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216A8D" w:rsidRPr="0061538A" w:rsidTr="005E244C">
        <w:trPr>
          <w:cantSplit/>
          <w:trHeight w:val="65"/>
        </w:trPr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A8D" w:rsidRPr="0061538A" w:rsidRDefault="00216A8D" w:rsidP="005E4394">
            <w:pPr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Сигнализации</w:t>
            </w:r>
          </w:p>
        </w:tc>
      </w:tr>
      <w:tr w:rsidR="007E2D8F" w:rsidRPr="0061538A" w:rsidTr="005E244C">
        <w:trPr>
          <w:cantSplit/>
          <w:trHeight w:val="118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Охранно</w:t>
            </w:r>
            <w:r w:rsidR="0016737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сигнализация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216A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7E2D8F" w:rsidRPr="0061538A" w:rsidTr="005E244C">
        <w:trPr>
          <w:cantSplit/>
          <w:trHeight w:val="23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Пожарная сигнализация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216A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216A8D" w:rsidRPr="0061538A" w:rsidTr="005E244C">
        <w:trPr>
          <w:cantSplit/>
          <w:trHeight w:val="65"/>
        </w:trPr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A8D" w:rsidRPr="0061538A" w:rsidRDefault="00216A8D" w:rsidP="00216A8D">
            <w:pPr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Установки и модули пожаротушения</w:t>
            </w:r>
          </w:p>
        </w:tc>
      </w:tr>
      <w:tr w:rsidR="007E2D8F" w:rsidRPr="0061538A" w:rsidTr="005E244C">
        <w:trPr>
          <w:cantSplit/>
          <w:trHeight w:val="20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EC7743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Жидкостные (в</w:t>
            </w:r>
            <w:r w:rsidR="007E2D8F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од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 и другие жидкости)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216A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7B6493" w:rsidRPr="0061538A" w:rsidTr="005E244C">
        <w:trPr>
          <w:cantSplit/>
          <w:trHeight w:val="20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493" w:rsidRPr="0061538A" w:rsidRDefault="007B6493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Газовые и аэрозольные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493" w:rsidRPr="0061538A" w:rsidRDefault="007B6493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7B6493" w:rsidRPr="0061538A" w:rsidTr="005E244C">
        <w:trPr>
          <w:cantSplit/>
          <w:trHeight w:val="20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493" w:rsidRPr="0061538A" w:rsidRDefault="007B6493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Порошковые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493" w:rsidRPr="0061538A" w:rsidRDefault="007B6493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7B6493" w:rsidRPr="0061538A" w:rsidTr="005E244C">
        <w:trPr>
          <w:cantSplit/>
          <w:trHeight w:val="20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493" w:rsidRPr="0061538A" w:rsidRDefault="007B6493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Комбинированные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493" w:rsidRPr="0061538A" w:rsidRDefault="007B6493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7B6493" w:rsidRPr="0061538A" w:rsidTr="005E244C">
        <w:trPr>
          <w:cantSplit/>
          <w:trHeight w:val="203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493" w:rsidRPr="0061538A" w:rsidRDefault="007B6493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Пенные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493" w:rsidRPr="0061538A" w:rsidRDefault="007B6493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216A8D" w:rsidRPr="0061538A" w:rsidTr="005E244C">
        <w:trPr>
          <w:cantSplit/>
          <w:trHeight w:val="65"/>
        </w:trPr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A8D" w:rsidRPr="0061538A" w:rsidRDefault="00216A8D" w:rsidP="00C60D6F">
            <w:pPr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 xml:space="preserve">Другие виды </w:t>
            </w:r>
            <w:r w:rsidR="007B6493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пожарной автоматики</w:t>
            </w:r>
          </w:p>
        </w:tc>
      </w:tr>
      <w:tr w:rsidR="007E2D8F" w:rsidRPr="0061538A" w:rsidTr="005E244C">
        <w:trPr>
          <w:cantSplit/>
          <w:trHeight w:val="107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Система противодымной защиты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216A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7E2D8F" w:rsidRPr="0061538A" w:rsidTr="005E244C">
        <w:trPr>
          <w:cantSplit/>
          <w:trHeight w:val="15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Система оповещения и управления эвакуацией людей </w:t>
            </w:r>
            <w:r w:rsidR="00216A8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пожаре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216A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40BC3" w:rsidRPr="0061538A" w:rsidTr="005E244C">
        <w:trPr>
          <w:cantSplit/>
          <w:trHeight w:val="152"/>
        </w:trPr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BC3" w:rsidRPr="0061538A" w:rsidRDefault="00B40BC3" w:rsidP="00913E39">
            <w:pPr>
              <w:ind w:firstLine="112"/>
              <w:jc w:val="both"/>
              <w:rPr>
                <w:rFonts w:ascii="Times New Roman" w:hAnsi="Times New Roman"/>
                <w:caps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caps/>
                <w:color w:val="000000"/>
                <w:sz w:val="28"/>
                <w:szCs w:val="28"/>
                <w:lang w:val="ru-RU"/>
              </w:rPr>
              <w:t>С</w:t>
            </w:r>
            <w:r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истема передачи извещений</w:t>
            </w:r>
            <w:r w:rsidRPr="0061538A">
              <w:rPr>
                <w:rFonts w:ascii="Times New Roman" w:hAnsi="Times New Roman"/>
                <w:caps/>
                <w:color w:val="000000"/>
                <w:sz w:val="28"/>
                <w:szCs w:val="28"/>
                <w:lang w:val="ru-RU"/>
              </w:rPr>
              <w:t xml:space="preserve"> </w:t>
            </w:r>
            <w:r w:rsidR="00915B40" w:rsidRPr="0061538A">
              <w:rPr>
                <w:rFonts w:ascii="Times New Roman" w:hAnsi="Times New Roman"/>
                <w:caps/>
                <w:color w:val="000000"/>
                <w:sz w:val="28"/>
                <w:szCs w:val="28"/>
                <w:lang w:val="ru-RU"/>
              </w:rPr>
              <w:t>(</w:t>
            </w:r>
            <w:r w:rsidR="00FF79FD" w:rsidRPr="0061538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дублирования сигналов на пульт подразделения пожарной охраны</w:t>
            </w:r>
            <w:r w:rsidR="00915B40" w:rsidRPr="0061538A">
              <w:rPr>
                <w:rFonts w:ascii="Times New Roman" w:hAnsi="Times New Roman"/>
                <w:caps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BC3" w:rsidRPr="0061538A" w:rsidRDefault="00B40BC3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</w:tbl>
    <w:p w:rsidR="00AB5612" w:rsidRPr="0061538A" w:rsidRDefault="00AB5612" w:rsidP="005120A2">
      <w:pPr>
        <w:ind w:left="720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77C3" w:rsidRPr="0061538A" w:rsidRDefault="007C2E45" w:rsidP="005120A2">
      <w:pPr>
        <w:ind w:left="720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77C3" w:rsidRPr="0061538A">
        <w:rPr>
          <w:rFonts w:ascii="Times New Roman" w:hAnsi="Times New Roman"/>
          <w:sz w:val="28"/>
          <w:szCs w:val="28"/>
          <w:lang w:val="ru-RU"/>
        </w:rPr>
        <w:t>Таблица 2</w:t>
      </w:r>
      <w:r w:rsidR="000246C0" w:rsidRPr="0061538A">
        <w:rPr>
          <w:rFonts w:ascii="Times New Roman" w:hAnsi="Times New Roman"/>
          <w:sz w:val="28"/>
          <w:szCs w:val="28"/>
          <w:lang w:val="ru-RU"/>
        </w:rPr>
        <w:t>6</w:t>
      </w:r>
    </w:p>
    <w:tbl>
      <w:tblPr>
        <w:tblW w:w="967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1"/>
        <w:gridCol w:w="672"/>
      </w:tblGrid>
      <w:tr w:rsidR="007E2D8F" w:rsidRPr="0061538A" w:rsidTr="005E244C">
        <w:trPr>
          <w:cantSplit/>
          <w:trHeight w:val="347"/>
          <w:tblHeader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C60D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Результат</w:t>
            </w:r>
            <w:r w:rsidR="00451710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ы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работы</w:t>
            </w:r>
            <w:r w:rsidR="006363C8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пожарной автоматики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6274C0" w:rsidRPr="0061538A" w:rsidTr="005E244C">
        <w:trPr>
          <w:cantSplit/>
          <w:trHeight w:val="422"/>
        </w:trPr>
        <w:tc>
          <w:tcPr>
            <w:tcW w:w="9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4C0" w:rsidRPr="0061538A" w:rsidRDefault="006274C0" w:rsidP="006274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ОХРАННО</w:t>
            </w:r>
            <w:r w:rsidR="0016737C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–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ПОЖАРНАЯ И ПОЖАРНАЯ СИГНАЛИЗАЦИ</w:t>
            </w:r>
            <w:r w:rsidR="00EE78A8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я</w:t>
            </w:r>
          </w:p>
        </w:tc>
      </w:tr>
      <w:tr w:rsidR="007E2D8F" w:rsidRPr="0061538A" w:rsidTr="005E244C">
        <w:trPr>
          <w:cantSplit/>
          <w:trHeight w:val="196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включена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05E61" w:rsidRPr="0061538A" w:rsidTr="005E244C">
        <w:trPr>
          <w:cantSplit/>
          <w:trHeight w:val="215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сработала (неисправна)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105E61" w:rsidRPr="0061538A" w:rsidTr="005E244C">
        <w:trPr>
          <w:cantSplit/>
          <w:trHeight w:val="118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Сработала и подала сигнал о пожаре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6274C0" w:rsidRPr="0061538A" w:rsidTr="005E244C">
        <w:trPr>
          <w:cantSplit/>
          <w:trHeight w:val="151"/>
        </w:trPr>
        <w:tc>
          <w:tcPr>
            <w:tcW w:w="9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4C0" w:rsidRPr="0061538A" w:rsidRDefault="006274C0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УСТАНОВК</w:t>
            </w:r>
            <w:r w:rsidR="00EE78A8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</w:t>
            </w:r>
            <w:r w:rsidR="00CC004D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ЛИ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МОДУЛ</w:t>
            </w:r>
            <w:r w:rsidR="00EE78A8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Ь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ПОЖАРОТУШЕНИЯ</w:t>
            </w:r>
          </w:p>
        </w:tc>
      </w:tr>
      <w:tr w:rsidR="007E2D8F" w:rsidRPr="0061538A" w:rsidTr="005E244C">
        <w:trPr>
          <w:cantSplit/>
          <w:trHeight w:val="183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включен</w:t>
            </w:r>
            <w:r w:rsidR="00CC004D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05E61" w:rsidRPr="0061538A" w:rsidTr="005E244C">
        <w:trPr>
          <w:cantSplit/>
          <w:trHeight w:val="215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 сработала (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неисправна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), сработала вне зоны действия пожарных извещателей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105E61" w:rsidRPr="0061538A" w:rsidTr="005E244C">
        <w:trPr>
          <w:cantSplit/>
          <w:trHeight w:val="105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Сработала, пожар потушила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05E61" w:rsidRPr="0061538A" w:rsidTr="005E244C">
        <w:trPr>
          <w:cantSplit/>
          <w:trHeight w:val="150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Сработала, пожар не потушила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6274C0" w:rsidRPr="0061538A" w:rsidTr="005E244C">
        <w:trPr>
          <w:cantSplit/>
          <w:trHeight w:val="420"/>
        </w:trPr>
        <w:tc>
          <w:tcPr>
            <w:tcW w:w="9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4C0" w:rsidRPr="0061538A" w:rsidRDefault="006274C0" w:rsidP="006274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СИСТЕМА ПРОТИВОДЫМНОЙ ЗАЩИТЫ</w:t>
            </w:r>
          </w:p>
        </w:tc>
      </w:tr>
      <w:tr w:rsidR="007E2D8F" w:rsidRPr="0061538A" w:rsidTr="005E244C">
        <w:trPr>
          <w:cantSplit/>
          <w:trHeight w:val="115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DE195E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включена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05E61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сработала (неисправна)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105E61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Сработала, обеспечила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незадымление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путей эвакуации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105E61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D305B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Сработала, не обеспечила </w:t>
            </w: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незадымление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путей эвакуации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6274C0" w:rsidRPr="0061538A" w:rsidTr="005E244C">
        <w:trPr>
          <w:cantSplit/>
          <w:trHeight w:val="783"/>
        </w:trPr>
        <w:tc>
          <w:tcPr>
            <w:tcW w:w="9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094" w:rsidRPr="0061538A" w:rsidRDefault="006274C0" w:rsidP="006274C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СИСТЕМА ОПОВЕЩЕНИЯ И УПРАВЛЕНИЯ ЭВАКУАЦИЕЙ ЛЮДЕЙ </w:t>
            </w:r>
          </w:p>
          <w:p w:rsidR="006274C0" w:rsidRPr="0061538A" w:rsidRDefault="00DE195E" w:rsidP="006274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на</w:t>
            </w:r>
            <w:r w:rsidR="006274C0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ПОЖАРЕ</w:t>
            </w:r>
          </w:p>
        </w:tc>
      </w:tr>
      <w:tr w:rsidR="007E2D8F" w:rsidRPr="0061538A" w:rsidTr="005E244C">
        <w:trPr>
          <w:cantSplit/>
          <w:trHeight w:val="193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804094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включена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05E61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04094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сработала (неисправна)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105E61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04094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Сработала, обеспечила безопасную эвакуацию людей из здания (сооружения)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105E61" w:rsidRPr="0061538A" w:rsidTr="005E244C">
        <w:trPr>
          <w:cantSplit/>
          <w:trHeight w:val="65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E61" w:rsidRPr="0061538A" w:rsidRDefault="00105E61" w:rsidP="00804094">
            <w:pPr>
              <w:ind w:firstLine="11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Сработала, не обеспечила безопасную эвакуацию людей из здания (сооружения)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5E61" w:rsidRPr="0061538A" w:rsidRDefault="00105E61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8F20CD" w:rsidRPr="0061538A" w:rsidTr="005E244C">
        <w:trPr>
          <w:cantSplit/>
          <w:trHeight w:val="783"/>
        </w:trPr>
        <w:tc>
          <w:tcPr>
            <w:tcW w:w="9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0CD" w:rsidRPr="0061538A" w:rsidRDefault="008F20CD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Система передачи извещений (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дублирования сигналов на пульт подразделения пожарной охраны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)</w:t>
            </w:r>
          </w:p>
        </w:tc>
      </w:tr>
      <w:tr w:rsidR="008F20CD" w:rsidRPr="0061538A" w:rsidTr="005E244C">
        <w:trPr>
          <w:cantSplit/>
          <w:trHeight w:val="193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CD" w:rsidRPr="0061538A" w:rsidRDefault="008F20CD" w:rsidP="00A107A0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включена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0CD" w:rsidRPr="0061538A" w:rsidRDefault="008F20CD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8F20CD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CD" w:rsidRPr="0061538A" w:rsidRDefault="008F20CD" w:rsidP="00A107A0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 сработала (неисправна)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0CD" w:rsidRPr="0061538A" w:rsidRDefault="008F20CD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8F20CD" w:rsidRPr="0061538A" w:rsidTr="005E244C">
        <w:trPr>
          <w:cantSplit/>
          <w:trHeight w:val="284"/>
        </w:trPr>
        <w:tc>
          <w:tcPr>
            <w:tcW w:w="9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CD" w:rsidRPr="0061538A" w:rsidRDefault="00B91E19" w:rsidP="00A107A0">
            <w:pPr>
              <w:ind w:firstLine="1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Сработала и передала сигнал на пульт подразделения пожарной охраны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0CD" w:rsidRPr="0061538A" w:rsidRDefault="00B91E19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</w:tbl>
    <w:p w:rsidR="00EB5502" w:rsidRPr="0061538A" w:rsidRDefault="00EB5502" w:rsidP="00EB5502">
      <w:pPr>
        <w:rPr>
          <w:rFonts w:ascii="Times New Roman" w:hAnsi="Times New Roman"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6B2A76" w:rsidRPr="0061538A">
        <w:rPr>
          <w:rFonts w:ascii="Times New Roman" w:hAnsi="Times New Roman"/>
          <w:b/>
          <w:sz w:val="28"/>
          <w:szCs w:val="28"/>
          <w:lang w:val="ru-RU"/>
        </w:rPr>
        <w:t>уководитель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2A76" w:rsidRPr="0061538A">
        <w:rPr>
          <w:rFonts w:ascii="Times New Roman" w:hAnsi="Times New Roman"/>
          <w:b/>
          <w:sz w:val="28"/>
          <w:szCs w:val="28"/>
          <w:lang w:val="ru-RU"/>
        </w:rPr>
        <w:t>тушения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2A76" w:rsidRPr="0061538A">
        <w:rPr>
          <w:rFonts w:ascii="Times New Roman" w:hAnsi="Times New Roman"/>
          <w:b/>
          <w:sz w:val="28"/>
          <w:szCs w:val="28"/>
          <w:lang w:val="ru-RU"/>
        </w:rPr>
        <w:t>пожара</w:t>
      </w:r>
      <w:r w:rsidR="00366B95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33241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F0E6F" w:rsidRPr="0061538A">
        <w:rPr>
          <w:rFonts w:ascii="Times New Roman" w:hAnsi="Times New Roman"/>
          <w:b/>
          <w:sz w:val="28"/>
          <w:szCs w:val="28"/>
          <w:lang w:val="ru-RU"/>
        </w:rPr>
        <w:t>Организация ш</w:t>
      </w:r>
      <w:r w:rsidR="006B2A76" w:rsidRPr="0061538A">
        <w:rPr>
          <w:rFonts w:ascii="Times New Roman" w:hAnsi="Times New Roman"/>
          <w:b/>
          <w:sz w:val="28"/>
          <w:szCs w:val="28"/>
          <w:lang w:val="ru-RU"/>
        </w:rPr>
        <w:t>таб</w:t>
      </w:r>
      <w:r w:rsidR="009F0E6F" w:rsidRPr="0061538A">
        <w:rPr>
          <w:rFonts w:ascii="Times New Roman" w:hAnsi="Times New Roman"/>
          <w:b/>
          <w:sz w:val="28"/>
          <w:szCs w:val="28"/>
          <w:lang w:val="ru-RU"/>
        </w:rPr>
        <w:t>а</w:t>
      </w:r>
      <w:r w:rsidR="00332416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2A76" w:rsidRPr="0061538A">
        <w:rPr>
          <w:rFonts w:ascii="Times New Roman" w:hAnsi="Times New Roman"/>
          <w:b/>
          <w:sz w:val="28"/>
          <w:szCs w:val="28"/>
          <w:lang w:val="ru-RU"/>
        </w:rPr>
        <w:t>пожаротушения</w:t>
      </w:r>
      <w:r w:rsidR="008C12FE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04B85" w:rsidRPr="0061538A" w:rsidRDefault="00504B85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Кодовое поле 64 состоит из сдвоенных разрядов. В двух первых разрядах кодового поля 64 записывается код должностного лица, осуществлявшего руководство тушением пожара в составе первого прибывшего на место пожара подразделения пожарной охраны, в двух последующих разрядах – код должностного лица, имевшего старшую должность из числа лиц, осуществлявших руководство тушением пожара, в соответствии с таблицей 27. Если в процессе тушения пожара руководитель тушения пожара (далее – РТП)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не менялся, то в двух последующих разрядах записывается код первого РТП.</w:t>
      </w:r>
    </w:p>
    <w:p w:rsidR="009E5E84" w:rsidRPr="0061538A" w:rsidRDefault="00E832BB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Если РТП на пожаре отсутствовал,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то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как в первых двух,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так и в последующих двух разрядах проставляется код 33.</w:t>
      </w:r>
    </w:p>
    <w:p w:rsidR="00F627DB" w:rsidRPr="0061538A" w:rsidRDefault="00F627DB" w:rsidP="005920B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F5A66" w:rsidRPr="0061538A" w:rsidRDefault="007C2E45" w:rsidP="00AF3A5C">
      <w:pPr>
        <w:ind w:left="720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F5A66" w:rsidRPr="0061538A" w:rsidRDefault="001F5A66" w:rsidP="00AF3A5C">
      <w:pPr>
        <w:ind w:left="7200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F5A66" w:rsidRPr="0061538A" w:rsidRDefault="001F5A66" w:rsidP="00AF3A5C">
      <w:pPr>
        <w:ind w:left="7200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36A6" w:rsidRPr="0061538A" w:rsidRDefault="00AF3A5C" w:rsidP="00AF3A5C">
      <w:pPr>
        <w:ind w:left="7200"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Таблица 2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7</w:t>
      </w:r>
    </w:p>
    <w:tbl>
      <w:tblPr>
        <w:tblW w:w="0" w:type="auto"/>
        <w:jc w:val="center"/>
        <w:tblInd w:w="-5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57"/>
        <w:gridCol w:w="583"/>
      </w:tblGrid>
      <w:tr w:rsidR="007E2D8F" w:rsidRPr="0061538A" w:rsidTr="001F5A66">
        <w:trPr>
          <w:cantSplit/>
          <w:trHeight w:val="20"/>
          <w:tblHeader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pStyle w:val="3"/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lastRenderedPageBreak/>
              <w:t>Руководитель тушения пожара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0900B2" w:rsidRPr="0061538A" w:rsidTr="001F5A66">
        <w:trPr>
          <w:cantSplit/>
          <w:trHeight w:val="250"/>
          <w:jc w:val="center"/>
        </w:trPr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00B2" w:rsidRPr="0061538A" w:rsidRDefault="000900B2" w:rsidP="00AD76CE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Личный состав МЧС России</w:t>
            </w:r>
            <w:r w:rsidR="00A61AEC"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:</w:t>
            </w:r>
          </w:p>
        </w:tc>
      </w:tr>
      <w:tr w:rsidR="000F27D1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4292" w:rsidRPr="0061538A" w:rsidRDefault="000F27D1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(зам</w:t>
            </w:r>
            <w:r w:rsidR="008C12F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еститель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руководителя) </w:t>
            </w:r>
            <w:r w:rsidR="002A429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территориального органа</w:t>
            </w:r>
            <w:r w:rsidR="007C2E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A4292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МЧС России субъекта Российской Федерации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7D1" w:rsidRPr="0061538A" w:rsidRDefault="000F27D1" w:rsidP="00AD76C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904867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867" w:rsidRPr="0061538A" w:rsidRDefault="00904867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Должностное лицо территориального органа МЧС России субъекта Российской Федерации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867" w:rsidRPr="0061538A" w:rsidRDefault="00904867" w:rsidP="00CB1C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904867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867" w:rsidRPr="0061538A" w:rsidRDefault="00904867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Должностное лицо службы пожаротушения территориального органа МЧС России субъекта Российской Федерации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867" w:rsidRPr="0061538A" w:rsidRDefault="00CB1C07" w:rsidP="00CB1C0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E3279C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Начальник (зам</w:t>
            </w:r>
            <w:r w:rsidR="008C12F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еститель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начальника) отряда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D25A9A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25A9A" w:rsidRPr="0061538A" w:rsidRDefault="00D25A9A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Должностное лицо службы пожаротушения отряда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A9A" w:rsidRPr="0061538A" w:rsidRDefault="008A39F2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3279C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Начальник (</w:t>
            </w:r>
            <w:r w:rsidR="008C12F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начальника) </w:t>
            </w:r>
            <w:r w:rsidR="00D561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пожарно-спасательной (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</w:t>
            </w:r>
            <w:r w:rsidR="00D561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части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E3279C" w:rsidRPr="0061538A" w:rsidTr="001F5A66">
        <w:trPr>
          <w:cantSplit/>
          <w:trHeight w:val="56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караула </w:t>
            </w:r>
            <w:r w:rsidR="00D561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пожарно-спасательной (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</w:t>
            </w:r>
            <w:r w:rsidR="00D561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части (отдельного поста)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E3279C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Помощник начальника караула </w:t>
            </w:r>
            <w:r w:rsidR="00D561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пожарно-спасательной (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</w:t>
            </w:r>
            <w:r w:rsidR="00D5619C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части (отдельного поста)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E3279C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Командир отделения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E3279C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Должностное лицо органа </w:t>
            </w:r>
            <w:r w:rsidR="00A75C3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осударственного пожарного надзора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E3279C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1A02F5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Другое должностное лицо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00690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90C" w:rsidRPr="0061538A" w:rsidRDefault="0000690C" w:rsidP="001A02F5">
            <w:pPr>
              <w:pStyle w:val="ConsPlusNormal"/>
              <w:widowControl/>
              <w:ind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8A">
              <w:rPr>
                <w:rFonts w:ascii="Times New Roman" w:hAnsi="Times New Roman" w:cs="Times New Roman"/>
                <w:sz w:val="28"/>
                <w:szCs w:val="28"/>
              </w:rPr>
              <w:t>Начальник (</w:t>
            </w:r>
            <w:r w:rsidRPr="0061538A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61538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начальника) специального или воинского подразделения ФПС ГПС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690C" w:rsidRPr="0061538A" w:rsidRDefault="0000690C" w:rsidP="00A107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8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0690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90C" w:rsidRPr="0061538A" w:rsidRDefault="0000690C" w:rsidP="001A02F5">
            <w:pPr>
              <w:pStyle w:val="ConsPlusNormal"/>
              <w:widowControl/>
              <w:ind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38A">
              <w:rPr>
                <w:rFonts w:ascii="Times New Roman" w:hAnsi="Times New Roman" w:cs="Times New Roman"/>
                <w:sz w:val="28"/>
                <w:szCs w:val="28"/>
              </w:rPr>
              <w:t>Начальник (</w:t>
            </w:r>
            <w:r w:rsidRPr="0061538A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61538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начальника) службы пожаротушения специального или воинского подразделения ФПС ГПС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690C" w:rsidRPr="0061538A" w:rsidRDefault="0000690C" w:rsidP="00A107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38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A39F2" w:rsidRPr="0061538A" w:rsidTr="001F5A66">
        <w:trPr>
          <w:cantSplit/>
          <w:trHeight w:val="250"/>
          <w:jc w:val="center"/>
        </w:trPr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39F2" w:rsidRPr="0061538A" w:rsidRDefault="008A39F2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Личный состав, не относящийся к МЧС России</w:t>
            </w:r>
          </w:p>
        </w:tc>
      </w:tr>
      <w:tr w:rsidR="008A39F2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39F2" w:rsidRPr="0061538A" w:rsidRDefault="008A39F2" w:rsidP="00A107A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(заместитель руководителя) органа управления противопожарной службы субъекта Российской Федерации</w:t>
            </w:r>
          </w:p>
        </w:tc>
        <w:tc>
          <w:tcPr>
            <w:tcW w:w="58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A39F2" w:rsidRPr="0061538A" w:rsidRDefault="008A39F2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8A39F2" w:rsidRPr="0061538A" w:rsidTr="001F5A66">
        <w:trPr>
          <w:cantSplit/>
          <w:trHeight w:val="250"/>
          <w:jc w:val="center"/>
        </w:trPr>
        <w:tc>
          <w:tcPr>
            <w:tcW w:w="8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A39F2" w:rsidRPr="0061538A" w:rsidRDefault="008A39F2" w:rsidP="00A107A0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Должностное лицо органа управления (службы пожаротушения) противопожарной службы субъекта Российской Федерации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9F2" w:rsidRPr="0061538A" w:rsidRDefault="008A39F2" w:rsidP="00A107A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E3279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E23A55">
            <w:pPr>
              <w:ind w:firstLine="2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Должностное лицо ведомственной пожарной охраны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E3279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E23A55">
            <w:pPr>
              <w:ind w:firstLine="2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Должностное лицо муниципальной пожарной охраны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E3279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E23A55">
            <w:pPr>
              <w:ind w:firstLine="2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Должностное лицо добровольной пожарной охраны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E3279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E23A55">
            <w:pPr>
              <w:ind w:firstLine="2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Должностное лицо частной пожарной охраны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79C" w:rsidRPr="0061538A" w:rsidRDefault="00E3279C" w:rsidP="00AD76C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E3279C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723C1A">
            <w:pPr>
              <w:ind w:left="112"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79C" w:rsidRPr="0061538A" w:rsidRDefault="00E3279C" w:rsidP="00A74A8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291787" w:rsidRPr="0061538A" w:rsidTr="001F5A66">
        <w:trPr>
          <w:cantSplit/>
          <w:trHeight w:val="20"/>
          <w:jc w:val="center"/>
        </w:trPr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787" w:rsidRPr="0061538A" w:rsidRDefault="00291787" w:rsidP="005E4394">
            <w:pPr>
              <w:ind w:left="112"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РТП отсутствует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787" w:rsidRPr="0061538A" w:rsidRDefault="00291787" w:rsidP="005E439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</w:tbl>
    <w:p w:rsidR="006A46EB" w:rsidRPr="0061538A" w:rsidRDefault="006A46EB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2416" w:rsidRPr="0061538A" w:rsidRDefault="00332416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5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 1</w:t>
      </w:r>
      <w:r w:rsidR="00406EB9" w:rsidRPr="0061538A">
        <w:rPr>
          <w:rFonts w:ascii="Times New Roman" w:hAnsi="Times New Roman"/>
          <w:sz w:val="28"/>
          <w:szCs w:val="28"/>
          <w:lang w:val="ru-RU"/>
        </w:rPr>
        <w:t>, если для руководства тушением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6EB9" w:rsidRPr="0061538A">
        <w:rPr>
          <w:rFonts w:ascii="Times New Roman" w:hAnsi="Times New Roman"/>
          <w:sz w:val="28"/>
          <w:szCs w:val="28"/>
          <w:lang w:val="ru-RU"/>
        </w:rPr>
        <w:t xml:space="preserve">пожара был создан </w:t>
      </w:r>
      <w:r w:rsidRPr="0061538A">
        <w:rPr>
          <w:rFonts w:ascii="Times New Roman" w:hAnsi="Times New Roman"/>
          <w:sz w:val="28"/>
          <w:szCs w:val="28"/>
          <w:lang w:val="ru-RU"/>
        </w:rPr>
        <w:t>оперативн</w:t>
      </w:r>
      <w:r w:rsidR="00406EB9" w:rsidRPr="0061538A">
        <w:rPr>
          <w:rFonts w:ascii="Times New Roman" w:hAnsi="Times New Roman"/>
          <w:sz w:val="28"/>
          <w:szCs w:val="28"/>
          <w:lang w:val="ru-RU"/>
        </w:rPr>
        <w:t>ый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штаб</w:t>
      </w:r>
      <w:r w:rsidR="00406EB9" w:rsidRPr="0061538A">
        <w:rPr>
          <w:rFonts w:ascii="Times New Roman" w:hAnsi="Times New Roman"/>
          <w:sz w:val="28"/>
          <w:szCs w:val="28"/>
          <w:lang w:val="ru-RU"/>
        </w:rPr>
        <w:t xml:space="preserve"> пожаротушения,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 2 </w:t>
      </w:r>
      <w:r w:rsidR="00406EB9" w:rsidRPr="0061538A">
        <w:rPr>
          <w:rFonts w:ascii="Times New Roman" w:hAnsi="Times New Roman"/>
          <w:sz w:val="28"/>
          <w:szCs w:val="28"/>
          <w:lang w:val="ru-RU"/>
        </w:rPr>
        <w:t>– если тушение производилось б</w:t>
      </w:r>
      <w:r w:rsidRPr="0061538A">
        <w:rPr>
          <w:rFonts w:ascii="Times New Roman" w:hAnsi="Times New Roman"/>
          <w:sz w:val="28"/>
          <w:szCs w:val="28"/>
          <w:lang w:val="ru-RU"/>
        </w:rPr>
        <w:t>ез создания оперативного штаба</w:t>
      </w:r>
      <w:r w:rsidR="00451710" w:rsidRPr="0061538A">
        <w:rPr>
          <w:rFonts w:ascii="Times New Roman" w:hAnsi="Times New Roman"/>
          <w:sz w:val="28"/>
          <w:szCs w:val="28"/>
          <w:lang w:val="ru-RU"/>
        </w:rPr>
        <w:t xml:space="preserve"> пожаротушения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01003A" w:rsidRPr="0061538A" w:rsidRDefault="0001003A" w:rsidP="005920B4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1F5A66" w:rsidRPr="0061538A" w:rsidRDefault="001F5A66" w:rsidP="005920B4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1F5A66" w:rsidRPr="0061538A" w:rsidRDefault="001F5A66" w:rsidP="005920B4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1F5A66" w:rsidRPr="0061538A" w:rsidRDefault="001F5A66" w:rsidP="005920B4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="001C7F86" w:rsidRPr="0061538A">
        <w:rPr>
          <w:rFonts w:ascii="Times New Roman" w:hAnsi="Times New Roman"/>
          <w:b/>
          <w:sz w:val="28"/>
          <w:szCs w:val="28"/>
          <w:lang w:val="ru-RU"/>
        </w:rPr>
        <w:t>ыезд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C7F86" w:rsidRPr="0061538A">
        <w:rPr>
          <w:rFonts w:ascii="Times New Roman" w:hAnsi="Times New Roman"/>
          <w:b/>
          <w:sz w:val="28"/>
          <w:szCs w:val="28"/>
          <w:lang w:val="ru-RU"/>
        </w:rPr>
        <w:t>следственно</w:t>
      </w:r>
      <w:r w:rsidR="0016737C" w:rsidRPr="0061538A">
        <w:rPr>
          <w:rFonts w:ascii="Times New Roman" w:hAnsi="Times New Roman"/>
          <w:b/>
          <w:sz w:val="28"/>
          <w:szCs w:val="28"/>
          <w:lang w:val="ru-RU"/>
        </w:rPr>
        <w:t>–</w:t>
      </w:r>
      <w:r w:rsidR="001C7F86" w:rsidRPr="0061538A">
        <w:rPr>
          <w:rFonts w:ascii="Times New Roman" w:hAnsi="Times New Roman"/>
          <w:b/>
          <w:sz w:val="28"/>
          <w:szCs w:val="28"/>
          <w:lang w:val="ru-RU"/>
        </w:rPr>
        <w:t>оперативной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C7F86" w:rsidRPr="0061538A">
        <w:rPr>
          <w:rFonts w:ascii="Times New Roman" w:hAnsi="Times New Roman"/>
          <w:b/>
          <w:sz w:val="28"/>
          <w:szCs w:val="28"/>
          <w:lang w:val="ru-RU"/>
        </w:rPr>
        <w:t>группы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6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код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1, если был выезд следственно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>оперативной группы и код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2, если выезда не было.</w:t>
      </w:r>
    </w:p>
    <w:p w:rsidR="002E494F" w:rsidRPr="0061538A" w:rsidRDefault="002E494F" w:rsidP="00863C80">
      <w:pPr>
        <w:ind w:firstLine="567"/>
        <w:jc w:val="center"/>
        <w:outlineLvl w:val="0"/>
        <w:rPr>
          <w:rFonts w:ascii="Times New Roman" w:hAnsi="Times New Roman"/>
          <w:caps/>
          <w:sz w:val="28"/>
          <w:szCs w:val="28"/>
          <w:lang w:val="ru-RU"/>
        </w:rPr>
      </w:pPr>
    </w:p>
    <w:p w:rsidR="007E2D8F" w:rsidRPr="0061538A" w:rsidRDefault="00175B70" w:rsidP="00CF2EBF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>VII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ведения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погибших</w:t>
      </w:r>
      <w:r w:rsidR="00E51159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E51159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травмированных</w:t>
      </w:r>
    </w:p>
    <w:p w:rsidR="00A436A6" w:rsidRPr="0061538A" w:rsidRDefault="00A436A6" w:rsidP="00CF2EBF">
      <w:pPr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5E3742" w:rsidRPr="0061538A" w:rsidRDefault="00B56DF0" w:rsidP="002E2C0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Кодовая часть кодовых полей 67-75 настоящего раздела состоит из пяти блоков, каждый из которых, начиная с крайнего левого, заполняется последовательно сведениями на одного погибшего </w:t>
      </w:r>
      <w:r w:rsidR="004300F3" w:rsidRPr="0061538A">
        <w:rPr>
          <w:rFonts w:ascii="Times New Roman" w:hAnsi="Times New Roman"/>
          <w:sz w:val="28"/>
          <w:szCs w:val="28"/>
          <w:lang w:val="ru-RU"/>
        </w:rPr>
        <w:t xml:space="preserve">на пожаре человека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кодовых полях 67-73 или на одного травмированного </w:t>
      </w:r>
      <w:r w:rsidR="004300F3" w:rsidRPr="0061538A">
        <w:rPr>
          <w:rFonts w:ascii="Times New Roman" w:hAnsi="Times New Roman"/>
          <w:sz w:val="28"/>
          <w:szCs w:val="28"/>
          <w:lang w:val="ru-RU"/>
        </w:rPr>
        <w:t xml:space="preserve">человека </w:t>
      </w:r>
      <w:r w:rsidRPr="0061538A">
        <w:rPr>
          <w:rFonts w:ascii="Times New Roman" w:hAnsi="Times New Roman"/>
          <w:sz w:val="28"/>
          <w:szCs w:val="28"/>
          <w:lang w:val="ru-RU"/>
        </w:rPr>
        <w:t>в кодовых полях 74-75.</w:t>
      </w:r>
    </w:p>
    <w:p w:rsidR="00B56DF0" w:rsidRPr="0061538A" w:rsidRDefault="00B56DF0" w:rsidP="002E2C0A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В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озраст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погибшего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6</w:t>
      </w:r>
      <w:r w:rsidR="00633DF9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возраст погибшего лица. Указывается число полных лет, для детей младше одного года проставляется значение 1.</w:t>
      </w:r>
    </w:p>
    <w:p w:rsidR="00A436A6" w:rsidRPr="0061538A" w:rsidRDefault="005C56C5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Возраст погибшего указывается только в случае установления его точного возраста.</w:t>
      </w:r>
    </w:p>
    <w:p w:rsidR="005C56C5" w:rsidRPr="0061538A" w:rsidRDefault="005C56C5" w:rsidP="005920B4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CF2EBF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Пол погибшего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6</w:t>
      </w:r>
      <w:r w:rsidR="0031344D" w:rsidRPr="0061538A">
        <w:rPr>
          <w:rFonts w:ascii="Times New Roman" w:hAnsi="Times New Roman"/>
          <w:sz w:val="28"/>
          <w:szCs w:val="28"/>
          <w:lang w:val="ru-RU"/>
        </w:rPr>
        <w:t>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>: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1, если погибш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>ий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являлся </w:t>
      </w:r>
      <w:r w:rsidRPr="0061538A">
        <w:rPr>
          <w:rFonts w:ascii="Times New Roman" w:hAnsi="Times New Roman"/>
          <w:sz w:val="28"/>
          <w:szCs w:val="28"/>
          <w:lang w:val="ru-RU"/>
        </w:rPr>
        <w:t>лицо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>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мужского пола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>;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2, ес</w:t>
      </w:r>
      <w:r w:rsidR="00771233" w:rsidRPr="0061538A">
        <w:rPr>
          <w:rFonts w:ascii="Times New Roman" w:hAnsi="Times New Roman"/>
          <w:sz w:val="28"/>
          <w:szCs w:val="28"/>
          <w:lang w:val="ru-RU"/>
        </w:rPr>
        <w:t xml:space="preserve">ли 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погибший являлся лицом </w:t>
      </w:r>
      <w:r w:rsidRPr="0061538A">
        <w:rPr>
          <w:rFonts w:ascii="Times New Roman" w:hAnsi="Times New Roman"/>
          <w:sz w:val="28"/>
          <w:szCs w:val="28"/>
          <w:lang w:val="ru-RU"/>
        </w:rPr>
        <w:t>женского пола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>; к</w:t>
      </w:r>
      <w:r w:rsidRPr="0061538A">
        <w:rPr>
          <w:rFonts w:ascii="Times New Roman" w:hAnsi="Times New Roman"/>
          <w:sz w:val="28"/>
          <w:szCs w:val="28"/>
          <w:lang w:val="ru-RU"/>
        </w:rPr>
        <w:t>од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3, если пол </w:t>
      </w:r>
      <w:r w:rsidR="000F3261" w:rsidRPr="0061538A">
        <w:rPr>
          <w:rFonts w:ascii="Times New Roman" w:hAnsi="Times New Roman"/>
          <w:sz w:val="28"/>
          <w:szCs w:val="28"/>
          <w:lang w:val="ru-RU"/>
        </w:rPr>
        <w:t xml:space="preserve">погибшего </w:t>
      </w:r>
      <w:r w:rsidRPr="0061538A">
        <w:rPr>
          <w:rFonts w:ascii="Times New Roman" w:hAnsi="Times New Roman"/>
          <w:sz w:val="28"/>
          <w:szCs w:val="28"/>
          <w:lang w:val="ru-RU"/>
        </w:rPr>
        <w:t>не</w:t>
      </w:r>
      <w:r w:rsidR="00454F29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установлен.</w:t>
      </w:r>
    </w:p>
    <w:p w:rsidR="00A436A6" w:rsidRPr="0061538A" w:rsidRDefault="00A436A6" w:rsidP="00175B7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оциальное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положение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погибшего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6D3B20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AB5612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31344D" w:rsidRPr="0061538A">
        <w:rPr>
          <w:rFonts w:ascii="Times New Roman" w:hAnsi="Times New Roman"/>
          <w:sz w:val="28"/>
          <w:szCs w:val="28"/>
          <w:lang w:val="ru-RU"/>
        </w:rPr>
        <w:t>69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28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 социального поло</w:t>
      </w:r>
      <w:r w:rsidR="00771233" w:rsidRPr="0061538A">
        <w:rPr>
          <w:rFonts w:ascii="Times New Roman" w:hAnsi="Times New Roman"/>
          <w:sz w:val="28"/>
          <w:szCs w:val="28"/>
          <w:lang w:val="ru-RU"/>
        </w:rPr>
        <w:t xml:space="preserve">жения </w:t>
      </w:r>
      <w:r w:rsidR="006D3B20" w:rsidRPr="0061538A">
        <w:rPr>
          <w:rFonts w:ascii="Times New Roman" w:hAnsi="Times New Roman"/>
          <w:sz w:val="28"/>
          <w:szCs w:val="28"/>
          <w:lang w:val="ru-RU"/>
        </w:rPr>
        <w:t xml:space="preserve">погибшего </w:t>
      </w:r>
      <w:r w:rsidR="00771233" w:rsidRPr="0061538A">
        <w:rPr>
          <w:rFonts w:ascii="Times New Roman" w:hAnsi="Times New Roman"/>
          <w:sz w:val="28"/>
          <w:szCs w:val="28"/>
          <w:lang w:val="ru-RU"/>
        </w:rPr>
        <w:t>лица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1F5A66" w:rsidRPr="0061538A" w:rsidRDefault="007C2E45" w:rsidP="00FD68BF">
      <w:pPr>
        <w:ind w:left="720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D68BF" w:rsidRPr="0061538A" w:rsidRDefault="00FD68BF" w:rsidP="00FD68BF">
      <w:pPr>
        <w:ind w:left="720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28</w:t>
      </w:r>
    </w:p>
    <w:tbl>
      <w:tblPr>
        <w:tblW w:w="0" w:type="auto"/>
        <w:jc w:val="center"/>
        <w:tblInd w:w="-59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80"/>
        <w:gridCol w:w="567"/>
      </w:tblGrid>
      <w:tr w:rsidR="00FD68BF" w:rsidRPr="0061538A" w:rsidTr="001F5A66">
        <w:trPr>
          <w:cantSplit/>
          <w:trHeight w:val="250"/>
          <w:tblHeader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Социальное положение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ТРУДОСПОСОБНОЕ НАСЕЛЕНИЕ: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pStyle w:val="3"/>
              <w:ind w:firstLine="142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Работник рабочих специальностей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pStyle w:val="3"/>
              <w:ind w:firstLine="142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Инженерно–технический работник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организации (предприятия)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451710" w:rsidP="00FD68BF">
            <w:pPr>
              <w:pStyle w:val="3"/>
              <w:ind w:firstLine="142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Индивидуальный предприниматель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Безработный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Лицо, находящееся в местах лишения свободы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Домработница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pStyle w:val="3"/>
              <w:ind w:firstLine="142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Работник пожарной охраны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pStyle w:val="3"/>
              <w:ind w:firstLine="142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Служащие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pStyle w:val="3"/>
              <w:ind w:firstLine="142"/>
              <w:jc w:val="both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ru-RU" w:eastAsia="ru-RU"/>
              </w:rPr>
              <w:t>Прочее трудоспособное население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ДЕТИ: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Ребенок дошкольного возраста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Ребенок младшего школьного возраста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FD68BF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Ребенок среднего и старшего школьного возраста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НЕТРУДОСПОСОБНОЕ НАСЕЛЕНИЕ: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Пенсионер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Инвалид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Другие категории населения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Иностранный гражданин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ind w:firstLine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Лицо без гражданства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8BF" w:rsidRPr="0061538A" w:rsidRDefault="00FD68BF" w:rsidP="008D305B">
            <w:pPr>
              <w:pStyle w:val="3"/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t>СОЦИАЛЬНОЕ ПОЛОЖЕНИЕ ЛИЦА НЕ УСТАНОВЛЕНО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FD68BF" w:rsidRPr="0061538A" w:rsidTr="001F5A66">
        <w:trPr>
          <w:cantSplit/>
          <w:trHeight w:val="250"/>
          <w:jc w:val="center"/>
        </w:trPr>
        <w:tc>
          <w:tcPr>
            <w:tcW w:w="9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8BF" w:rsidRPr="0061538A" w:rsidRDefault="00FD68BF" w:rsidP="008D305B">
            <w:pPr>
              <w:pStyle w:val="3"/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</w:pPr>
            <w:r w:rsidRPr="0061538A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t>ЛИЦО БЕЗ ОПРЕДЕЛЕННОГО МЕСТА ЖИТЕЛЬСТВА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8BF" w:rsidRPr="0061538A" w:rsidRDefault="00FD68BF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</w:tbl>
    <w:p w:rsidR="00BB4707" w:rsidRPr="0061538A" w:rsidRDefault="00BB4707" w:rsidP="007E2D8F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О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бразование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погибшего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6D3B20"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1B21CF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31344D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29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 уровня образования </w:t>
      </w:r>
      <w:r w:rsidR="006D3B20" w:rsidRPr="0061538A">
        <w:rPr>
          <w:rFonts w:ascii="Times New Roman" w:hAnsi="Times New Roman"/>
          <w:sz w:val="28"/>
          <w:szCs w:val="28"/>
          <w:lang w:val="ru-RU"/>
        </w:rPr>
        <w:t xml:space="preserve">погибшего </w:t>
      </w:r>
      <w:r w:rsidRPr="0061538A">
        <w:rPr>
          <w:rFonts w:ascii="Times New Roman" w:hAnsi="Times New Roman"/>
          <w:sz w:val="28"/>
          <w:szCs w:val="28"/>
          <w:lang w:val="ru-RU"/>
        </w:rPr>
        <w:t>лица.</w:t>
      </w:r>
    </w:p>
    <w:p w:rsidR="001F5A66" w:rsidRPr="0061538A" w:rsidRDefault="001F5A66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36A6" w:rsidRPr="0061538A" w:rsidRDefault="007C2E45" w:rsidP="00DB544E">
      <w:pPr>
        <w:ind w:left="7200"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544E"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29</w:t>
      </w:r>
    </w:p>
    <w:tbl>
      <w:tblPr>
        <w:tblW w:w="0" w:type="auto"/>
        <w:jc w:val="center"/>
        <w:tblInd w:w="-4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42"/>
        <w:gridCol w:w="556"/>
        <w:gridCol w:w="3775"/>
        <w:gridCol w:w="606"/>
      </w:tblGrid>
      <w:tr w:rsidR="007E2D8F" w:rsidRPr="0061538A" w:rsidTr="001F5A66">
        <w:trPr>
          <w:cantSplit/>
          <w:trHeight w:val="291"/>
          <w:tblHeader/>
          <w:jc w:val="center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Уровень образования погибшего </w:t>
            </w:r>
            <w:r w:rsidR="00182EBC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ица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Уровень образования погибшего лица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7E2D8F" w:rsidRPr="0061538A" w:rsidTr="001F5A66">
        <w:trPr>
          <w:cantSplit/>
          <w:trHeight w:val="280"/>
          <w:jc w:val="center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Начальное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5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Незаконченное высшее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7E2D8F" w:rsidRPr="0061538A" w:rsidTr="001F5A66">
        <w:trPr>
          <w:cantSplit/>
          <w:trHeight w:val="114"/>
          <w:jc w:val="center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Незаконченное среднее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5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Высшее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7E2D8F" w:rsidRPr="0061538A" w:rsidTr="001F5A66">
        <w:trPr>
          <w:cantSplit/>
          <w:trHeight w:val="160"/>
          <w:jc w:val="center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5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Отсутству</w:t>
            </w:r>
            <w:r w:rsidR="002A5C14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7E2D8F" w:rsidRPr="0061538A" w:rsidTr="001F5A66">
        <w:trPr>
          <w:cantSplit/>
          <w:trHeight w:val="205"/>
          <w:jc w:val="center"/>
        </w:trPr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Среднее специальное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94136D">
            <w:pPr>
              <w:ind w:firstLine="15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установлен</w:t>
            </w:r>
            <w:proofErr w:type="gramEnd"/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2D8F" w:rsidRPr="0061538A" w:rsidRDefault="007E2D8F" w:rsidP="0094136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</w:tbl>
    <w:p w:rsidR="00BB4707" w:rsidRPr="0061538A" w:rsidRDefault="00BB4707" w:rsidP="005920B4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П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ричина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гибели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463527" w:rsidRPr="0061538A" w:rsidRDefault="007E2D8F" w:rsidP="00463527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В кодовом поле </w:t>
      </w:r>
      <w:r w:rsidR="001B21CF"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E8676E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0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 причины гибели </w:t>
      </w:r>
      <w:r w:rsidR="002A5C14" w:rsidRPr="0061538A">
        <w:rPr>
          <w:rFonts w:ascii="Times New Roman" w:hAnsi="Times New Roman"/>
          <w:sz w:val="28"/>
          <w:szCs w:val="28"/>
          <w:lang w:val="ru-RU"/>
        </w:rPr>
        <w:t>человека на пожаре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  <w:r w:rsidR="002E0607" w:rsidRPr="0061538A">
        <w:rPr>
          <w:rFonts w:ascii="Times New Roman" w:hAnsi="Times New Roman"/>
          <w:sz w:val="28"/>
          <w:szCs w:val="28"/>
          <w:lang w:val="ru-RU"/>
        </w:rPr>
        <w:t xml:space="preserve"> До установления причины смерти погибший регистрируется с кодом 26. </w:t>
      </w:r>
      <w:r w:rsidR="00421748" w:rsidRPr="0061538A">
        <w:rPr>
          <w:rFonts w:ascii="Times New Roman" w:hAnsi="Times New Roman"/>
          <w:sz w:val="28"/>
          <w:szCs w:val="28"/>
          <w:lang w:val="ru-RU"/>
        </w:rPr>
        <w:t xml:space="preserve">Если </w:t>
      </w:r>
      <w:r w:rsidR="00E66E55" w:rsidRPr="0061538A">
        <w:rPr>
          <w:rFonts w:ascii="Times New Roman" w:hAnsi="Times New Roman"/>
          <w:sz w:val="28"/>
          <w:szCs w:val="28"/>
          <w:lang w:val="ru-RU"/>
        </w:rPr>
        <w:t xml:space="preserve">по заключению </w:t>
      </w:r>
      <w:r w:rsidR="0061669E" w:rsidRPr="0061538A">
        <w:rPr>
          <w:rFonts w:ascii="Times New Roman" w:hAnsi="Times New Roman"/>
          <w:sz w:val="28"/>
          <w:szCs w:val="28"/>
          <w:lang w:val="ru-RU"/>
        </w:rPr>
        <w:t xml:space="preserve">уполномоченной </w:t>
      </w:r>
      <w:r w:rsidR="00C14D01" w:rsidRPr="0061538A">
        <w:rPr>
          <w:rFonts w:ascii="Times New Roman" w:hAnsi="Times New Roman"/>
          <w:sz w:val="28"/>
          <w:szCs w:val="28"/>
          <w:lang w:val="ru-RU"/>
        </w:rPr>
        <w:t>медицинск</w:t>
      </w:r>
      <w:r w:rsidR="00E66E55" w:rsidRPr="0061538A">
        <w:rPr>
          <w:rFonts w:ascii="Times New Roman" w:hAnsi="Times New Roman"/>
          <w:sz w:val="28"/>
          <w:szCs w:val="28"/>
          <w:lang w:val="ru-RU"/>
        </w:rPr>
        <w:t>ой</w:t>
      </w:r>
      <w:r w:rsidR="00C14D01" w:rsidRPr="0061538A">
        <w:rPr>
          <w:rFonts w:ascii="Times New Roman" w:hAnsi="Times New Roman"/>
          <w:sz w:val="28"/>
          <w:szCs w:val="28"/>
          <w:lang w:val="ru-RU"/>
        </w:rPr>
        <w:t xml:space="preserve"> организации</w:t>
      </w:r>
      <w:r w:rsidR="00A94A8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1748" w:rsidRPr="0061538A">
        <w:rPr>
          <w:rFonts w:ascii="Times New Roman" w:hAnsi="Times New Roman"/>
          <w:sz w:val="28"/>
          <w:szCs w:val="28"/>
          <w:lang w:val="ru-RU"/>
        </w:rPr>
        <w:t>причина смерти не установлена</w:t>
      </w:r>
      <w:r w:rsidR="002D4336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421748" w:rsidRPr="0061538A">
        <w:rPr>
          <w:rFonts w:ascii="Times New Roman" w:hAnsi="Times New Roman"/>
          <w:sz w:val="28"/>
          <w:szCs w:val="28"/>
          <w:lang w:val="ru-RU"/>
        </w:rPr>
        <w:t xml:space="preserve"> погибший регистрируется с кодом 26.</w:t>
      </w:r>
    </w:p>
    <w:p w:rsidR="001F5A66" w:rsidRPr="0061538A" w:rsidRDefault="001F5A66" w:rsidP="00463527">
      <w:pPr>
        <w:pStyle w:val="31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21748" w:rsidRPr="0061538A" w:rsidRDefault="007C2E45" w:rsidP="00310D75">
      <w:pPr>
        <w:pStyle w:val="31"/>
        <w:ind w:left="792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4FB6" w:rsidRPr="0061538A">
        <w:rPr>
          <w:rFonts w:ascii="Times New Roman" w:hAnsi="Times New Roman"/>
          <w:sz w:val="28"/>
          <w:szCs w:val="28"/>
          <w:lang w:val="ru-RU"/>
        </w:rPr>
        <w:t>Таблица 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0</w:t>
      </w:r>
    </w:p>
    <w:tbl>
      <w:tblPr>
        <w:tblW w:w="9587" w:type="dxa"/>
        <w:jc w:val="center"/>
        <w:tblInd w:w="-10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75"/>
        <w:gridCol w:w="612"/>
      </w:tblGrid>
      <w:tr w:rsidR="007E2D8F" w:rsidRPr="0061538A" w:rsidTr="001F5A66">
        <w:trPr>
          <w:cantSplit/>
          <w:trHeight w:val="294"/>
          <w:tblHeader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Причина гибели </w:t>
            </w:r>
            <w:r w:rsidR="003A09A4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D8F" w:rsidRPr="0061538A" w:rsidRDefault="007E2D8F" w:rsidP="00A74A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Код 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Отравление токсичными продуктами горения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Воздействие высокой температуры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Удушие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результате пониженной концентрации кислорода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Получение травмы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совместимой с жизнью в результате обрушения строительных конструкций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Получение травмы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совместимой с жизнью в результате падения</w:t>
            </w:r>
            <w:r w:rsidR="007C2E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 высоты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Поражение электрическим током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Прочие причины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Отравление токсичными газами и ядовитыми веществами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Получение травмы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совместимой с жизнью в результате поражения осколками от взрывов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Получение травмы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совместимой с жизнью в результате возникновения паники людей при пожаре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Получение травмы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совместимой с жизнью при работе</w:t>
            </w:r>
            <w:r w:rsidR="007C2E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 пожарно–техническим вооружением и в средствах защиты органов дыхания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Причина гибели не установлена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Комбинированное отравление алкоголем и токсичными продуктами горения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A830CB" w:rsidRPr="0061538A" w:rsidTr="001F5A66">
        <w:trPr>
          <w:cantSplit/>
          <w:trHeight w:val="294"/>
          <w:jc w:val="center"/>
        </w:trPr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CB" w:rsidRPr="0061538A" w:rsidRDefault="00A830CB" w:rsidP="00A830CB">
            <w:pPr>
              <w:ind w:firstLine="1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Отравление алкоголем в сочетании с причинами, связанными с пожаром</w:t>
            </w:r>
            <w:r w:rsidR="007C2E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(за исключением отравления токсичными продуктами горения)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</w:tbl>
    <w:p w:rsidR="00190987" w:rsidRPr="0061538A" w:rsidRDefault="00190987" w:rsidP="00E03D3F">
      <w:pPr>
        <w:ind w:left="34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У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словия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способствовавшие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2EBF" w:rsidRPr="0061538A">
        <w:rPr>
          <w:rFonts w:ascii="Times New Roman" w:hAnsi="Times New Roman"/>
          <w:b/>
          <w:sz w:val="28"/>
          <w:szCs w:val="28"/>
          <w:lang w:val="ru-RU"/>
        </w:rPr>
        <w:t>гибели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7</w:t>
      </w:r>
      <w:r w:rsidR="00E8676E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</w:t>
      </w:r>
      <w:r w:rsidR="00FD74C1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тся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 услови</w:t>
      </w:r>
      <w:r w:rsidR="00FD74C1" w:rsidRPr="0061538A">
        <w:rPr>
          <w:rFonts w:ascii="Times New Roman" w:hAnsi="Times New Roman"/>
          <w:sz w:val="28"/>
          <w:szCs w:val="28"/>
          <w:lang w:val="ru-RU"/>
        </w:rPr>
        <w:t>я</w:t>
      </w:r>
      <w:r w:rsidRPr="0061538A">
        <w:rPr>
          <w:rFonts w:ascii="Times New Roman" w:hAnsi="Times New Roman"/>
          <w:sz w:val="28"/>
          <w:szCs w:val="28"/>
          <w:lang w:val="ru-RU"/>
        </w:rPr>
        <w:t>, способст</w:t>
      </w:r>
      <w:r w:rsidR="002B548B" w:rsidRPr="0061538A">
        <w:rPr>
          <w:rFonts w:ascii="Times New Roman" w:hAnsi="Times New Roman"/>
          <w:sz w:val="28"/>
          <w:szCs w:val="28"/>
          <w:lang w:val="ru-RU"/>
        </w:rPr>
        <w:t>вовавш</w:t>
      </w:r>
      <w:r w:rsidR="00FD74C1" w:rsidRPr="0061538A">
        <w:rPr>
          <w:rFonts w:ascii="Times New Roman" w:hAnsi="Times New Roman"/>
          <w:sz w:val="28"/>
          <w:szCs w:val="28"/>
          <w:lang w:val="ru-RU"/>
        </w:rPr>
        <w:t>его</w:t>
      </w:r>
      <w:r w:rsidR="002B548B" w:rsidRPr="0061538A">
        <w:rPr>
          <w:rFonts w:ascii="Times New Roman" w:hAnsi="Times New Roman"/>
          <w:sz w:val="28"/>
          <w:szCs w:val="28"/>
          <w:lang w:val="ru-RU"/>
        </w:rPr>
        <w:t xml:space="preserve"> ги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бели </w:t>
      </w:r>
      <w:r w:rsidR="003A09A4" w:rsidRPr="0061538A">
        <w:rPr>
          <w:rFonts w:ascii="Times New Roman" w:hAnsi="Times New Roman"/>
          <w:sz w:val="28"/>
          <w:szCs w:val="28"/>
          <w:lang w:val="ru-RU"/>
        </w:rPr>
        <w:t>человека</w:t>
      </w:r>
      <w:r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463527" w:rsidRPr="0061538A" w:rsidRDefault="00463527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36A6" w:rsidRPr="0061538A" w:rsidRDefault="007C2E45" w:rsidP="00A830CB">
      <w:pPr>
        <w:ind w:left="792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30CB" w:rsidRPr="0061538A">
        <w:rPr>
          <w:rFonts w:ascii="Times New Roman" w:hAnsi="Times New Roman"/>
          <w:sz w:val="28"/>
          <w:szCs w:val="28"/>
          <w:lang w:val="ru-RU"/>
        </w:rPr>
        <w:t>Таблица 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1</w:t>
      </w:r>
    </w:p>
    <w:tbl>
      <w:tblPr>
        <w:tblW w:w="9560" w:type="dxa"/>
        <w:jc w:val="center"/>
        <w:tblInd w:w="-19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20"/>
        <w:gridCol w:w="640"/>
      </w:tblGrid>
      <w:tr w:rsidR="00A830CB" w:rsidRPr="0061538A" w:rsidTr="001F5A66">
        <w:trPr>
          <w:trHeight w:val="499"/>
          <w:tblHeader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Условия, способствовавшие гибели человека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9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НЕСВОЕВРЕМЕННАЯ ЭВАКУАЦИЯ ЛЮДЕЙ ИЗ ЗДАНИЯ (СООРУЖЕНИЯ) В РЕЗУЛЬТАТЕ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spacing w:line="216" w:lineRule="auto"/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нахождения в состоянии алкогольного (наркотического) опьянения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spacing w:line="216" w:lineRule="auto"/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невозможности принятия правильного решения и (или) самостоятельной эвакуации по причине малолетнего возраста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болезненного состояния, исключающего возможность самостоятельного передвижения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spacing w:line="216" w:lineRule="auto"/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физических недостатков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затрудняющих самостоятельное передвижение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нахождения в состоянии сна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spacing w:line="216" w:lineRule="auto"/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несоответствия путей эвакуации требованиям пожарной безопасности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spacing w:line="216" w:lineRule="auto"/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отказа системы обнаружения пожара и управления эвакуацией людей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освещения на путях эвакуации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наличия решеток на окнах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позднего сообщения о пожаре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паники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участия в тушении пожара или эвакуации (спасении) других людей или материальных ценностей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A830CB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преклонного возраста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9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НАРУШЕНИЕ ТЕХНИКИ БЕЗОПАСНОСТИ </w:t>
            </w:r>
            <w:proofErr w:type="gramStart"/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</w:t>
            </w:r>
            <w:proofErr w:type="gramEnd"/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организации эвакуации людей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тушении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электропроводки, находящейся под напряжением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спасении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пострадавших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A830CB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0CB" w:rsidRPr="0061538A" w:rsidRDefault="00A830CB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самоспасании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пострадавших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CB" w:rsidRPr="0061538A" w:rsidRDefault="00A830CB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работе с пожарно–техническим вооружением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выполнении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 особого риска добровольцами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тушении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пожара на высоте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spacing w:line="216" w:lineRule="auto"/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тушении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пожара или эвакуации (спасении) других людей или материальных ценностей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9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ПОРАЖЕНИЕ ОПАСНЫМИ ФАКТОРАМИ ПОЖАРА В РЕЗУЛЬТАТЕ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отсутствия индивидуальных средств защиты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эвакуирующихся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отказа системы противодымной защиты здания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отказа автоматических установок пожаротушения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9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ПОРАЖЕНИЕ 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сопутствующими проявлениями опасных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ФАКТОР</w:t>
            </w: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ов</w:t>
            </w: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ОЖАРА В РЕЗУЛЬТАТЕ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обрушения строительных конструкций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взрывов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выбросов нефтепродуктов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выхода токсичных продуктов из технологических аппаратов (установок)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ПРОЧИЕ УСЛОВИЯ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C45346" w:rsidRPr="0061538A" w:rsidTr="001F5A66">
        <w:trPr>
          <w:cantSplit/>
          <w:trHeight w:val="354"/>
          <w:jc w:val="center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C45346">
            <w:pPr>
              <w:ind w:firstLine="204"/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 xml:space="preserve">Не </w:t>
            </w:r>
            <w:proofErr w:type="gramStart"/>
            <w:r w:rsidRPr="0061538A">
              <w:rPr>
                <w:rFonts w:ascii="Times New Roman" w:hAnsi="Times New Roman"/>
                <w:b/>
                <w:caps/>
                <w:sz w:val="28"/>
                <w:szCs w:val="28"/>
                <w:lang w:val="ru-RU"/>
              </w:rPr>
              <w:t>установленЫ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46" w:rsidRPr="0061538A" w:rsidRDefault="00C45346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</w:tr>
    </w:tbl>
    <w:p w:rsidR="00E03D3F" w:rsidRPr="0061538A" w:rsidRDefault="00E03D3F" w:rsidP="00E03D3F">
      <w:pPr>
        <w:ind w:left="34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М</w:t>
      </w:r>
      <w:r w:rsidR="006E0054" w:rsidRPr="0061538A">
        <w:rPr>
          <w:rFonts w:ascii="Times New Roman" w:hAnsi="Times New Roman"/>
          <w:b/>
          <w:sz w:val="28"/>
          <w:szCs w:val="28"/>
          <w:lang w:val="ru-RU"/>
        </w:rPr>
        <w:t>омент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E0054" w:rsidRPr="0061538A">
        <w:rPr>
          <w:rFonts w:ascii="Times New Roman" w:hAnsi="Times New Roman"/>
          <w:b/>
          <w:sz w:val="28"/>
          <w:szCs w:val="28"/>
          <w:lang w:val="ru-RU"/>
        </w:rPr>
        <w:t>наступления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E0054" w:rsidRPr="0061538A">
        <w:rPr>
          <w:rFonts w:ascii="Times New Roman" w:hAnsi="Times New Roman"/>
          <w:b/>
          <w:sz w:val="28"/>
          <w:szCs w:val="28"/>
          <w:lang w:val="ru-RU"/>
        </w:rPr>
        <w:t>смерти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E2D8F" w:rsidRPr="0061538A" w:rsidRDefault="007E2D8F" w:rsidP="00175B7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7</w:t>
      </w:r>
      <w:r w:rsidR="00CE2863" w:rsidRPr="0061538A">
        <w:rPr>
          <w:rFonts w:ascii="Times New Roman" w:hAnsi="Times New Roman"/>
          <w:sz w:val="28"/>
          <w:szCs w:val="28"/>
          <w:lang w:val="ru-RU"/>
        </w:rPr>
        <w:t>3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в соответствии с </w:t>
      </w:r>
      <w:r w:rsidR="00D4313F" w:rsidRPr="0061538A">
        <w:rPr>
          <w:rFonts w:ascii="Times New Roman" w:hAnsi="Times New Roman"/>
          <w:sz w:val="28"/>
          <w:szCs w:val="28"/>
          <w:lang w:val="ru-RU"/>
        </w:rPr>
        <w:t xml:space="preserve">таблицей </w:t>
      </w:r>
      <w:r w:rsidRPr="0061538A">
        <w:rPr>
          <w:rFonts w:ascii="Times New Roman" w:hAnsi="Times New Roman"/>
          <w:sz w:val="28"/>
          <w:szCs w:val="28"/>
          <w:lang w:val="ru-RU"/>
        </w:rPr>
        <w:t>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2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код момента наступл</w:t>
      </w:r>
      <w:r w:rsidR="005D0C03" w:rsidRPr="0061538A">
        <w:rPr>
          <w:rFonts w:ascii="Times New Roman" w:hAnsi="Times New Roman"/>
          <w:sz w:val="28"/>
          <w:szCs w:val="28"/>
          <w:lang w:val="ru-RU"/>
        </w:rPr>
        <w:t>ения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смерт</w:t>
      </w:r>
      <w:r w:rsidR="005D0C03" w:rsidRPr="0061538A">
        <w:rPr>
          <w:rFonts w:ascii="Times New Roman" w:hAnsi="Times New Roman"/>
          <w:sz w:val="28"/>
          <w:szCs w:val="28"/>
          <w:lang w:val="ru-RU"/>
        </w:rPr>
        <w:t>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пострадавшего.</w:t>
      </w:r>
    </w:p>
    <w:p w:rsidR="00530A34" w:rsidRPr="0061538A" w:rsidRDefault="00530A34" w:rsidP="005920B4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54F29" w:rsidRPr="0061538A" w:rsidRDefault="007C2E45" w:rsidP="007332E7">
      <w:pPr>
        <w:ind w:left="648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4F29" w:rsidRPr="0061538A">
        <w:rPr>
          <w:rFonts w:ascii="Times New Roman" w:hAnsi="Times New Roman"/>
          <w:sz w:val="28"/>
          <w:szCs w:val="28"/>
          <w:lang w:val="ru-RU"/>
        </w:rPr>
        <w:t>Таблица 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2</w:t>
      </w:r>
    </w:p>
    <w:tbl>
      <w:tblPr>
        <w:tblW w:w="0" w:type="auto"/>
        <w:jc w:val="center"/>
        <w:tblInd w:w="-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20"/>
        <w:gridCol w:w="640"/>
      </w:tblGrid>
      <w:tr w:rsidR="00454F29" w:rsidRPr="0061538A" w:rsidTr="001F5A66">
        <w:trPr>
          <w:cantSplit/>
          <w:trHeight w:val="308"/>
          <w:tblHeader/>
          <w:jc w:val="center"/>
        </w:trPr>
        <w:tc>
          <w:tcPr>
            <w:tcW w:w="8920" w:type="dxa"/>
            <w:shd w:val="clear" w:color="auto" w:fill="auto"/>
            <w:vAlign w:val="center"/>
          </w:tcPr>
          <w:p w:rsidR="00454F29" w:rsidRPr="0061538A" w:rsidRDefault="00454F29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Момент наступления смерти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454F29" w:rsidRPr="0061538A" w:rsidRDefault="00454F29" w:rsidP="00DA78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454F29" w:rsidRPr="0061538A" w:rsidTr="001F5A66">
        <w:trPr>
          <w:cantSplit/>
          <w:trHeight w:val="250"/>
          <w:jc w:val="center"/>
        </w:trPr>
        <w:tc>
          <w:tcPr>
            <w:tcW w:w="8920" w:type="dxa"/>
            <w:shd w:val="clear" w:color="auto" w:fill="auto"/>
            <w:vAlign w:val="center"/>
          </w:tcPr>
          <w:p w:rsidR="00454F29" w:rsidRPr="0061538A" w:rsidRDefault="00454F29" w:rsidP="00ED5560">
            <w:pPr>
              <w:ind w:firstLine="19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 прибытия </w:t>
            </w:r>
            <w:r w:rsidR="00BF18DE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подразделений 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пожарной охраны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454F29" w:rsidRPr="0061538A" w:rsidRDefault="00454F29" w:rsidP="00ED556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454F29" w:rsidRPr="0061538A" w:rsidTr="001F5A66">
        <w:trPr>
          <w:cantSplit/>
          <w:trHeight w:val="250"/>
          <w:jc w:val="center"/>
        </w:trPr>
        <w:tc>
          <w:tcPr>
            <w:tcW w:w="8920" w:type="dxa"/>
            <w:shd w:val="clear" w:color="auto" w:fill="auto"/>
            <w:vAlign w:val="center"/>
          </w:tcPr>
          <w:p w:rsidR="00454F29" w:rsidRPr="0061538A" w:rsidRDefault="00454F29" w:rsidP="00ED5560">
            <w:pPr>
              <w:ind w:firstLine="19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 ходе ликвидации пожара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454F29" w:rsidRPr="0061538A" w:rsidRDefault="00454F29" w:rsidP="00ED556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D5560" w:rsidRPr="0061538A" w:rsidTr="001F5A66">
        <w:trPr>
          <w:cantSplit/>
          <w:trHeight w:val="250"/>
          <w:jc w:val="center"/>
        </w:trPr>
        <w:tc>
          <w:tcPr>
            <w:tcW w:w="8920" w:type="dxa"/>
            <w:shd w:val="clear" w:color="auto" w:fill="auto"/>
            <w:vAlign w:val="center"/>
          </w:tcPr>
          <w:p w:rsidR="00ED5560" w:rsidRPr="0061538A" w:rsidRDefault="00ED5560" w:rsidP="00ED5560">
            <w:pPr>
              <w:ind w:firstLine="19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месте пожара после </w:t>
            </w:r>
            <w:r w:rsidR="005D0C0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ликвидации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56B81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пожара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ED5560" w:rsidRPr="0061538A" w:rsidRDefault="00ED5560" w:rsidP="00ED556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5D0C03" w:rsidRPr="0061538A" w:rsidTr="001F5A66">
        <w:trPr>
          <w:cantSplit/>
          <w:trHeight w:val="250"/>
          <w:jc w:val="center"/>
        </w:trPr>
        <w:tc>
          <w:tcPr>
            <w:tcW w:w="8920" w:type="dxa"/>
            <w:shd w:val="clear" w:color="auto" w:fill="auto"/>
            <w:vAlign w:val="center"/>
          </w:tcPr>
          <w:p w:rsidR="005D0C03" w:rsidRPr="0061538A" w:rsidRDefault="00E70606" w:rsidP="001B53BF">
            <w:pPr>
              <w:ind w:firstLine="19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5D0C0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течение 30 </w:t>
            </w:r>
            <w:r w:rsidR="0001003A"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последующих </w:t>
            </w:r>
            <w:r w:rsidR="005D0C03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суток после ликвидации пожара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5D0C03" w:rsidRPr="0061538A" w:rsidRDefault="005D0C03" w:rsidP="001B53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454F29" w:rsidRPr="0061538A" w:rsidTr="001F5A66">
        <w:trPr>
          <w:cantSplit/>
          <w:trHeight w:val="250"/>
          <w:jc w:val="center"/>
        </w:trPr>
        <w:tc>
          <w:tcPr>
            <w:tcW w:w="8920" w:type="dxa"/>
            <w:shd w:val="clear" w:color="auto" w:fill="auto"/>
            <w:vAlign w:val="center"/>
          </w:tcPr>
          <w:p w:rsidR="00454F29" w:rsidRPr="0061538A" w:rsidRDefault="00454F29" w:rsidP="00ED5560">
            <w:pPr>
              <w:ind w:firstLine="19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установлен</w:t>
            </w:r>
            <w:proofErr w:type="gramEnd"/>
          </w:p>
        </w:tc>
        <w:tc>
          <w:tcPr>
            <w:tcW w:w="640" w:type="dxa"/>
            <w:shd w:val="clear" w:color="auto" w:fill="auto"/>
            <w:vAlign w:val="center"/>
          </w:tcPr>
          <w:p w:rsidR="00454F29" w:rsidRPr="0061538A" w:rsidRDefault="00454F29" w:rsidP="00ED556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</w:tbl>
    <w:p w:rsidR="00463527" w:rsidRPr="0061538A" w:rsidRDefault="00463527" w:rsidP="0042407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7E2D8F" w:rsidP="00030CF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У</w:t>
      </w:r>
      <w:r w:rsidR="00FC572A" w:rsidRPr="0061538A">
        <w:rPr>
          <w:rFonts w:ascii="Times New Roman" w:hAnsi="Times New Roman"/>
          <w:b/>
          <w:sz w:val="28"/>
          <w:szCs w:val="28"/>
          <w:lang w:val="ru-RU"/>
        </w:rPr>
        <w:t>словия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FC572A" w:rsidRPr="0061538A">
        <w:rPr>
          <w:rFonts w:ascii="Times New Roman" w:hAnsi="Times New Roman"/>
          <w:b/>
          <w:sz w:val="28"/>
          <w:szCs w:val="28"/>
          <w:lang w:val="ru-RU"/>
        </w:rPr>
        <w:t>способствовавшие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C572A" w:rsidRPr="0061538A">
        <w:rPr>
          <w:rFonts w:ascii="Times New Roman" w:hAnsi="Times New Roman"/>
          <w:b/>
          <w:sz w:val="28"/>
          <w:szCs w:val="28"/>
          <w:lang w:val="ru-RU"/>
        </w:rPr>
        <w:t>травмированию</w:t>
      </w:r>
      <w:r w:rsidR="007C776C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92687" w:rsidRPr="0061538A" w:rsidRDefault="00E92687" w:rsidP="00E9268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74 записывается в соответствии с таблицей 33 код основного условия, способствовавшего травмированию человека.</w:t>
      </w:r>
    </w:p>
    <w:p w:rsidR="005120A2" w:rsidRPr="0061538A" w:rsidRDefault="005120A2" w:rsidP="00FC0999">
      <w:pPr>
        <w:pStyle w:val="31"/>
        <w:ind w:left="7920" w:firstLine="0"/>
        <w:rPr>
          <w:rFonts w:ascii="Times New Roman" w:hAnsi="Times New Roman"/>
          <w:sz w:val="28"/>
          <w:szCs w:val="28"/>
          <w:lang w:val="ru-RU"/>
        </w:rPr>
      </w:pPr>
    </w:p>
    <w:p w:rsidR="001F5A66" w:rsidRPr="0061538A" w:rsidRDefault="001F5A66" w:rsidP="00FC0999">
      <w:pPr>
        <w:pStyle w:val="31"/>
        <w:ind w:left="7920" w:firstLine="0"/>
        <w:rPr>
          <w:rFonts w:ascii="Times New Roman" w:hAnsi="Times New Roman"/>
          <w:sz w:val="28"/>
          <w:szCs w:val="28"/>
          <w:lang w:val="ru-RU"/>
        </w:rPr>
      </w:pPr>
    </w:p>
    <w:p w:rsidR="001F5A66" w:rsidRPr="0061538A" w:rsidRDefault="001F5A66" w:rsidP="00FC0999">
      <w:pPr>
        <w:pStyle w:val="31"/>
        <w:ind w:left="7920" w:firstLine="0"/>
        <w:rPr>
          <w:rFonts w:ascii="Times New Roman" w:hAnsi="Times New Roman"/>
          <w:sz w:val="28"/>
          <w:szCs w:val="28"/>
          <w:lang w:val="ru-RU"/>
        </w:rPr>
      </w:pPr>
    </w:p>
    <w:p w:rsidR="001F5A66" w:rsidRPr="0061538A" w:rsidRDefault="001F5A66" w:rsidP="00FC0999">
      <w:pPr>
        <w:pStyle w:val="31"/>
        <w:ind w:left="7920" w:firstLine="0"/>
        <w:rPr>
          <w:rFonts w:ascii="Times New Roman" w:hAnsi="Times New Roman"/>
          <w:sz w:val="28"/>
          <w:szCs w:val="28"/>
          <w:lang w:val="ru-RU"/>
        </w:rPr>
      </w:pPr>
    </w:p>
    <w:p w:rsidR="00D6660A" w:rsidRPr="0061538A" w:rsidRDefault="007C2E45" w:rsidP="00FC0999">
      <w:pPr>
        <w:pStyle w:val="31"/>
        <w:ind w:left="792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6660A" w:rsidRPr="0061538A">
        <w:rPr>
          <w:rFonts w:ascii="Times New Roman" w:hAnsi="Times New Roman"/>
          <w:sz w:val="28"/>
          <w:szCs w:val="28"/>
          <w:lang w:val="ru-RU"/>
        </w:rPr>
        <w:t>Таблица 3</w:t>
      </w:r>
      <w:r w:rsidR="00434742" w:rsidRPr="0061538A">
        <w:rPr>
          <w:rFonts w:ascii="Times New Roman" w:hAnsi="Times New Roman"/>
          <w:sz w:val="28"/>
          <w:szCs w:val="28"/>
          <w:lang w:val="ru-RU"/>
        </w:rPr>
        <w:t>3</w:t>
      </w:r>
    </w:p>
    <w:tbl>
      <w:tblPr>
        <w:tblW w:w="9527" w:type="dxa"/>
        <w:jc w:val="center"/>
        <w:tblInd w:w="-3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69"/>
        <w:gridCol w:w="658"/>
      </w:tblGrid>
      <w:tr w:rsidR="00D6660A" w:rsidRPr="0061538A" w:rsidTr="001F5A66">
        <w:trPr>
          <w:cantSplit/>
          <w:trHeight w:val="499"/>
          <w:tblHeader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60A" w:rsidRPr="0061538A" w:rsidRDefault="00D6660A" w:rsidP="00FC0999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Условия, способствовавшие травмированию людей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6660A" w:rsidRPr="0061538A" w:rsidRDefault="00D6660A" w:rsidP="00FC099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Код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НЕСВОЕВРЕМЕННАЯ ЭВАКУАЦИЯ ЛЮДЕЙ ИЗ ЗДАНИЯ (СООРУЖЕНИЯ) В РЕЗУЛЬТАТЕ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нахождения в состоянии алкогольного (наркотического) опьянения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невозможности принятия правильного решения и (или) самостоятельной эвакуации по причине малолетнего возраста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sz w:val="28"/>
                <w:szCs w:val="28"/>
                <w:lang w:val="ru-RU"/>
              </w:rPr>
              <w:br w:type="page"/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болезненного состояния, исключающего возможность самостоятельного передвижения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физических недостатков</w:t>
            </w:r>
            <w:r w:rsidR="009C3CBB" w:rsidRPr="0061538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затрудняющих самостоятельное передвижение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нахождения в состоянии сна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несоответствия путей эвакуации требованиям пожарной безопасности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отказа системы обнаружения пожара и управления эвакуацией людей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отсутствия освещения на путях эвакуации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наличия решеток на окнах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позднего сообщения о пожаре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паники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</w:tr>
      <w:tr w:rsidR="00D6660A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участия в тушении пожара или эвакуации (спасении) других людей или материальных ценностей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D6660A" w:rsidRPr="0061538A" w:rsidTr="001F5A66">
        <w:trPr>
          <w:cantSplit/>
          <w:trHeight w:val="239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660A" w:rsidRPr="0061538A" w:rsidRDefault="00D6660A" w:rsidP="00D6660A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преклонного возраста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0A" w:rsidRPr="0061538A" w:rsidRDefault="00D6660A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НАР</w:t>
            </w:r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УШЕНИЕ ТЕХНИКИ БЕЗОПАСНОСТИ </w:t>
            </w:r>
            <w:proofErr w:type="gramStart"/>
            <w:r w:rsidR="002E494F"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</w:t>
            </w:r>
            <w:proofErr w:type="gramEnd"/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организации эвакуации людей 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тушении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электропроводки, находящейся под напряжением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спасении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пострадавших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самоспасании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пострадавших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работе с пожарно–техническим вооружением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выполнении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 особого риска добровольцами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тушении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пожара на высоте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тушении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пожара или эвакуации (спасении) других людей или материальных ценностей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ПОРАЖЕНИЕ ОПАСНЫМИ ФАКТОРАМИ ПОЖАРА В РЕЗУЛЬТАТЕ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отсутствия индивидуальных средств защиты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эвакуирующихся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отказа системы противодымной защиты здания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spacing w:line="216" w:lineRule="auto"/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отказа автоматических установок пожаротушения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ПОРАЖЕНИЕ </w:t>
            </w:r>
            <w:r w:rsidR="00106536" w:rsidRPr="0061538A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ru-RU"/>
              </w:rPr>
              <w:t xml:space="preserve">сопутствующими проявлениями </w:t>
            </w:r>
            <w:r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ОПАСНЫ</w:t>
            </w:r>
            <w:r w:rsidR="00106536"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Х</w:t>
            </w:r>
            <w:r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ФАК</w:t>
            </w:r>
            <w:r w:rsidR="002E494F"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ТОР</w:t>
            </w:r>
            <w:r w:rsidR="00106536"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ОВ</w:t>
            </w:r>
            <w:r w:rsidR="002E494F" w:rsidRPr="0061538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ПОЖАРА В РЕЗУЛЬТАТЕ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обрушения строительных конструкций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взрывов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выбросов нефтепродуктов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выхода токсичных продуктов из технологических аппаратов (установок)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</w:tr>
      <w:tr w:rsidR="00FC0999" w:rsidRPr="0061538A" w:rsidTr="001F5A66">
        <w:trPr>
          <w:cantSplit/>
          <w:trHeight w:val="354"/>
          <w:jc w:val="center"/>
        </w:trPr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0999" w:rsidRPr="0061538A" w:rsidRDefault="00FC0999" w:rsidP="00FC0999">
            <w:pPr>
              <w:ind w:firstLine="19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ПРОЧИЕ УСЛОВИЯ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99" w:rsidRPr="0061538A" w:rsidRDefault="00FC0999" w:rsidP="008D305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</w:tbl>
    <w:p w:rsidR="00463527" w:rsidRPr="0061538A" w:rsidRDefault="00463527" w:rsidP="00463527">
      <w:pPr>
        <w:tabs>
          <w:tab w:val="left" w:pos="0"/>
        </w:tabs>
        <w:spacing w:line="22" w:lineRule="atLeast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6798" w:rsidRPr="0061538A" w:rsidRDefault="00D36798" w:rsidP="00030CFB">
      <w:pPr>
        <w:numPr>
          <w:ilvl w:val="0"/>
          <w:numId w:val="1"/>
        </w:numPr>
        <w:tabs>
          <w:tab w:val="left" w:pos="0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Степень тяжести вреда, причиненного здоровью человека.</w:t>
      </w:r>
    </w:p>
    <w:p w:rsidR="006A46EB" w:rsidRPr="0061538A" w:rsidRDefault="004B6D43" w:rsidP="00463527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кодовом поле 75 в обязательном порядке записывается в соответствии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с таблицей 33.1 код степени тяжести вреда, причиненного здоровью травмированного человека. Степень тяжести вреда указывается на основании заключений, выдаваемых уполномоченными медицинскими организациями.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До установления степени тяжести вреда здоровью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травмированный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регистрируетс</w:t>
      </w:r>
      <w:r w:rsidR="00463527" w:rsidRPr="0061538A">
        <w:rPr>
          <w:rFonts w:ascii="Times New Roman" w:hAnsi="Times New Roman"/>
          <w:sz w:val="28"/>
          <w:szCs w:val="28"/>
          <w:lang w:val="ru-RU"/>
        </w:rPr>
        <w:t>я с кодом 99.</w:t>
      </w:r>
      <w:r w:rsidR="002234F5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34F5" w:rsidRPr="0061538A">
        <w:rPr>
          <w:rFonts w:ascii="Times New Roman" w:hAnsi="Times New Roman"/>
          <w:color w:val="000000"/>
          <w:sz w:val="28"/>
          <w:szCs w:val="28"/>
          <w:lang w:val="ru-RU"/>
        </w:rPr>
        <w:t>Если по заключению уполномоченной медицинской организации степень тяжести вреда здоровью не установлена,</w:t>
      </w:r>
      <w:r w:rsidR="007C2E4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234F5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или </w:t>
      </w:r>
      <w:r w:rsidR="00165EEE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соответствующее заключение от уполномоченной медицинской организации не было получено, </w:t>
      </w:r>
      <w:proofErr w:type="gramStart"/>
      <w:r w:rsidR="00165EEE" w:rsidRPr="0061538A">
        <w:rPr>
          <w:rFonts w:ascii="Times New Roman" w:hAnsi="Times New Roman"/>
          <w:color w:val="000000"/>
          <w:sz w:val="28"/>
          <w:szCs w:val="28"/>
          <w:lang w:val="ru-RU"/>
        </w:rPr>
        <w:t>травмированный</w:t>
      </w:r>
      <w:proofErr w:type="gramEnd"/>
      <w:r w:rsidR="00165EEE" w:rsidRPr="0061538A">
        <w:rPr>
          <w:rFonts w:ascii="Times New Roman" w:hAnsi="Times New Roman"/>
          <w:color w:val="000000"/>
          <w:sz w:val="28"/>
          <w:szCs w:val="28"/>
          <w:lang w:val="ru-RU"/>
        </w:rPr>
        <w:t xml:space="preserve"> регистрируется с кодом 99.</w:t>
      </w:r>
    </w:p>
    <w:p w:rsidR="00992D19" w:rsidRPr="0061538A" w:rsidRDefault="00992D19" w:rsidP="00463527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92687" w:rsidRPr="0061538A" w:rsidRDefault="007C2E45" w:rsidP="00E92687">
      <w:pPr>
        <w:pStyle w:val="31"/>
        <w:ind w:left="792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87" w:rsidRPr="0061538A">
        <w:rPr>
          <w:rFonts w:ascii="Times New Roman" w:hAnsi="Times New Roman"/>
          <w:sz w:val="28"/>
          <w:szCs w:val="28"/>
          <w:lang w:val="ru-RU"/>
        </w:rPr>
        <w:t>Таблица 33.1</w:t>
      </w:r>
    </w:p>
    <w:tbl>
      <w:tblPr>
        <w:tblW w:w="9494" w:type="dxa"/>
        <w:jc w:val="center"/>
        <w:tblInd w:w="-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59"/>
        <w:gridCol w:w="635"/>
      </w:tblGrid>
      <w:tr w:rsidR="00E92687" w:rsidRPr="0061538A" w:rsidTr="001F5A66">
        <w:trPr>
          <w:cantSplit/>
          <w:trHeight w:val="499"/>
          <w:tblHeader/>
          <w:jc w:val="center"/>
        </w:trPr>
        <w:tc>
          <w:tcPr>
            <w:tcW w:w="8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687" w:rsidRPr="0061538A" w:rsidRDefault="00E92687" w:rsidP="00C65706">
            <w:pPr>
              <w:pStyle w:val="33"/>
              <w:shd w:val="clear" w:color="auto" w:fill="auto"/>
              <w:spacing w:before="0" w:line="240" w:lineRule="exact"/>
              <w:ind w:left="280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  <w:lang w:eastAsia="ru-RU"/>
              </w:rPr>
              <w:t>Степень тяжести вреда, причиненного здоровью человека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92687" w:rsidRPr="0061538A" w:rsidRDefault="00E92687" w:rsidP="00C65706">
            <w:pPr>
              <w:pStyle w:val="33"/>
              <w:shd w:val="clear" w:color="auto" w:fill="auto"/>
              <w:spacing w:before="0" w:line="24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2pt0pt"/>
                <w:color w:val="auto"/>
                <w:sz w:val="28"/>
                <w:szCs w:val="28"/>
                <w:lang w:eastAsia="ru-RU"/>
              </w:rPr>
              <w:t>Код</w:t>
            </w:r>
          </w:p>
        </w:tc>
      </w:tr>
      <w:tr w:rsidR="00E92687" w:rsidRPr="0061538A" w:rsidTr="001F5A66">
        <w:trPr>
          <w:cantSplit/>
          <w:trHeight w:val="354"/>
          <w:jc w:val="center"/>
        </w:trPr>
        <w:tc>
          <w:tcPr>
            <w:tcW w:w="8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ind w:left="49" w:firstLine="14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Тяжкий вред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20</w:t>
            </w:r>
          </w:p>
        </w:tc>
      </w:tr>
      <w:tr w:rsidR="00E92687" w:rsidRPr="0061538A" w:rsidTr="001F5A66">
        <w:trPr>
          <w:cantSplit/>
          <w:trHeight w:val="354"/>
          <w:jc w:val="center"/>
        </w:trPr>
        <w:tc>
          <w:tcPr>
            <w:tcW w:w="8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ind w:left="49" w:firstLine="14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Вред средней тяжести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30</w:t>
            </w:r>
          </w:p>
        </w:tc>
      </w:tr>
      <w:tr w:rsidR="00E92687" w:rsidRPr="0061538A" w:rsidTr="001F5A66">
        <w:trPr>
          <w:cantSplit/>
          <w:trHeight w:val="354"/>
          <w:jc w:val="center"/>
        </w:trPr>
        <w:tc>
          <w:tcPr>
            <w:tcW w:w="8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ind w:left="49" w:firstLine="14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Легкий вред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40</w:t>
            </w:r>
          </w:p>
        </w:tc>
      </w:tr>
      <w:tr w:rsidR="00E92687" w:rsidRPr="0061538A" w:rsidTr="001F5A66">
        <w:trPr>
          <w:cantSplit/>
          <w:trHeight w:val="354"/>
          <w:jc w:val="center"/>
        </w:trPr>
        <w:tc>
          <w:tcPr>
            <w:tcW w:w="8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ind w:left="49" w:firstLine="14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Повреждения, не причинившие вред здоровью человека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50</w:t>
            </w:r>
          </w:p>
        </w:tc>
      </w:tr>
      <w:tr w:rsidR="00E92687" w:rsidRPr="0061538A" w:rsidTr="001F5A66">
        <w:trPr>
          <w:cantSplit/>
          <w:trHeight w:val="354"/>
          <w:jc w:val="center"/>
        </w:trPr>
        <w:tc>
          <w:tcPr>
            <w:tcW w:w="8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ind w:left="49" w:firstLine="142"/>
              <w:jc w:val="left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Степень тяжести не установлена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87" w:rsidRPr="0061538A" w:rsidRDefault="00E92687" w:rsidP="006A46EB">
            <w:pPr>
              <w:pStyle w:val="33"/>
              <w:shd w:val="clear" w:color="auto" w:fill="auto"/>
              <w:spacing w:before="0" w:line="250" w:lineRule="exact"/>
              <w:jc w:val="center"/>
              <w:rPr>
                <w:sz w:val="28"/>
                <w:szCs w:val="28"/>
                <w:lang w:val="ru-RU" w:eastAsia="ru-RU"/>
              </w:rPr>
            </w:pPr>
            <w:r w:rsidRPr="0061538A">
              <w:rPr>
                <w:rStyle w:val="11"/>
                <w:color w:val="auto"/>
                <w:sz w:val="28"/>
                <w:szCs w:val="28"/>
                <w:lang w:eastAsia="ru-RU"/>
              </w:rPr>
              <w:t>99</w:t>
            </w:r>
          </w:p>
        </w:tc>
      </w:tr>
    </w:tbl>
    <w:p w:rsidR="00FC0E86" w:rsidRPr="0061538A" w:rsidRDefault="00FC0E86" w:rsidP="007E2D8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E2D8F" w:rsidRPr="0061538A" w:rsidRDefault="009A0BD2" w:rsidP="00DA5E3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Р</w:t>
      </w:r>
      <w:r w:rsidR="008D136F" w:rsidRPr="0061538A">
        <w:rPr>
          <w:rFonts w:ascii="Times New Roman" w:hAnsi="Times New Roman"/>
          <w:b/>
          <w:sz w:val="28"/>
          <w:szCs w:val="28"/>
          <w:lang w:val="ru-RU"/>
        </w:rPr>
        <w:t>аздел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E2D8F" w:rsidRPr="0061538A">
        <w:rPr>
          <w:rFonts w:ascii="Times New Roman" w:hAnsi="Times New Roman"/>
          <w:b/>
          <w:sz w:val="28"/>
          <w:szCs w:val="28"/>
          <w:lang w:val="ru-RU"/>
        </w:rPr>
        <w:t>VII</w:t>
      </w:r>
      <w:r w:rsidR="00FE53CA" w:rsidRPr="0061538A">
        <w:rPr>
          <w:rFonts w:ascii="Times New Roman" w:hAnsi="Times New Roman"/>
          <w:b/>
          <w:sz w:val="28"/>
          <w:szCs w:val="28"/>
          <w:lang w:val="ru-RU"/>
        </w:rPr>
        <w:t>I</w:t>
      </w:r>
      <w:r w:rsidR="00DA5E30" w:rsidRPr="0061538A">
        <w:rPr>
          <w:rFonts w:ascii="Times New Roman" w:hAnsi="Times New Roman"/>
          <w:b/>
          <w:sz w:val="28"/>
          <w:szCs w:val="28"/>
          <w:lang w:val="ru-RU"/>
        </w:rPr>
        <w:t>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A5E30" w:rsidRPr="0061538A">
        <w:rPr>
          <w:rFonts w:ascii="Times New Roman" w:hAnsi="Times New Roman"/>
          <w:b/>
          <w:sz w:val="28"/>
          <w:szCs w:val="28"/>
          <w:lang w:val="ru-RU"/>
        </w:rPr>
        <w:t xml:space="preserve">Дополнительные сведения </w:t>
      </w:r>
    </w:p>
    <w:p w:rsidR="00A436A6" w:rsidRPr="0061538A" w:rsidRDefault="00A436A6" w:rsidP="007E2D8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C3CBB" w:rsidRPr="0061538A" w:rsidRDefault="009C3CBB" w:rsidP="009C3CBB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Порядок заполнения данного раздела определяется самостоятельно орган</w:t>
      </w:r>
      <w:r w:rsidR="00846C77" w:rsidRPr="0061538A">
        <w:rPr>
          <w:rFonts w:ascii="Times New Roman" w:hAnsi="Times New Roman"/>
          <w:sz w:val="28"/>
          <w:szCs w:val="28"/>
          <w:lang w:val="ru-RU"/>
        </w:rPr>
        <w:t>ами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ГПН ГУ МЧС России по субъектам Российской Федерации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структурным подразделением центрального аппарата МЧС России, осуществляющим непосредственное руководство деятельностью специальных и воинских подразделений ФПС ГПС</w:t>
      </w:r>
      <w:r w:rsidR="00396E2F" w:rsidRPr="0061538A">
        <w:rPr>
          <w:rFonts w:ascii="Times New Roman" w:hAnsi="Times New Roman"/>
          <w:sz w:val="28"/>
          <w:szCs w:val="28"/>
          <w:lang w:val="ru-RU"/>
        </w:rPr>
        <w:t>. Данный раздел заполняется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показател</w:t>
      </w:r>
      <w:r w:rsidR="00BF18DE" w:rsidRPr="0061538A">
        <w:rPr>
          <w:rFonts w:ascii="Times New Roman" w:hAnsi="Times New Roman"/>
          <w:sz w:val="28"/>
          <w:szCs w:val="28"/>
          <w:lang w:val="ru-RU"/>
        </w:rPr>
        <w:t>ями</w:t>
      </w:r>
      <w:r w:rsidRPr="0061538A">
        <w:rPr>
          <w:rFonts w:ascii="Times New Roman" w:hAnsi="Times New Roman"/>
          <w:sz w:val="28"/>
          <w:szCs w:val="28"/>
          <w:lang w:val="ru-RU"/>
        </w:rPr>
        <w:t>, отсутствующи</w:t>
      </w:r>
      <w:r w:rsidR="00BF18DE" w:rsidRPr="0061538A">
        <w:rPr>
          <w:rFonts w:ascii="Times New Roman" w:hAnsi="Times New Roman"/>
          <w:sz w:val="28"/>
          <w:szCs w:val="28"/>
          <w:lang w:val="ru-RU"/>
        </w:rPr>
        <w:t>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в разделах I–VII карточки учета,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в соответствии со структурой дополнительных полей и регионал</w:t>
      </w:r>
      <w:r w:rsidR="00BF18DE" w:rsidRPr="0061538A">
        <w:rPr>
          <w:rFonts w:ascii="Times New Roman" w:hAnsi="Times New Roman"/>
          <w:sz w:val="28"/>
          <w:szCs w:val="28"/>
          <w:lang w:val="ru-RU"/>
        </w:rPr>
        <w:t>ьными особенностями</w:t>
      </w:r>
      <w:r w:rsidR="00846C77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7E6D17" w:rsidRPr="0061538A" w:rsidRDefault="007E6D17" w:rsidP="007E6D1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кодовых полях 7</w:t>
      </w:r>
      <w:r w:rsidR="00E66618" w:rsidRPr="0061538A">
        <w:rPr>
          <w:rFonts w:ascii="Times New Roman" w:hAnsi="Times New Roman"/>
          <w:sz w:val="28"/>
          <w:szCs w:val="28"/>
          <w:lang w:val="ru-RU"/>
        </w:rPr>
        <w:t>6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>7</w:t>
      </w:r>
      <w:r w:rsidR="00E66618" w:rsidRPr="0061538A">
        <w:rPr>
          <w:rFonts w:ascii="Times New Roman" w:hAnsi="Times New Roman"/>
          <w:sz w:val="28"/>
          <w:szCs w:val="28"/>
          <w:lang w:val="ru-RU"/>
        </w:rPr>
        <w:t>7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дата. В двух первых разрядах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пол</w:t>
      </w:r>
      <w:r w:rsidR="00304F1F" w:rsidRPr="0061538A">
        <w:rPr>
          <w:rFonts w:ascii="Times New Roman" w:hAnsi="Times New Roman"/>
          <w:sz w:val="28"/>
          <w:szCs w:val="28"/>
          <w:lang w:val="ru-RU"/>
        </w:rPr>
        <w:t>ей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записывается число, в двух следующих разрядах 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месяц и в двух последних </w:t>
      </w:r>
      <w:r w:rsidR="0016737C" w:rsidRPr="0061538A">
        <w:rPr>
          <w:rFonts w:ascii="Times New Roman" w:hAnsi="Times New Roman"/>
          <w:sz w:val="28"/>
          <w:szCs w:val="28"/>
          <w:lang w:val="ru-RU"/>
        </w:rPr>
        <w:t>–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две последние цифры года.</w:t>
      </w:r>
    </w:p>
    <w:p w:rsidR="00846C77" w:rsidRPr="0061538A" w:rsidRDefault="00846C77" w:rsidP="00846C77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Кодовые поля 78–99 - числовые. Кодовые поля 78–</w:t>
      </w:r>
      <w:r w:rsidR="009E26A5" w:rsidRPr="0061538A">
        <w:rPr>
          <w:rFonts w:ascii="Times New Roman" w:hAnsi="Times New Roman"/>
          <w:sz w:val="28"/>
          <w:szCs w:val="28"/>
          <w:lang w:val="ru-RU"/>
        </w:rPr>
        <w:t xml:space="preserve">88 </w:t>
      </w:r>
      <w:r w:rsidRPr="0061538A">
        <w:rPr>
          <w:rFonts w:ascii="Times New Roman" w:hAnsi="Times New Roman"/>
          <w:sz w:val="28"/>
          <w:szCs w:val="28"/>
          <w:lang w:val="ru-RU"/>
        </w:rPr>
        <w:t>могут использоваться с классификаторами, формируемыми в соответствии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с региональны</w:t>
      </w:r>
      <w:r w:rsidR="00BF18DE" w:rsidRPr="0061538A">
        <w:rPr>
          <w:rFonts w:ascii="Times New Roman" w:hAnsi="Times New Roman"/>
          <w:sz w:val="28"/>
          <w:szCs w:val="28"/>
          <w:lang w:val="ru-RU"/>
        </w:rPr>
        <w:t>ми особенностями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0153A" w:rsidRPr="0061538A" w:rsidRDefault="007E6D17" w:rsidP="0030153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 кодов</w:t>
      </w:r>
      <w:r w:rsidR="005663AD" w:rsidRPr="0061538A">
        <w:rPr>
          <w:rFonts w:ascii="Times New Roman" w:hAnsi="Times New Roman"/>
          <w:sz w:val="28"/>
          <w:szCs w:val="28"/>
          <w:lang w:val="ru-RU"/>
        </w:rPr>
        <w:t>ом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пол</w:t>
      </w:r>
      <w:r w:rsidR="005663AD" w:rsidRPr="0061538A">
        <w:rPr>
          <w:rFonts w:ascii="Times New Roman" w:hAnsi="Times New Roman"/>
          <w:sz w:val="28"/>
          <w:szCs w:val="28"/>
          <w:lang w:val="ru-RU"/>
        </w:rPr>
        <w:t>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1451C" w:rsidRPr="0061538A">
        <w:rPr>
          <w:rFonts w:ascii="Times New Roman" w:hAnsi="Times New Roman"/>
          <w:sz w:val="28"/>
          <w:szCs w:val="28"/>
          <w:lang w:val="ru-RU"/>
        </w:rPr>
        <w:t>10</w:t>
      </w:r>
      <w:r w:rsidR="00E66618" w:rsidRPr="0061538A">
        <w:rPr>
          <w:rFonts w:ascii="Times New Roman" w:hAnsi="Times New Roman"/>
          <w:sz w:val="28"/>
          <w:szCs w:val="28"/>
          <w:lang w:val="ru-RU"/>
        </w:rPr>
        <w:t>0</w:t>
      </w:r>
      <w:r w:rsidR="005663AD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записывается время</w:t>
      </w:r>
      <w:r w:rsidR="0007030B" w:rsidRPr="0061538A">
        <w:rPr>
          <w:rFonts w:ascii="Times New Roman" w:hAnsi="Times New Roman"/>
          <w:sz w:val="28"/>
          <w:szCs w:val="28"/>
          <w:lang w:val="ru-RU"/>
        </w:rPr>
        <w:t xml:space="preserve"> суток</w:t>
      </w:r>
      <w:r w:rsidR="00C4257A" w:rsidRPr="0061538A">
        <w:rPr>
          <w:rFonts w:ascii="Times New Roman" w:hAnsi="Times New Roman"/>
          <w:sz w:val="28"/>
          <w:szCs w:val="28"/>
          <w:lang w:val="ru-RU"/>
        </w:rPr>
        <w:t>.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257A" w:rsidRPr="0061538A">
        <w:rPr>
          <w:rFonts w:ascii="Times New Roman" w:hAnsi="Times New Roman"/>
          <w:sz w:val="28"/>
          <w:szCs w:val="28"/>
          <w:lang w:val="ru-RU"/>
        </w:rPr>
        <w:t xml:space="preserve">В двух первых разрядах поля записываются часы и в двух последних – минуты. 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 xml:space="preserve">Допускается заполнение </w:t>
      </w:r>
      <w:r w:rsidR="0007030B" w:rsidRPr="0061538A">
        <w:rPr>
          <w:rFonts w:ascii="Times New Roman" w:hAnsi="Times New Roman"/>
          <w:sz w:val="28"/>
          <w:szCs w:val="28"/>
          <w:lang w:val="ru-RU"/>
        </w:rPr>
        <w:lastRenderedPageBreak/>
        <w:t>кодового поля,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 xml:space="preserve"> например, при попадании астрономического времени суток на 0</w:t>
      </w:r>
      <w:r w:rsidR="0027667A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>ч. 0</w:t>
      </w:r>
      <w:r w:rsidR="0027667A" w:rsidRPr="0061538A">
        <w:rPr>
          <w:rFonts w:ascii="Times New Roman" w:hAnsi="Times New Roman"/>
          <w:sz w:val="28"/>
          <w:szCs w:val="28"/>
          <w:lang w:val="ru-RU"/>
        </w:rPr>
        <w:t> 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>мин.</w:t>
      </w:r>
      <w:r w:rsidR="0007030B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 xml:space="preserve"> значением </w:t>
      </w:r>
      <w:r w:rsidR="00EE78A8" w:rsidRPr="0061538A">
        <w:rPr>
          <w:rFonts w:ascii="Times New Roman" w:hAnsi="Times New Roman"/>
          <w:sz w:val="28"/>
          <w:szCs w:val="28"/>
          <w:lang w:val="ru-RU"/>
        </w:rPr>
        <w:t>«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>24</w:t>
      </w:r>
      <w:r w:rsidR="00453F87" w:rsidRPr="0061538A">
        <w:rPr>
          <w:rFonts w:ascii="Times New Roman" w:hAnsi="Times New Roman"/>
          <w:sz w:val="28"/>
          <w:szCs w:val="28"/>
          <w:lang w:val="ru-RU"/>
        </w:rPr>
        <w:t>: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>00</w:t>
      </w:r>
      <w:r w:rsidR="00EE78A8" w:rsidRPr="0061538A">
        <w:rPr>
          <w:rFonts w:ascii="Times New Roman" w:hAnsi="Times New Roman"/>
          <w:sz w:val="28"/>
          <w:szCs w:val="28"/>
          <w:lang w:val="ru-RU"/>
        </w:rPr>
        <w:t>»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 xml:space="preserve"> (в первых двух разрядах кодового поля проставляется </w:t>
      </w:r>
      <w:r w:rsidR="00C72AA1" w:rsidRPr="0061538A">
        <w:rPr>
          <w:rFonts w:ascii="Times New Roman" w:hAnsi="Times New Roman"/>
          <w:sz w:val="28"/>
          <w:szCs w:val="28"/>
          <w:lang w:val="ru-RU"/>
        </w:rPr>
        <w:t>«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>24</w:t>
      </w:r>
      <w:r w:rsidR="00C72AA1" w:rsidRPr="0061538A">
        <w:rPr>
          <w:rFonts w:ascii="Times New Roman" w:hAnsi="Times New Roman"/>
          <w:sz w:val="28"/>
          <w:szCs w:val="28"/>
          <w:lang w:val="ru-RU"/>
        </w:rPr>
        <w:t>»</w:t>
      </w:r>
      <w:r w:rsidR="0030153A" w:rsidRPr="0061538A">
        <w:rPr>
          <w:rFonts w:ascii="Times New Roman" w:hAnsi="Times New Roman"/>
          <w:sz w:val="28"/>
          <w:szCs w:val="28"/>
          <w:lang w:val="ru-RU"/>
        </w:rPr>
        <w:t>, в двух последующих – «00»).</w:t>
      </w:r>
    </w:p>
    <w:p w:rsidR="000E4C19" w:rsidRPr="0061538A" w:rsidRDefault="000E4C19" w:rsidP="005920B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Кодовое поле </w:t>
      </w:r>
      <w:r w:rsidR="00C1451C" w:rsidRPr="0061538A">
        <w:rPr>
          <w:rFonts w:ascii="Times New Roman" w:hAnsi="Times New Roman"/>
          <w:sz w:val="28"/>
          <w:szCs w:val="28"/>
          <w:lang w:val="ru-RU"/>
        </w:rPr>
        <w:t>10</w:t>
      </w:r>
      <w:r w:rsidR="0027667A" w:rsidRPr="0061538A">
        <w:rPr>
          <w:rFonts w:ascii="Times New Roman" w:hAnsi="Times New Roman"/>
          <w:sz w:val="28"/>
          <w:szCs w:val="28"/>
          <w:lang w:val="ru-RU"/>
        </w:rPr>
        <w:t>1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(текстовое) используется для примечаний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 дополнительной информации, относящейся к пожар</w:t>
      </w:r>
      <w:r w:rsidR="00FA7D6F" w:rsidRPr="0061538A">
        <w:rPr>
          <w:rFonts w:ascii="Times New Roman" w:hAnsi="Times New Roman"/>
          <w:sz w:val="28"/>
          <w:szCs w:val="28"/>
          <w:lang w:val="ru-RU"/>
        </w:rPr>
        <w:t>у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2198F" w:rsidRPr="0061538A">
        <w:rPr>
          <w:rFonts w:ascii="Times New Roman" w:hAnsi="Times New Roman"/>
          <w:sz w:val="28"/>
          <w:szCs w:val="28"/>
          <w:lang w:val="ru-RU"/>
        </w:rPr>
        <w:t>Длина записи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198F" w:rsidRPr="0061538A">
        <w:rPr>
          <w:rFonts w:ascii="Times New Roman" w:hAnsi="Times New Roman"/>
          <w:sz w:val="28"/>
          <w:szCs w:val="28"/>
          <w:lang w:val="ru-RU"/>
        </w:rPr>
        <w:t>не ограничена.</w:t>
      </w:r>
    </w:p>
    <w:p w:rsidR="0044509E" w:rsidRPr="0061538A" w:rsidRDefault="0044509E" w:rsidP="007A741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A741B" w:rsidRPr="0061538A" w:rsidRDefault="002C1DFD" w:rsidP="002C1DFD">
      <w:pPr>
        <w:ind w:left="1080"/>
        <w:jc w:val="center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b/>
          <w:sz w:val="28"/>
          <w:szCs w:val="28"/>
          <w:lang w:val="ru-RU"/>
        </w:rPr>
        <w:t>Часть 3.</w:t>
      </w:r>
      <w:r w:rsidR="007C2E4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A741B" w:rsidRPr="0061538A">
        <w:rPr>
          <w:rFonts w:ascii="Times New Roman" w:hAnsi="Times New Roman"/>
          <w:b/>
          <w:sz w:val="28"/>
          <w:szCs w:val="28"/>
          <w:lang w:val="ru-RU"/>
        </w:rPr>
        <w:t xml:space="preserve">Порядок </w:t>
      </w:r>
      <w:r w:rsidR="0021444B" w:rsidRPr="0061538A">
        <w:rPr>
          <w:rFonts w:ascii="Times New Roman" w:hAnsi="Times New Roman"/>
          <w:b/>
          <w:sz w:val="28"/>
          <w:szCs w:val="28"/>
          <w:lang w:val="ru-RU"/>
        </w:rPr>
        <w:t>представления</w:t>
      </w:r>
      <w:r w:rsidR="007A741B" w:rsidRPr="0061538A">
        <w:rPr>
          <w:rFonts w:ascii="Times New Roman" w:hAnsi="Times New Roman"/>
          <w:b/>
          <w:sz w:val="28"/>
          <w:szCs w:val="28"/>
          <w:lang w:val="ru-RU"/>
        </w:rPr>
        <w:t xml:space="preserve"> карточки учета</w:t>
      </w:r>
    </w:p>
    <w:p w:rsidR="007A741B" w:rsidRPr="0061538A" w:rsidRDefault="007A741B" w:rsidP="007A741B">
      <w:pPr>
        <w:tabs>
          <w:tab w:val="left" w:pos="993"/>
        </w:tabs>
        <w:spacing w:line="264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C3E1A" w:rsidRPr="0061538A" w:rsidRDefault="007A741B" w:rsidP="00030CFB">
      <w:pPr>
        <w:numPr>
          <w:ilvl w:val="0"/>
          <w:numId w:val="1"/>
        </w:numPr>
        <w:tabs>
          <w:tab w:val="left" w:pos="0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Карточки учета в бумажном виде составляются в двух экземплярах, после их проверки подписываются начальником подразделения органа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ГПН ГУ МЧС России по субъекту Российской Федерации</w:t>
      </w:r>
      <w:r w:rsidR="00956FA7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или органа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ГПН специального или воинского подразделения ФПС ГПС и регистрируются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в соответствующей графе </w:t>
      </w:r>
      <w:r w:rsidR="00DA5E30" w:rsidRPr="0061538A">
        <w:rPr>
          <w:rFonts w:ascii="Times New Roman" w:hAnsi="Times New Roman"/>
          <w:sz w:val="28"/>
          <w:szCs w:val="28"/>
          <w:lang w:val="ru-RU"/>
        </w:rPr>
        <w:t>ж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урнала регистрации пожаров и иных происшествий. </w:t>
      </w:r>
    </w:p>
    <w:p w:rsidR="00C15733" w:rsidRPr="0061538A" w:rsidRDefault="00C15733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Первый экземпляр карточки учета в бумажном виде остается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на хранение в подразделении органа ГПН ГУ МЧС России по субъекту Российской Федерации</w:t>
      </w:r>
      <w:r w:rsidR="00330DD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или органе ГПН специального или воинского подразделения ФПС ГПС. </w:t>
      </w:r>
    </w:p>
    <w:p w:rsidR="00C15733" w:rsidRPr="0061538A" w:rsidRDefault="00D5619C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>В</w:t>
      </w:r>
      <w:r w:rsidR="00C15733" w:rsidRPr="0061538A">
        <w:rPr>
          <w:rFonts w:ascii="Times New Roman" w:hAnsi="Times New Roman"/>
          <w:sz w:val="28"/>
          <w:szCs w:val="28"/>
          <w:lang w:val="ru-RU"/>
        </w:rPr>
        <w:t>торой экземпляр карточки учета в бумажном виде не позднее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15733" w:rsidRPr="0061538A">
        <w:rPr>
          <w:rFonts w:ascii="Times New Roman" w:hAnsi="Times New Roman"/>
          <w:sz w:val="28"/>
          <w:szCs w:val="28"/>
          <w:lang w:val="ru-RU"/>
        </w:rPr>
        <w:t>10 суток с момента ликвидации пожара направляется в орган ГПН ГУ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15733" w:rsidRPr="0061538A">
        <w:rPr>
          <w:rFonts w:ascii="Times New Roman" w:hAnsi="Times New Roman"/>
          <w:sz w:val="28"/>
          <w:szCs w:val="28"/>
          <w:lang w:val="ru-RU"/>
        </w:rPr>
        <w:t>МЧС России по субъекту Российской Федерации или в структурное подразделение центрального аппарата МЧС России, осуществляющее непосредственное руководство деятельностью специальных и воинских подразделений ФПС ГПС соответственно.</w:t>
      </w:r>
    </w:p>
    <w:p w:rsidR="00C15733" w:rsidRPr="0061538A" w:rsidRDefault="00C15733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В подразделениях органов ГПН ГУ МЧС России по субъектам Российской Федерации или орган</w:t>
      </w:r>
      <w:r w:rsidR="00E866D8" w:rsidRPr="0061538A">
        <w:rPr>
          <w:rFonts w:ascii="Times New Roman" w:hAnsi="Times New Roman"/>
          <w:sz w:val="28"/>
          <w:szCs w:val="28"/>
          <w:lang w:val="ru-RU"/>
        </w:rPr>
        <w:t>ов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ГПН специальных или воинских подразделений ФПС ГПС, представляющих в </w:t>
      </w:r>
      <w:r w:rsidR="00D46F2B" w:rsidRPr="0061538A">
        <w:rPr>
          <w:rFonts w:ascii="Times New Roman" w:hAnsi="Times New Roman"/>
          <w:sz w:val="28"/>
          <w:szCs w:val="28"/>
          <w:lang w:val="ru-RU"/>
        </w:rPr>
        <w:t xml:space="preserve">установленном порядке в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органы ГПН ГУ МЧС России по субъектам Российской Федерации или в структурное подразделение центрального аппарата МЧС России, осуществляющее непосредственное руководство деятельностью специальных и воинских подразделений ФПС ГПС, электронную базу данных </w:t>
      </w:r>
      <w:r w:rsidR="000B63E3" w:rsidRPr="0061538A">
        <w:rPr>
          <w:rFonts w:ascii="Times New Roman" w:hAnsi="Times New Roman"/>
          <w:sz w:val="28"/>
          <w:szCs w:val="28"/>
          <w:lang w:val="ru-RU"/>
        </w:rPr>
        <w:t>учета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пожар</w:t>
      </w:r>
      <w:r w:rsidR="000B63E3" w:rsidRPr="0061538A">
        <w:rPr>
          <w:rFonts w:ascii="Times New Roman" w:hAnsi="Times New Roman"/>
          <w:sz w:val="28"/>
          <w:szCs w:val="28"/>
          <w:lang w:val="ru-RU"/>
        </w:rPr>
        <w:t>ов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63E3" w:rsidRPr="0061538A">
        <w:rPr>
          <w:rFonts w:ascii="Times New Roman" w:hAnsi="Times New Roman"/>
          <w:sz w:val="28"/>
          <w:szCs w:val="28"/>
          <w:lang w:val="ru-RU"/>
        </w:rPr>
        <w:t>и их последствий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>, карточки учета в бумажном виде с</w:t>
      </w:r>
      <w:r w:rsidR="00992D19" w:rsidRPr="0061538A">
        <w:rPr>
          <w:rFonts w:ascii="Times New Roman" w:hAnsi="Times New Roman"/>
          <w:sz w:val="28"/>
          <w:szCs w:val="28"/>
          <w:lang w:val="ru-RU"/>
        </w:rPr>
        <w:t>оставляются в одном экземпляре.</w:t>
      </w:r>
    </w:p>
    <w:p w:rsidR="00C15733" w:rsidRPr="0061538A" w:rsidRDefault="00854AB7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 xml:space="preserve">Должностные лица органа ГПН ГУ МЧС России по субъекту Российской Федерации, а также должностные лица структурного подразделения центрального аппарата МЧС России, осуществляющего непосредственное руководство деятельностью специальных и воинских подразделений ФПС ГПС, </w:t>
      </w:r>
      <w:r w:rsidR="00504B85" w:rsidRPr="0061538A">
        <w:rPr>
          <w:rFonts w:ascii="Times New Roman" w:hAnsi="Times New Roman"/>
          <w:sz w:val="28"/>
          <w:szCs w:val="28"/>
          <w:lang w:val="ru-RU"/>
        </w:rPr>
        <w:t>осуществляющие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учет пожаров, проверяют правильность и полноту заполнения карточек учета и после обработки направляют электронную базу данных карточек учета один раз в месяц (нарастающим итогом) в ФГБУ ВНИИПО не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позднее 9-го числа месяца, следующего за отчетным периодом.</w:t>
      </w:r>
    </w:p>
    <w:p w:rsidR="001F5A66" w:rsidRPr="0061538A" w:rsidRDefault="001F5A66" w:rsidP="001F5A66">
      <w:pPr>
        <w:spacing w:line="22" w:lineRule="atLeas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4AB7" w:rsidRPr="0061538A" w:rsidRDefault="00854AB7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Электронные базы данных карточек учета должны содержать сведения обо всех пожарах, произошедших за отчетный период, сообщения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о которых поступили в подразделения органов ГПН ГУ МЧС России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по субъектам Российской Федерации</w:t>
      </w:r>
      <w:r w:rsidR="00434D31" w:rsidRPr="0061538A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или органы ГПН специальных или воинских подразделений ФПС ГПС.</w:t>
      </w:r>
    </w:p>
    <w:p w:rsidR="00854AB7" w:rsidRPr="0061538A" w:rsidRDefault="00854AB7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Представление в ФГБУ ВНИИПО электронных баз данных </w:t>
      </w:r>
      <w:r w:rsidR="00B15440" w:rsidRPr="0061538A">
        <w:rPr>
          <w:rFonts w:ascii="Times New Roman" w:hAnsi="Times New Roman"/>
          <w:sz w:val="28"/>
          <w:szCs w:val="28"/>
          <w:lang w:val="ru-RU"/>
        </w:rPr>
        <w:t>учета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5440" w:rsidRPr="0061538A">
        <w:rPr>
          <w:rFonts w:ascii="Times New Roman" w:hAnsi="Times New Roman"/>
          <w:sz w:val="28"/>
          <w:szCs w:val="28"/>
          <w:lang w:val="ru-RU"/>
        </w:rPr>
        <w:t xml:space="preserve">пожаров и их последствий </w:t>
      </w:r>
      <w:r w:rsidRPr="0061538A">
        <w:rPr>
          <w:rFonts w:ascii="Times New Roman" w:hAnsi="Times New Roman"/>
          <w:sz w:val="28"/>
          <w:szCs w:val="28"/>
          <w:lang w:val="ru-RU"/>
        </w:rPr>
        <w:t>осуществляется в формате, предусмотренном программным комплексом «Статистика пожаров».</w:t>
      </w:r>
    </w:p>
    <w:p w:rsidR="00504B85" w:rsidRPr="0061538A" w:rsidRDefault="00504B85" w:rsidP="00030CFB">
      <w:pPr>
        <w:numPr>
          <w:ilvl w:val="0"/>
          <w:numId w:val="1"/>
        </w:numPr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ФГБУ ВНИИПО представляет административные данные по пожарам и их последствиям в структурное подразделение центрального аппарата МЧС России, в сферу ведения которого входят вопросы организации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и осуществления федерального государственного пожарного надзора, </w:t>
      </w:r>
      <w:r w:rsidR="003A30BA" w:rsidRPr="0061538A">
        <w:rPr>
          <w:rFonts w:ascii="Times New Roman" w:hAnsi="Times New Roman"/>
          <w:sz w:val="28"/>
          <w:szCs w:val="28"/>
          <w:lang w:val="ru-RU"/>
        </w:rPr>
        <w:t>а также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30BA" w:rsidRPr="0061538A">
        <w:rPr>
          <w:rFonts w:ascii="Times New Roman" w:hAnsi="Times New Roman"/>
          <w:sz w:val="28"/>
          <w:szCs w:val="28"/>
          <w:lang w:val="ru-RU"/>
        </w:rPr>
        <w:t xml:space="preserve">в ГУ МЧС России по субъектам Российской Федерации, </w:t>
      </w:r>
      <w:r w:rsidR="008A269E" w:rsidRPr="0061538A">
        <w:rPr>
          <w:rFonts w:ascii="Times New Roman" w:hAnsi="Times New Roman"/>
          <w:sz w:val="28"/>
          <w:szCs w:val="28"/>
          <w:lang w:val="ru-RU"/>
        </w:rPr>
        <w:t>координирующи</w:t>
      </w:r>
      <w:r w:rsidR="00363378" w:rsidRPr="0061538A">
        <w:rPr>
          <w:rFonts w:ascii="Times New Roman" w:hAnsi="Times New Roman"/>
          <w:sz w:val="28"/>
          <w:szCs w:val="28"/>
          <w:lang w:val="ru-RU"/>
        </w:rPr>
        <w:t>е</w:t>
      </w:r>
      <w:r w:rsidR="008A269E" w:rsidRPr="0061538A">
        <w:rPr>
          <w:rFonts w:ascii="Times New Roman" w:hAnsi="Times New Roman"/>
          <w:sz w:val="28"/>
          <w:szCs w:val="28"/>
          <w:lang w:val="ru-RU"/>
        </w:rPr>
        <w:t xml:space="preserve"> деятельность </w:t>
      </w:r>
      <w:r w:rsidR="00363378" w:rsidRPr="0061538A">
        <w:rPr>
          <w:rFonts w:ascii="Times New Roman" w:hAnsi="Times New Roman"/>
          <w:sz w:val="28"/>
          <w:szCs w:val="28"/>
          <w:lang w:val="ru-RU"/>
        </w:rPr>
        <w:t>ГУ МЧС России по субъектам Российской Федерации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A269E" w:rsidRPr="0061538A">
        <w:rPr>
          <w:rFonts w:ascii="Times New Roman" w:hAnsi="Times New Roman"/>
          <w:sz w:val="28"/>
          <w:szCs w:val="28"/>
          <w:lang w:val="ru-RU"/>
        </w:rPr>
        <w:t>на территории соответствующ</w:t>
      </w:r>
      <w:r w:rsidR="00363378" w:rsidRPr="0061538A">
        <w:rPr>
          <w:rFonts w:ascii="Times New Roman" w:hAnsi="Times New Roman"/>
          <w:sz w:val="28"/>
          <w:szCs w:val="28"/>
          <w:lang w:val="ru-RU"/>
        </w:rPr>
        <w:t>их</w:t>
      </w:r>
      <w:r w:rsidR="008A269E"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30BA" w:rsidRPr="0061538A">
        <w:rPr>
          <w:rFonts w:ascii="Times New Roman" w:hAnsi="Times New Roman"/>
          <w:sz w:val="28"/>
          <w:szCs w:val="28"/>
          <w:lang w:val="ru-RU"/>
        </w:rPr>
        <w:t>федеральн</w:t>
      </w:r>
      <w:r w:rsidR="00363378" w:rsidRPr="0061538A">
        <w:rPr>
          <w:rFonts w:ascii="Times New Roman" w:hAnsi="Times New Roman"/>
          <w:sz w:val="28"/>
          <w:szCs w:val="28"/>
          <w:lang w:val="ru-RU"/>
        </w:rPr>
        <w:t>ых</w:t>
      </w:r>
      <w:r w:rsidR="003A30BA" w:rsidRPr="0061538A">
        <w:rPr>
          <w:rFonts w:ascii="Times New Roman" w:hAnsi="Times New Roman"/>
          <w:sz w:val="28"/>
          <w:szCs w:val="28"/>
          <w:lang w:val="ru-RU"/>
        </w:rPr>
        <w:t xml:space="preserve"> округ</w:t>
      </w:r>
      <w:r w:rsidR="00363378" w:rsidRPr="0061538A">
        <w:rPr>
          <w:rFonts w:ascii="Times New Roman" w:hAnsi="Times New Roman"/>
          <w:sz w:val="28"/>
          <w:szCs w:val="28"/>
          <w:lang w:val="ru-RU"/>
        </w:rPr>
        <w:t>ов</w:t>
      </w:r>
      <w:r w:rsidR="00EF0E9B" w:rsidRPr="0061538A">
        <w:rPr>
          <w:rFonts w:ascii="Times New Roman" w:hAnsi="Times New Roman"/>
          <w:sz w:val="28"/>
          <w:szCs w:val="28"/>
          <w:lang w:val="ru-RU"/>
        </w:rPr>
        <w:t xml:space="preserve"> Российской Федерации</w:t>
      </w:r>
      <w:r w:rsidR="00273CEA" w:rsidRPr="0061538A">
        <w:rPr>
          <w:rFonts w:ascii="Times New Roman" w:hAnsi="Times New Roman"/>
          <w:sz w:val="28"/>
          <w:szCs w:val="28"/>
          <w:lang w:val="ru-RU"/>
        </w:rPr>
        <w:t>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не позднее 15 числа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месяца, следующего за отчетным периодом.</w:t>
      </w:r>
    </w:p>
    <w:p w:rsidR="00BB6D94" w:rsidRPr="0061538A" w:rsidRDefault="00BF18DE" w:rsidP="00030CFB">
      <w:pPr>
        <w:numPr>
          <w:ilvl w:val="0"/>
          <w:numId w:val="1"/>
        </w:numPr>
        <w:tabs>
          <w:tab w:val="left" w:pos="0"/>
        </w:tabs>
        <w:spacing w:line="22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В случае внесения изменений в карточ</w:t>
      </w:r>
      <w:r w:rsidR="00DA5E30" w:rsidRPr="0061538A">
        <w:rPr>
          <w:rFonts w:ascii="Times New Roman" w:hAnsi="Times New Roman"/>
          <w:sz w:val="28"/>
          <w:szCs w:val="28"/>
          <w:lang w:val="ru-RU"/>
        </w:rPr>
        <w:t>к</w:t>
      </w:r>
      <w:r w:rsidRPr="0061538A">
        <w:rPr>
          <w:rFonts w:ascii="Times New Roman" w:hAnsi="Times New Roman"/>
          <w:sz w:val="28"/>
          <w:szCs w:val="28"/>
          <w:lang w:val="ru-RU"/>
        </w:rPr>
        <w:t>и</w:t>
      </w:r>
      <w:r w:rsidR="00DA5E30" w:rsidRPr="0061538A">
        <w:rPr>
          <w:rFonts w:ascii="Times New Roman" w:hAnsi="Times New Roman"/>
          <w:sz w:val="28"/>
          <w:szCs w:val="28"/>
          <w:lang w:val="ru-RU"/>
        </w:rPr>
        <w:t xml:space="preserve"> учета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 по результатам проведен</w:t>
      </w:r>
      <w:r w:rsidR="00572120" w:rsidRPr="0061538A">
        <w:rPr>
          <w:rFonts w:ascii="Times New Roman" w:hAnsi="Times New Roman"/>
          <w:sz w:val="28"/>
          <w:szCs w:val="28"/>
          <w:lang w:val="ru-RU"/>
        </w:rPr>
        <w:t xml:space="preserve">ия уточнений в уполномоченных органах и организациях </w:t>
      </w:r>
      <w:r w:rsidRPr="0061538A">
        <w:rPr>
          <w:rFonts w:ascii="Times New Roman" w:hAnsi="Times New Roman"/>
          <w:sz w:val="28"/>
          <w:szCs w:val="28"/>
          <w:lang w:val="ru-RU"/>
        </w:rPr>
        <w:t>п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одразделения органа ГПН ГУ МЧС России по субъектам Российской Федерации представляют </w:t>
      </w:r>
      <w:r w:rsidR="002F16C6" w:rsidRPr="0061538A">
        <w:rPr>
          <w:rFonts w:ascii="Times New Roman" w:hAnsi="Times New Roman"/>
          <w:sz w:val="28"/>
          <w:szCs w:val="28"/>
          <w:lang w:val="ru-RU"/>
        </w:rPr>
        <w:t xml:space="preserve">соответствующие 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>изменения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 по карточкам учета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>в орган ГПН ГУ МЧС России по субъекту Российской Федерации,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>а подразделения органов ГПН специальных или воинских подразделений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>ФПС ГПС - в структурное подразделение центрального аппарата МЧС России, осуществляющее</w:t>
      </w:r>
      <w:proofErr w:type="gramEnd"/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 непосредственное руководство деятельностью специальных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и воинских подразделений ФПС ГПС, не позднее 2-го числа месяца, следующего за датой получения данных для 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>изменений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, в 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>соответствии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>с</w:t>
      </w:r>
      <w:r w:rsidR="007A741B" w:rsidRPr="0061538A">
        <w:rPr>
          <w:rFonts w:ascii="Times New Roman" w:hAnsi="Times New Roman"/>
          <w:sz w:val="28"/>
          <w:szCs w:val="28"/>
          <w:lang w:val="ru-RU"/>
        </w:rPr>
        <w:t xml:space="preserve"> таблиц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 xml:space="preserve">ей </w:t>
      </w:r>
      <w:r w:rsidR="00A00F92" w:rsidRPr="0061538A">
        <w:rPr>
          <w:rFonts w:ascii="Times New Roman" w:hAnsi="Times New Roman"/>
          <w:sz w:val="28"/>
          <w:szCs w:val="28"/>
          <w:lang w:val="ru-RU"/>
        </w:rPr>
        <w:t>34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990406" w:rsidRPr="0061538A" w:rsidRDefault="00990406" w:rsidP="006A46EB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741B" w:rsidRPr="0061538A" w:rsidRDefault="007E61DE" w:rsidP="00992D19">
      <w:pPr>
        <w:spacing w:line="264" w:lineRule="auto"/>
        <w:ind w:left="720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A00F92" w:rsidRPr="0061538A">
        <w:rPr>
          <w:rFonts w:ascii="Times New Roman" w:hAnsi="Times New Roman"/>
          <w:sz w:val="28"/>
          <w:szCs w:val="28"/>
          <w:lang w:val="ru-RU"/>
        </w:rPr>
        <w:t>34</w:t>
      </w:r>
    </w:p>
    <w:tbl>
      <w:tblPr>
        <w:tblpPr w:leftFromText="180" w:rightFromText="180" w:vertAnchor="text" w:horzAnchor="margin" w:tblpX="108" w:tblpY="97"/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1084"/>
        <w:gridCol w:w="1417"/>
        <w:gridCol w:w="992"/>
        <w:gridCol w:w="993"/>
        <w:gridCol w:w="1275"/>
        <w:gridCol w:w="1276"/>
        <w:gridCol w:w="992"/>
        <w:gridCol w:w="993"/>
      </w:tblGrid>
      <w:tr w:rsidR="007A741B" w:rsidRPr="0061538A">
        <w:trPr>
          <w:cantSplit/>
          <w:trHeight w:val="273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ind w:left="-4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Код </w:t>
            </w:r>
            <w:proofErr w:type="spellStart"/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субъ-екта</w:t>
            </w:r>
            <w:proofErr w:type="spellEnd"/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РФ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ind w:left="-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Код органа – </w:t>
            </w:r>
            <w:proofErr w:type="spellStart"/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состави</w:t>
            </w:r>
            <w:proofErr w:type="spell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-теля</w:t>
            </w:r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карточки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ind w:left="-7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карто-чки</w:t>
            </w:r>
            <w:proofErr w:type="spellEnd"/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ind w:left="-7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Тип </w:t>
            </w:r>
            <w:proofErr w:type="spellStart"/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карто-чки</w:t>
            </w:r>
            <w:proofErr w:type="spellEnd"/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ind w:left="-15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уточняе-мого</w:t>
            </w:r>
            <w:proofErr w:type="spellEnd"/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кодового поля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ind w:left="-15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первого </w:t>
            </w:r>
            <w:proofErr w:type="spellStart"/>
            <w:proofErr w:type="gramStart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уточняе-мого</w:t>
            </w:r>
            <w:proofErr w:type="spellEnd"/>
            <w:proofErr w:type="gramEnd"/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разряда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Значения</w:t>
            </w:r>
          </w:p>
        </w:tc>
      </w:tr>
      <w:tr w:rsidR="007A741B" w:rsidRPr="0061538A">
        <w:trPr>
          <w:cantSplit/>
          <w:trHeight w:val="758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before="160" w:line="216" w:lineRule="auto"/>
              <w:ind w:left="-94" w:hanging="4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старое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1B" w:rsidRPr="0061538A" w:rsidRDefault="007A741B" w:rsidP="00E953F5">
            <w:pPr>
              <w:spacing w:before="160" w:line="216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1538A">
              <w:rPr>
                <w:rFonts w:ascii="Times New Roman" w:hAnsi="Times New Roman"/>
                <w:sz w:val="28"/>
                <w:szCs w:val="28"/>
                <w:lang w:val="ru-RU"/>
              </w:rPr>
              <w:t>новое</w:t>
            </w:r>
          </w:p>
        </w:tc>
      </w:tr>
      <w:tr w:rsidR="007A741B" w:rsidRPr="0061538A">
        <w:trPr>
          <w:cantSplit/>
          <w:trHeight w:val="27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41B" w:rsidRPr="0061538A" w:rsidRDefault="007A741B" w:rsidP="00E953F5">
            <w:pPr>
              <w:spacing w:line="216" w:lineRule="auto"/>
              <w:jc w:val="center"/>
              <w:rPr>
                <w:rFonts w:ascii="Times New Roman" w:hAnsi="Times New Roman"/>
                <w:strike/>
                <w:sz w:val="28"/>
                <w:szCs w:val="28"/>
                <w:lang w:val="ru-RU"/>
              </w:rPr>
            </w:pPr>
          </w:p>
        </w:tc>
      </w:tr>
    </w:tbl>
    <w:p w:rsidR="00EB5502" w:rsidRPr="0061538A" w:rsidRDefault="00EB5502" w:rsidP="006A46EB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741B" w:rsidRPr="0061538A" w:rsidRDefault="007A741B" w:rsidP="00030CFB">
      <w:pPr>
        <w:numPr>
          <w:ilvl w:val="0"/>
          <w:numId w:val="1"/>
        </w:numPr>
        <w:spacing w:line="22" w:lineRule="atLeast"/>
        <w:ind w:left="0" w:firstLineChars="253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Органы ГПН ГУ МЧС России по субъектам Российской Федерации и структурное подразделение центрального аппарата МЧС России, осуществляющее непосредственное руководство деятельностью специальных и воинских подразделений ФПС ГПС, представляют в ФГБУ ВНИИПО уточнения по карточкам учета при очередном представлении </w:t>
      </w:r>
      <w:r w:rsidR="001054BC" w:rsidRPr="0061538A">
        <w:rPr>
          <w:rFonts w:ascii="Times New Roman" w:hAnsi="Times New Roman"/>
          <w:sz w:val="28"/>
          <w:szCs w:val="28"/>
          <w:lang w:val="ru-RU"/>
        </w:rPr>
        <w:t xml:space="preserve">электронной базы данных </w:t>
      </w:r>
      <w:r w:rsidR="00DF6D95" w:rsidRPr="0061538A">
        <w:rPr>
          <w:rFonts w:ascii="Times New Roman" w:hAnsi="Times New Roman"/>
          <w:sz w:val="28"/>
          <w:szCs w:val="28"/>
          <w:lang w:val="ru-RU"/>
        </w:rPr>
        <w:t>учета пожаров и их последствий</w:t>
      </w:r>
      <w:r w:rsidR="00572120" w:rsidRPr="0061538A">
        <w:rPr>
          <w:rFonts w:ascii="Times New Roman" w:hAnsi="Times New Roman"/>
          <w:sz w:val="28"/>
          <w:szCs w:val="28"/>
          <w:lang w:val="ru-RU"/>
        </w:rPr>
        <w:t>.</w:t>
      </w:r>
    </w:p>
    <w:p w:rsidR="00572120" w:rsidRDefault="00572120" w:rsidP="00572120">
      <w:pPr>
        <w:spacing w:line="22" w:lineRule="atLeast"/>
        <w:ind w:left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2E45" w:rsidRPr="0061538A" w:rsidRDefault="007C2E45" w:rsidP="00572120">
      <w:pPr>
        <w:spacing w:line="22" w:lineRule="atLeast"/>
        <w:ind w:left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4B85" w:rsidRPr="0061538A" w:rsidRDefault="00504B85" w:rsidP="00030CFB">
      <w:pPr>
        <w:numPr>
          <w:ilvl w:val="0"/>
          <w:numId w:val="1"/>
        </w:numPr>
        <w:spacing w:line="22" w:lineRule="atLeast"/>
        <w:ind w:left="0" w:firstLineChars="253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lastRenderedPageBreak/>
        <w:t>Измененные по итогам прошедшего года электронные базы данных представляются органами ГПН ГУ МЧС России по субъектам Российской Федерации и структурным подразделением центрального аппарата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МЧС России, осуществляющим непосредственное руководство деятельностью специальных и воинских подразделений ФПС ГПС, в ФГБУ ВНИИПО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="00CA2786" w:rsidRPr="0061538A">
        <w:rPr>
          <w:rFonts w:ascii="Times New Roman" w:hAnsi="Times New Roman"/>
          <w:sz w:val="28"/>
          <w:szCs w:val="28"/>
          <w:lang w:val="ru-RU"/>
        </w:rPr>
        <w:t>28 февраля</w:t>
      </w:r>
      <w:r w:rsidRPr="0061538A">
        <w:rPr>
          <w:rFonts w:ascii="Times New Roman" w:hAnsi="Times New Roman"/>
          <w:sz w:val="28"/>
          <w:szCs w:val="28"/>
          <w:lang w:val="ru-RU"/>
        </w:rPr>
        <w:t xml:space="preserve"> года, следующего за отчетным.</w:t>
      </w:r>
    </w:p>
    <w:p w:rsidR="00504B85" w:rsidRPr="0061538A" w:rsidRDefault="00504B85" w:rsidP="00030CFB">
      <w:pPr>
        <w:numPr>
          <w:ilvl w:val="0"/>
          <w:numId w:val="1"/>
        </w:numPr>
        <w:spacing w:line="22" w:lineRule="atLeast"/>
        <w:ind w:left="0" w:firstLineChars="253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153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1538A">
        <w:rPr>
          <w:rFonts w:ascii="Times New Roman" w:hAnsi="Times New Roman"/>
          <w:sz w:val="28"/>
          <w:szCs w:val="28"/>
          <w:lang w:val="ru-RU"/>
        </w:rPr>
        <w:t>Изменение электронных баз данных органами ГПН ГУ</w:t>
      </w:r>
      <w:r w:rsidR="007C2E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38A">
        <w:rPr>
          <w:rFonts w:ascii="Times New Roman" w:hAnsi="Times New Roman"/>
          <w:sz w:val="28"/>
          <w:szCs w:val="28"/>
          <w:lang w:val="ru-RU"/>
        </w:rPr>
        <w:t>МЧС России по субъектам Российской Федерации и структурным подразделением центрального аппарата МЧС России, осуществляющим непосредственное руководство деятельностью специальных и воинских подразделений ФПС ГПС, после указанного срока производится ими самостоятельно после обязательного письменного уведомления структурного подразделения центрального аппарата МЧС России, в сферу ведения которого входят вопросы организации и осуществления федерального государственного пожарного надзора, без</w:t>
      </w:r>
      <w:proofErr w:type="gramEnd"/>
      <w:r w:rsidRPr="0061538A">
        <w:rPr>
          <w:rFonts w:ascii="Times New Roman" w:hAnsi="Times New Roman"/>
          <w:sz w:val="28"/>
          <w:szCs w:val="28"/>
          <w:lang w:val="ru-RU"/>
        </w:rPr>
        <w:t xml:space="preserve"> представления в ФГБУ ВНИИПО.</w:t>
      </w:r>
    </w:p>
    <w:sectPr w:rsidR="00504B85" w:rsidRPr="0061538A" w:rsidSect="0061538A">
      <w:pgSz w:w="11907" w:h="16840"/>
      <w:pgMar w:top="1134" w:right="850" w:bottom="1276" w:left="1418" w:header="720" w:footer="87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2B6" w:rsidRDefault="003152B6">
      <w:r>
        <w:separator/>
      </w:r>
    </w:p>
  </w:endnote>
  <w:endnote w:type="continuationSeparator" w:id="0">
    <w:p w:rsidR="003152B6" w:rsidRDefault="0031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2B6" w:rsidRDefault="003152B6">
      <w:r>
        <w:separator/>
      </w:r>
    </w:p>
  </w:footnote>
  <w:footnote w:type="continuationSeparator" w:id="0">
    <w:p w:rsidR="003152B6" w:rsidRDefault="00315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DD" w:rsidRDefault="00B85CD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57E3C83"/>
    <w:multiLevelType w:val="hybridMultilevel"/>
    <w:tmpl w:val="07442EBA"/>
    <w:lvl w:ilvl="0" w:tplc="0BBA1850">
      <w:start w:val="1"/>
      <w:numFmt w:val="decimal"/>
      <w:lvlText w:val="%1."/>
      <w:lvlJc w:val="left"/>
      <w:pPr>
        <w:ind w:left="957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intFractionalCharacterWidth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A7"/>
    <w:rsid w:val="000005F3"/>
    <w:rsid w:val="00000C9F"/>
    <w:rsid w:val="00001074"/>
    <w:rsid w:val="000015D8"/>
    <w:rsid w:val="00001DF6"/>
    <w:rsid w:val="00001DF8"/>
    <w:rsid w:val="00002014"/>
    <w:rsid w:val="00002B09"/>
    <w:rsid w:val="00002B59"/>
    <w:rsid w:val="00003DAC"/>
    <w:rsid w:val="000057AB"/>
    <w:rsid w:val="0000690C"/>
    <w:rsid w:val="00006CE1"/>
    <w:rsid w:val="00007BB0"/>
    <w:rsid w:val="0001003A"/>
    <w:rsid w:val="00012A89"/>
    <w:rsid w:val="000132AF"/>
    <w:rsid w:val="000136B5"/>
    <w:rsid w:val="000136D8"/>
    <w:rsid w:val="00015413"/>
    <w:rsid w:val="00015E20"/>
    <w:rsid w:val="000161C7"/>
    <w:rsid w:val="00016593"/>
    <w:rsid w:val="000167F2"/>
    <w:rsid w:val="00016952"/>
    <w:rsid w:val="00017006"/>
    <w:rsid w:val="0001731C"/>
    <w:rsid w:val="000173DD"/>
    <w:rsid w:val="00017C21"/>
    <w:rsid w:val="00017E04"/>
    <w:rsid w:val="000200C9"/>
    <w:rsid w:val="000201E6"/>
    <w:rsid w:val="00020703"/>
    <w:rsid w:val="00020A5F"/>
    <w:rsid w:val="00020ABA"/>
    <w:rsid w:val="00021FB4"/>
    <w:rsid w:val="0002215A"/>
    <w:rsid w:val="0002245A"/>
    <w:rsid w:val="00023359"/>
    <w:rsid w:val="00023971"/>
    <w:rsid w:val="00024192"/>
    <w:rsid w:val="00024223"/>
    <w:rsid w:val="000246C0"/>
    <w:rsid w:val="000249A4"/>
    <w:rsid w:val="00024A95"/>
    <w:rsid w:val="000251C0"/>
    <w:rsid w:val="000261E3"/>
    <w:rsid w:val="00026227"/>
    <w:rsid w:val="0002628A"/>
    <w:rsid w:val="00027042"/>
    <w:rsid w:val="000271FD"/>
    <w:rsid w:val="000275AC"/>
    <w:rsid w:val="0003037A"/>
    <w:rsid w:val="00030CFB"/>
    <w:rsid w:val="00032565"/>
    <w:rsid w:val="000328E8"/>
    <w:rsid w:val="00032961"/>
    <w:rsid w:val="00032B85"/>
    <w:rsid w:val="00032FF7"/>
    <w:rsid w:val="0003307E"/>
    <w:rsid w:val="00034113"/>
    <w:rsid w:val="000342AA"/>
    <w:rsid w:val="00035895"/>
    <w:rsid w:val="00035F36"/>
    <w:rsid w:val="0003607E"/>
    <w:rsid w:val="00036CF7"/>
    <w:rsid w:val="00037328"/>
    <w:rsid w:val="0003763F"/>
    <w:rsid w:val="0003765A"/>
    <w:rsid w:val="00040C36"/>
    <w:rsid w:val="00040F75"/>
    <w:rsid w:val="00040FA2"/>
    <w:rsid w:val="000411CD"/>
    <w:rsid w:val="0004130A"/>
    <w:rsid w:val="000418C6"/>
    <w:rsid w:val="00041C06"/>
    <w:rsid w:val="00042330"/>
    <w:rsid w:val="0004473E"/>
    <w:rsid w:val="00044773"/>
    <w:rsid w:val="00044B1E"/>
    <w:rsid w:val="00045B7C"/>
    <w:rsid w:val="00045E6D"/>
    <w:rsid w:val="00045F3C"/>
    <w:rsid w:val="00046462"/>
    <w:rsid w:val="0005061E"/>
    <w:rsid w:val="00051F43"/>
    <w:rsid w:val="00052F93"/>
    <w:rsid w:val="0005333D"/>
    <w:rsid w:val="0005335E"/>
    <w:rsid w:val="000535C4"/>
    <w:rsid w:val="000536E0"/>
    <w:rsid w:val="00053DDC"/>
    <w:rsid w:val="00054977"/>
    <w:rsid w:val="00054D37"/>
    <w:rsid w:val="00055F5A"/>
    <w:rsid w:val="000565E2"/>
    <w:rsid w:val="00056FC1"/>
    <w:rsid w:val="00057C50"/>
    <w:rsid w:val="00061B9F"/>
    <w:rsid w:val="00062C9F"/>
    <w:rsid w:val="00062D83"/>
    <w:rsid w:val="00064339"/>
    <w:rsid w:val="00065A79"/>
    <w:rsid w:val="0006601B"/>
    <w:rsid w:val="00066782"/>
    <w:rsid w:val="00066798"/>
    <w:rsid w:val="00067152"/>
    <w:rsid w:val="00067798"/>
    <w:rsid w:val="0007030B"/>
    <w:rsid w:val="0007043A"/>
    <w:rsid w:val="00070DC0"/>
    <w:rsid w:val="00070FAC"/>
    <w:rsid w:val="00071173"/>
    <w:rsid w:val="00071B17"/>
    <w:rsid w:val="00074C28"/>
    <w:rsid w:val="00075277"/>
    <w:rsid w:val="00075815"/>
    <w:rsid w:val="00075857"/>
    <w:rsid w:val="00075BA4"/>
    <w:rsid w:val="00075BF5"/>
    <w:rsid w:val="00075CDF"/>
    <w:rsid w:val="00075E5F"/>
    <w:rsid w:val="00075F54"/>
    <w:rsid w:val="00075FD1"/>
    <w:rsid w:val="000763D7"/>
    <w:rsid w:val="000765DD"/>
    <w:rsid w:val="00076615"/>
    <w:rsid w:val="00076CA6"/>
    <w:rsid w:val="0007758B"/>
    <w:rsid w:val="0007793D"/>
    <w:rsid w:val="000779CF"/>
    <w:rsid w:val="000802F4"/>
    <w:rsid w:val="000812B4"/>
    <w:rsid w:val="000814BE"/>
    <w:rsid w:val="0008171B"/>
    <w:rsid w:val="00082DCC"/>
    <w:rsid w:val="00082F7F"/>
    <w:rsid w:val="00084643"/>
    <w:rsid w:val="0008541D"/>
    <w:rsid w:val="00085C2F"/>
    <w:rsid w:val="00086979"/>
    <w:rsid w:val="00087154"/>
    <w:rsid w:val="00087778"/>
    <w:rsid w:val="000900B2"/>
    <w:rsid w:val="0009065C"/>
    <w:rsid w:val="00090685"/>
    <w:rsid w:val="00090E27"/>
    <w:rsid w:val="00091E06"/>
    <w:rsid w:val="00092089"/>
    <w:rsid w:val="0009274F"/>
    <w:rsid w:val="00092C53"/>
    <w:rsid w:val="0009384F"/>
    <w:rsid w:val="00093C30"/>
    <w:rsid w:val="00094108"/>
    <w:rsid w:val="000942DA"/>
    <w:rsid w:val="0009442A"/>
    <w:rsid w:val="000945D6"/>
    <w:rsid w:val="00094A0C"/>
    <w:rsid w:val="00096A9F"/>
    <w:rsid w:val="00096C10"/>
    <w:rsid w:val="00097B69"/>
    <w:rsid w:val="000A0192"/>
    <w:rsid w:val="000A01EB"/>
    <w:rsid w:val="000A08BC"/>
    <w:rsid w:val="000A0BCC"/>
    <w:rsid w:val="000A0EE0"/>
    <w:rsid w:val="000A1042"/>
    <w:rsid w:val="000A1C0C"/>
    <w:rsid w:val="000A2844"/>
    <w:rsid w:val="000A28D7"/>
    <w:rsid w:val="000A29CB"/>
    <w:rsid w:val="000A354B"/>
    <w:rsid w:val="000A4061"/>
    <w:rsid w:val="000A4304"/>
    <w:rsid w:val="000A5053"/>
    <w:rsid w:val="000A5C41"/>
    <w:rsid w:val="000A612C"/>
    <w:rsid w:val="000A6BBC"/>
    <w:rsid w:val="000A724C"/>
    <w:rsid w:val="000A7E99"/>
    <w:rsid w:val="000B011C"/>
    <w:rsid w:val="000B1760"/>
    <w:rsid w:val="000B1B90"/>
    <w:rsid w:val="000B2E84"/>
    <w:rsid w:val="000B3658"/>
    <w:rsid w:val="000B3DDC"/>
    <w:rsid w:val="000B4B53"/>
    <w:rsid w:val="000B52D5"/>
    <w:rsid w:val="000B63E3"/>
    <w:rsid w:val="000B79E9"/>
    <w:rsid w:val="000C029F"/>
    <w:rsid w:val="000C038D"/>
    <w:rsid w:val="000C0706"/>
    <w:rsid w:val="000C1C6A"/>
    <w:rsid w:val="000C2348"/>
    <w:rsid w:val="000C23C3"/>
    <w:rsid w:val="000C2513"/>
    <w:rsid w:val="000C3417"/>
    <w:rsid w:val="000C3C60"/>
    <w:rsid w:val="000C4670"/>
    <w:rsid w:val="000C49FA"/>
    <w:rsid w:val="000C4AD3"/>
    <w:rsid w:val="000C4D0D"/>
    <w:rsid w:val="000C52B2"/>
    <w:rsid w:val="000C5351"/>
    <w:rsid w:val="000C56E3"/>
    <w:rsid w:val="000C644E"/>
    <w:rsid w:val="000C6CF4"/>
    <w:rsid w:val="000C6F63"/>
    <w:rsid w:val="000C798C"/>
    <w:rsid w:val="000C7CE9"/>
    <w:rsid w:val="000D0C1E"/>
    <w:rsid w:val="000D0ED5"/>
    <w:rsid w:val="000D12E3"/>
    <w:rsid w:val="000D1710"/>
    <w:rsid w:val="000D18A6"/>
    <w:rsid w:val="000D3178"/>
    <w:rsid w:val="000D3F53"/>
    <w:rsid w:val="000D41A6"/>
    <w:rsid w:val="000D4485"/>
    <w:rsid w:val="000D5554"/>
    <w:rsid w:val="000D5CE3"/>
    <w:rsid w:val="000D5D14"/>
    <w:rsid w:val="000D6102"/>
    <w:rsid w:val="000D62EC"/>
    <w:rsid w:val="000D655A"/>
    <w:rsid w:val="000D7C25"/>
    <w:rsid w:val="000E0100"/>
    <w:rsid w:val="000E02E7"/>
    <w:rsid w:val="000E0744"/>
    <w:rsid w:val="000E0825"/>
    <w:rsid w:val="000E2019"/>
    <w:rsid w:val="000E21EB"/>
    <w:rsid w:val="000E2BB9"/>
    <w:rsid w:val="000E325E"/>
    <w:rsid w:val="000E38DD"/>
    <w:rsid w:val="000E4222"/>
    <w:rsid w:val="000E482E"/>
    <w:rsid w:val="000E4C19"/>
    <w:rsid w:val="000E5B7B"/>
    <w:rsid w:val="000E5F90"/>
    <w:rsid w:val="000E752C"/>
    <w:rsid w:val="000E7C79"/>
    <w:rsid w:val="000F0B04"/>
    <w:rsid w:val="000F0B78"/>
    <w:rsid w:val="000F149C"/>
    <w:rsid w:val="000F15F2"/>
    <w:rsid w:val="000F1D48"/>
    <w:rsid w:val="000F27D1"/>
    <w:rsid w:val="000F2B3E"/>
    <w:rsid w:val="000F2FA0"/>
    <w:rsid w:val="000F3261"/>
    <w:rsid w:val="000F3F08"/>
    <w:rsid w:val="000F4681"/>
    <w:rsid w:val="000F6033"/>
    <w:rsid w:val="000F663F"/>
    <w:rsid w:val="000F69B8"/>
    <w:rsid w:val="000F6A07"/>
    <w:rsid w:val="000F6C39"/>
    <w:rsid w:val="000F72CE"/>
    <w:rsid w:val="000F755D"/>
    <w:rsid w:val="000F7B81"/>
    <w:rsid w:val="001009EA"/>
    <w:rsid w:val="00100AF1"/>
    <w:rsid w:val="00100CCD"/>
    <w:rsid w:val="00100E6D"/>
    <w:rsid w:val="001014A3"/>
    <w:rsid w:val="0010385E"/>
    <w:rsid w:val="00103F78"/>
    <w:rsid w:val="001045C4"/>
    <w:rsid w:val="00104FBC"/>
    <w:rsid w:val="001054BC"/>
    <w:rsid w:val="00105993"/>
    <w:rsid w:val="00105E61"/>
    <w:rsid w:val="001060C7"/>
    <w:rsid w:val="001063B2"/>
    <w:rsid w:val="00106536"/>
    <w:rsid w:val="00106612"/>
    <w:rsid w:val="00106925"/>
    <w:rsid w:val="00106C90"/>
    <w:rsid w:val="00107C16"/>
    <w:rsid w:val="0011090B"/>
    <w:rsid w:val="0011090F"/>
    <w:rsid w:val="00111ACD"/>
    <w:rsid w:val="00113F31"/>
    <w:rsid w:val="001142F2"/>
    <w:rsid w:val="00114600"/>
    <w:rsid w:val="00114BD1"/>
    <w:rsid w:val="00114CA2"/>
    <w:rsid w:val="001150E5"/>
    <w:rsid w:val="001156ED"/>
    <w:rsid w:val="0011615C"/>
    <w:rsid w:val="001164A5"/>
    <w:rsid w:val="00116523"/>
    <w:rsid w:val="0011661A"/>
    <w:rsid w:val="00116F9B"/>
    <w:rsid w:val="00117101"/>
    <w:rsid w:val="0011722C"/>
    <w:rsid w:val="0011761F"/>
    <w:rsid w:val="00117CD5"/>
    <w:rsid w:val="00117E62"/>
    <w:rsid w:val="001212C7"/>
    <w:rsid w:val="00121A78"/>
    <w:rsid w:val="00121CCB"/>
    <w:rsid w:val="001221E0"/>
    <w:rsid w:val="00122A33"/>
    <w:rsid w:val="00123B46"/>
    <w:rsid w:val="00123C79"/>
    <w:rsid w:val="0012439B"/>
    <w:rsid w:val="00124865"/>
    <w:rsid w:val="001252CB"/>
    <w:rsid w:val="00125724"/>
    <w:rsid w:val="0012726F"/>
    <w:rsid w:val="001273AF"/>
    <w:rsid w:val="00130085"/>
    <w:rsid w:val="00130914"/>
    <w:rsid w:val="00130FF3"/>
    <w:rsid w:val="001313BB"/>
    <w:rsid w:val="00131B46"/>
    <w:rsid w:val="00131D3F"/>
    <w:rsid w:val="00131E92"/>
    <w:rsid w:val="001322CD"/>
    <w:rsid w:val="00132792"/>
    <w:rsid w:val="00132D99"/>
    <w:rsid w:val="0013357E"/>
    <w:rsid w:val="00133FCF"/>
    <w:rsid w:val="001340B3"/>
    <w:rsid w:val="00134502"/>
    <w:rsid w:val="00134BD0"/>
    <w:rsid w:val="00136055"/>
    <w:rsid w:val="00136800"/>
    <w:rsid w:val="00136E92"/>
    <w:rsid w:val="0013708B"/>
    <w:rsid w:val="0013765D"/>
    <w:rsid w:val="001377CC"/>
    <w:rsid w:val="00137E8D"/>
    <w:rsid w:val="0014017E"/>
    <w:rsid w:val="001404A3"/>
    <w:rsid w:val="001408B8"/>
    <w:rsid w:val="00140EF6"/>
    <w:rsid w:val="001410A9"/>
    <w:rsid w:val="00143832"/>
    <w:rsid w:val="0014412B"/>
    <w:rsid w:val="0014433E"/>
    <w:rsid w:val="001446C4"/>
    <w:rsid w:val="00144D3B"/>
    <w:rsid w:val="0014507E"/>
    <w:rsid w:val="00145757"/>
    <w:rsid w:val="00146023"/>
    <w:rsid w:val="001464EE"/>
    <w:rsid w:val="00146597"/>
    <w:rsid w:val="00146605"/>
    <w:rsid w:val="001471D6"/>
    <w:rsid w:val="001506C7"/>
    <w:rsid w:val="001507C2"/>
    <w:rsid w:val="00150BB0"/>
    <w:rsid w:val="00152B95"/>
    <w:rsid w:val="00154BA5"/>
    <w:rsid w:val="00154F64"/>
    <w:rsid w:val="00155F6A"/>
    <w:rsid w:val="001560CC"/>
    <w:rsid w:val="001565C3"/>
    <w:rsid w:val="00156D05"/>
    <w:rsid w:val="0015703C"/>
    <w:rsid w:val="001611E2"/>
    <w:rsid w:val="00162592"/>
    <w:rsid w:val="001636FE"/>
    <w:rsid w:val="00163A0C"/>
    <w:rsid w:val="001645B5"/>
    <w:rsid w:val="00164741"/>
    <w:rsid w:val="001656BB"/>
    <w:rsid w:val="00165EEE"/>
    <w:rsid w:val="001669F1"/>
    <w:rsid w:val="00166F14"/>
    <w:rsid w:val="001670D5"/>
    <w:rsid w:val="0016737C"/>
    <w:rsid w:val="00167F7E"/>
    <w:rsid w:val="00170C0A"/>
    <w:rsid w:val="00171412"/>
    <w:rsid w:val="00171469"/>
    <w:rsid w:val="00172065"/>
    <w:rsid w:val="0017290B"/>
    <w:rsid w:val="00173971"/>
    <w:rsid w:val="001757FA"/>
    <w:rsid w:val="00175B70"/>
    <w:rsid w:val="00176C9D"/>
    <w:rsid w:val="00176EBA"/>
    <w:rsid w:val="00177952"/>
    <w:rsid w:val="00177D4E"/>
    <w:rsid w:val="00180FC8"/>
    <w:rsid w:val="001810C7"/>
    <w:rsid w:val="00181805"/>
    <w:rsid w:val="00181811"/>
    <w:rsid w:val="00182CA4"/>
    <w:rsid w:val="00182EBC"/>
    <w:rsid w:val="001838C5"/>
    <w:rsid w:val="00183987"/>
    <w:rsid w:val="00183D6A"/>
    <w:rsid w:val="00184032"/>
    <w:rsid w:val="001840AC"/>
    <w:rsid w:val="0018579B"/>
    <w:rsid w:val="0018582E"/>
    <w:rsid w:val="00185E9A"/>
    <w:rsid w:val="00186FB7"/>
    <w:rsid w:val="001905C0"/>
    <w:rsid w:val="00190987"/>
    <w:rsid w:val="00190D2A"/>
    <w:rsid w:val="00190D3A"/>
    <w:rsid w:val="00190D7C"/>
    <w:rsid w:val="00191502"/>
    <w:rsid w:val="00191CB7"/>
    <w:rsid w:val="0019212F"/>
    <w:rsid w:val="001928BB"/>
    <w:rsid w:val="00192F6B"/>
    <w:rsid w:val="00193054"/>
    <w:rsid w:val="0019317C"/>
    <w:rsid w:val="001933FA"/>
    <w:rsid w:val="00193D4D"/>
    <w:rsid w:val="0019429F"/>
    <w:rsid w:val="00194858"/>
    <w:rsid w:val="001956CD"/>
    <w:rsid w:val="00195AE7"/>
    <w:rsid w:val="00195E2E"/>
    <w:rsid w:val="00197235"/>
    <w:rsid w:val="00197773"/>
    <w:rsid w:val="001979AB"/>
    <w:rsid w:val="00197B01"/>
    <w:rsid w:val="00197E4A"/>
    <w:rsid w:val="001A0046"/>
    <w:rsid w:val="001A0193"/>
    <w:rsid w:val="001A02F5"/>
    <w:rsid w:val="001A13BA"/>
    <w:rsid w:val="001A3F29"/>
    <w:rsid w:val="001A431C"/>
    <w:rsid w:val="001A454A"/>
    <w:rsid w:val="001A46FB"/>
    <w:rsid w:val="001A6166"/>
    <w:rsid w:val="001A6DE5"/>
    <w:rsid w:val="001A6ED8"/>
    <w:rsid w:val="001A7A9D"/>
    <w:rsid w:val="001A7C27"/>
    <w:rsid w:val="001A7C49"/>
    <w:rsid w:val="001B0021"/>
    <w:rsid w:val="001B0CBD"/>
    <w:rsid w:val="001B0DDB"/>
    <w:rsid w:val="001B172A"/>
    <w:rsid w:val="001B21CF"/>
    <w:rsid w:val="001B2D85"/>
    <w:rsid w:val="001B3C1D"/>
    <w:rsid w:val="001B4A41"/>
    <w:rsid w:val="001B53BF"/>
    <w:rsid w:val="001B59B5"/>
    <w:rsid w:val="001B6863"/>
    <w:rsid w:val="001B75FC"/>
    <w:rsid w:val="001B7683"/>
    <w:rsid w:val="001B7A1B"/>
    <w:rsid w:val="001C2DF5"/>
    <w:rsid w:val="001C34D3"/>
    <w:rsid w:val="001C39FA"/>
    <w:rsid w:val="001C3A50"/>
    <w:rsid w:val="001C3E1A"/>
    <w:rsid w:val="001C460A"/>
    <w:rsid w:val="001C5800"/>
    <w:rsid w:val="001C5FAE"/>
    <w:rsid w:val="001C5FDB"/>
    <w:rsid w:val="001C64C7"/>
    <w:rsid w:val="001C6871"/>
    <w:rsid w:val="001C6C29"/>
    <w:rsid w:val="001C7911"/>
    <w:rsid w:val="001C7F86"/>
    <w:rsid w:val="001D01B0"/>
    <w:rsid w:val="001D01DE"/>
    <w:rsid w:val="001D021E"/>
    <w:rsid w:val="001D046E"/>
    <w:rsid w:val="001D0F2D"/>
    <w:rsid w:val="001D0FB0"/>
    <w:rsid w:val="001D16D8"/>
    <w:rsid w:val="001D177B"/>
    <w:rsid w:val="001D18A0"/>
    <w:rsid w:val="001D1B64"/>
    <w:rsid w:val="001D1DB6"/>
    <w:rsid w:val="001D24B4"/>
    <w:rsid w:val="001D28F3"/>
    <w:rsid w:val="001D3614"/>
    <w:rsid w:val="001D386C"/>
    <w:rsid w:val="001D72E4"/>
    <w:rsid w:val="001D7BE3"/>
    <w:rsid w:val="001D7CF4"/>
    <w:rsid w:val="001E1A9D"/>
    <w:rsid w:val="001E1B33"/>
    <w:rsid w:val="001E22C5"/>
    <w:rsid w:val="001E240D"/>
    <w:rsid w:val="001E2F0F"/>
    <w:rsid w:val="001E31C4"/>
    <w:rsid w:val="001E3C8B"/>
    <w:rsid w:val="001E4124"/>
    <w:rsid w:val="001E420B"/>
    <w:rsid w:val="001E4A3C"/>
    <w:rsid w:val="001E4CF4"/>
    <w:rsid w:val="001E5132"/>
    <w:rsid w:val="001E6C69"/>
    <w:rsid w:val="001F08CB"/>
    <w:rsid w:val="001F098A"/>
    <w:rsid w:val="001F0CAF"/>
    <w:rsid w:val="001F0DE1"/>
    <w:rsid w:val="001F132C"/>
    <w:rsid w:val="001F23CF"/>
    <w:rsid w:val="001F23ED"/>
    <w:rsid w:val="001F2BE0"/>
    <w:rsid w:val="001F2E76"/>
    <w:rsid w:val="001F3BC6"/>
    <w:rsid w:val="001F4D38"/>
    <w:rsid w:val="001F509D"/>
    <w:rsid w:val="001F5A66"/>
    <w:rsid w:val="001F6DA3"/>
    <w:rsid w:val="001F70EF"/>
    <w:rsid w:val="001F757B"/>
    <w:rsid w:val="001F7D8E"/>
    <w:rsid w:val="002016B7"/>
    <w:rsid w:val="00201EC2"/>
    <w:rsid w:val="002030B3"/>
    <w:rsid w:val="002030D9"/>
    <w:rsid w:val="00203441"/>
    <w:rsid w:val="00204429"/>
    <w:rsid w:val="0020466C"/>
    <w:rsid w:val="00204E9D"/>
    <w:rsid w:val="00205088"/>
    <w:rsid w:val="00205F48"/>
    <w:rsid w:val="00206A87"/>
    <w:rsid w:val="00207C28"/>
    <w:rsid w:val="00210C41"/>
    <w:rsid w:val="00210E0D"/>
    <w:rsid w:val="00211F68"/>
    <w:rsid w:val="0021281A"/>
    <w:rsid w:val="0021322D"/>
    <w:rsid w:val="002142E7"/>
    <w:rsid w:val="0021444B"/>
    <w:rsid w:val="00214652"/>
    <w:rsid w:val="00214833"/>
    <w:rsid w:val="002154A3"/>
    <w:rsid w:val="0021552E"/>
    <w:rsid w:val="002169B9"/>
    <w:rsid w:val="00216A8D"/>
    <w:rsid w:val="00217132"/>
    <w:rsid w:val="00217B5B"/>
    <w:rsid w:val="00217CF0"/>
    <w:rsid w:val="00220237"/>
    <w:rsid w:val="002209E3"/>
    <w:rsid w:val="00220E2F"/>
    <w:rsid w:val="00220F88"/>
    <w:rsid w:val="00221FEF"/>
    <w:rsid w:val="002234F5"/>
    <w:rsid w:val="0022376F"/>
    <w:rsid w:val="002241AE"/>
    <w:rsid w:val="002248B1"/>
    <w:rsid w:val="002254E4"/>
    <w:rsid w:val="00225A2A"/>
    <w:rsid w:val="00225C35"/>
    <w:rsid w:val="00225D87"/>
    <w:rsid w:val="00226152"/>
    <w:rsid w:val="002262A6"/>
    <w:rsid w:val="0022754D"/>
    <w:rsid w:val="00231319"/>
    <w:rsid w:val="002320DD"/>
    <w:rsid w:val="002324D6"/>
    <w:rsid w:val="00232C8D"/>
    <w:rsid w:val="002336B4"/>
    <w:rsid w:val="00234511"/>
    <w:rsid w:val="00234956"/>
    <w:rsid w:val="00234E89"/>
    <w:rsid w:val="00234F9D"/>
    <w:rsid w:val="002353A2"/>
    <w:rsid w:val="00235E1F"/>
    <w:rsid w:val="002372DE"/>
    <w:rsid w:val="00237B63"/>
    <w:rsid w:val="00240C6D"/>
    <w:rsid w:val="00242731"/>
    <w:rsid w:val="00242B49"/>
    <w:rsid w:val="00243AC4"/>
    <w:rsid w:val="00243FEB"/>
    <w:rsid w:val="00245C2B"/>
    <w:rsid w:val="00245E25"/>
    <w:rsid w:val="00246228"/>
    <w:rsid w:val="00246369"/>
    <w:rsid w:val="00247396"/>
    <w:rsid w:val="00250A04"/>
    <w:rsid w:val="00253336"/>
    <w:rsid w:val="00253781"/>
    <w:rsid w:val="0025457E"/>
    <w:rsid w:val="00254603"/>
    <w:rsid w:val="00254CBF"/>
    <w:rsid w:val="00254D5B"/>
    <w:rsid w:val="002553F4"/>
    <w:rsid w:val="0025587F"/>
    <w:rsid w:val="00255C31"/>
    <w:rsid w:val="00256913"/>
    <w:rsid w:val="00256BF7"/>
    <w:rsid w:val="00256DF0"/>
    <w:rsid w:val="00257089"/>
    <w:rsid w:val="002579EF"/>
    <w:rsid w:val="0026060D"/>
    <w:rsid w:val="0026070D"/>
    <w:rsid w:val="00260E10"/>
    <w:rsid w:val="0026135F"/>
    <w:rsid w:val="00261434"/>
    <w:rsid w:val="00262CA8"/>
    <w:rsid w:val="00264164"/>
    <w:rsid w:val="00265CF5"/>
    <w:rsid w:val="00265DBA"/>
    <w:rsid w:val="00266232"/>
    <w:rsid w:val="00270285"/>
    <w:rsid w:val="002706A3"/>
    <w:rsid w:val="002709F5"/>
    <w:rsid w:val="002712E4"/>
    <w:rsid w:val="0027185E"/>
    <w:rsid w:val="00271A17"/>
    <w:rsid w:val="00272702"/>
    <w:rsid w:val="00272B5A"/>
    <w:rsid w:val="00272D4A"/>
    <w:rsid w:val="00272D56"/>
    <w:rsid w:val="00273CEA"/>
    <w:rsid w:val="002740C1"/>
    <w:rsid w:val="00274C48"/>
    <w:rsid w:val="00274FC3"/>
    <w:rsid w:val="0027667A"/>
    <w:rsid w:val="002769FA"/>
    <w:rsid w:val="00277AEE"/>
    <w:rsid w:val="00277E2A"/>
    <w:rsid w:val="002805AF"/>
    <w:rsid w:val="00282023"/>
    <w:rsid w:val="00282774"/>
    <w:rsid w:val="002828CF"/>
    <w:rsid w:val="00282A60"/>
    <w:rsid w:val="00282B1C"/>
    <w:rsid w:val="00284D12"/>
    <w:rsid w:val="00284E0A"/>
    <w:rsid w:val="002850B8"/>
    <w:rsid w:val="00285C9C"/>
    <w:rsid w:val="002860F9"/>
    <w:rsid w:val="00286589"/>
    <w:rsid w:val="002869B6"/>
    <w:rsid w:val="00286AB5"/>
    <w:rsid w:val="00286AFE"/>
    <w:rsid w:val="00286F72"/>
    <w:rsid w:val="00287185"/>
    <w:rsid w:val="00287689"/>
    <w:rsid w:val="002900BE"/>
    <w:rsid w:val="002910DC"/>
    <w:rsid w:val="00291787"/>
    <w:rsid w:val="00291F94"/>
    <w:rsid w:val="002929BB"/>
    <w:rsid w:val="00292C46"/>
    <w:rsid w:val="00292DAF"/>
    <w:rsid w:val="00292EB5"/>
    <w:rsid w:val="00293C40"/>
    <w:rsid w:val="002946F6"/>
    <w:rsid w:val="002947E7"/>
    <w:rsid w:val="00294FD1"/>
    <w:rsid w:val="00295A78"/>
    <w:rsid w:val="00295FE6"/>
    <w:rsid w:val="0029732C"/>
    <w:rsid w:val="00297E84"/>
    <w:rsid w:val="002A0271"/>
    <w:rsid w:val="002A0731"/>
    <w:rsid w:val="002A20EA"/>
    <w:rsid w:val="002A2A65"/>
    <w:rsid w:val="002A306F"/>
    <w:rsid w:val="002A32CC"/>
    <w:rsid w:val="002A3F52"/>
    <w:rsid w:val="002A4292"/>
    <w:rsid w:val="002A449B"/>
    <w:rsid w:val="002A46D5"/>
    <w:rsid w:val="002A5965"/>
    <w:rsid w:val="002A5C14"/>
    <w:rsid w:val="002A657E"/>
    <w:rsid w:val="002A6B45"/>
    <w:rsid w:val="002A7012"/>
    <w:rsid w:val="002A713F"/>
    <w:rsid w:val="002A7845"/>
    <w:rsid w:val="002B08F3"/>
    <w:rsid w:val="002B0EB7"/>
    <w:rsid w:val="002B1349"/>
    <w:rsid w:val="002B1720"/>
    <w:rsid w:val="002B1B94"/>
    <w:rsid w:val="002B1BED"/>
    <w:rsid w:val="002B1F62"/>
    <w:rsid w:val="002B2538"/>
    <w:rsid w:val="002B2AA3"/>
    <w:rsid w:val="002B37DD"/>
    <w:rsid w:val="002B3AC0"/>
    <w:rsid w:val="002B3C46"/>
    <w:rsid w:val="002B4B67"/>
    <w:rsid w:val="002B548B"/>
    <w:rsid w:val="002B5504"/>
    <w:rsid w:val="002B71F4"/>
    <w:rsid w:val="002C0A62"/>
    <w:rsid w:val="002C1DFD"/>
    <w:rsid w:val="002C2028"/>
    <w:rsid w:val="002C2160"/>
    <w:rsid w:val="002C2AAA"/>
    <w:rsid w:val="002C2B3B"/>
    <w:rsid w:val="002C3383"/>
    <w:rsid w:val="002C39D8"/>
    <w:rsid w:val="002C3D19"/>
    <w:rsid w:val="002C400E"/>
    <w:rsid w:val="002C4240"/>
    <w:rsid w:val="002C503D"/>
    <w:rsid w:val="002C5100"/>
    <w:rsid w:val="002C5790"/>
    <w:rsid w:val="002C6B15"/>
    <w:rsid w:val="002C7BA2"/>
    <w:rsid w:val="002D0A4D"/>
    <w:rsid w:val="002D19EE"/>
    <w:rsid w:val="002D272D"/>
    <w:rsid w:val="002D2DD3"/>
    <w:rsid w:val="002D2EFA"/>
    <w:rsid w:val="002D3A13"/>
    <w:rsid w:val="002D4336"/>
    <w:rsid w:val="002D5E80"/>
    <w:rsid w:val="002D619F"/>
    <w:rsid w:val="002D61FA"/>
    <w:rsid w:val="002D6D69"/>
    <w:rsid w:val="002D79EF"/>
    <w:rsid w:val="002E04D8"/>
    <w:rsid w:val="002E0607"/>
    <w:rsid w:val="002E0CF0"/>
    <w:rsid w:val="002E1853"/>
    <w:rsid w:val="002E2C0A"/>
    <w:rsid w:val="002E2DBA"/>
    <w:rsid w:val="002E389A"/>
    <w:rsid w:val="002E3E8D"/>
    <w:rsid w:val="002E4170"/>
    <w:rsid w:val="002E4308"/>
    <w:rsid w:val="002E494F"/>
    <w:rsid w:val="002E4DA3"/>
    <w:rsid w:val="002E5176"/>
    <w:rsid w:val="002E555C"/>
    <w:rsid w:val="002E5C57"/>
    <w:rsid w:val="002E64D7"/>
    <w:rsid w:val="002E6ADD"/>
    <w:rsid w:val="002E6D65"/>
    <w:rsid w:val="002E6F9B"/>
    <w:rsid w:val="002F0140"/>
    <w:rsid w:val="002F09EB"/>
    <w:rsid w:val="002F0B96"/>
    <w:rsid w:val="002F0C4F"/>
    <w:rsid w:val="002F16C6"/>
    <w:rsid w:val="002F1D29"/>
    <w:rsid w:val="002F255A"/>
    <w:rsid w:val="002F3088"/>
    <w:rsid w:val="002F3F7D"/>
    <w:rsid w:val="002F4DF9"/>
    <w:rsid w:val="002F580C"/>
    <w:rsid w:val="002F5819"/>
    <w:rsid w:val="002F60C4"/>
    <w:rsid w:val="002F677F"/>
    <w:rsid w:val="002F6803"/>
    <w:rsid w:val="002F685A"/>
    <w:rsid w:val="002F68F8"/>
    <w:rsid w:val="002F6AF3"/>
    <w:rsid w:val="002F737F"/>
    <w:rsid w:val="00300214"/>
    <w:rsid w:val="00300F66"/>
    <w:rsid w:val="003011D0"/>
    <w:rsid w:val="0030153A"/>
    <w:rsid w:val="0030185F"/>
    <w:rsid w:val="00301A0B"/>
    <w:rsid w:val="00301BD7"/>
    <w:rsid w:val="00301F4A"/>
    <w:rsid w:val="00302C4C"/>
    <w:rsid w:val="00302D8D"/>
    <w:rsid w:val="0030332F"/>
    <w:rsid w:val="003034A2"/>
    <w:rsid w:val="003034C3"/>
    <w:rsid w:val="00303660"/>
    <w:rsid w:val="00304F1F"/>
    <w:rsid w:val="003051E8"/>
    <w:rsid w:val="0030600D"/>
    <w:rsid w:val="003061C5"/>
    <w:rsid w:val="00306A09"/>
    <w:rsid w:val="00306F37"/>
    <w:rsid w:val="00307533"/>
    <w:rsid w:val="003079DC"/>
    <w:rsid w:val="0031000E"/>
    <w:rsid w:val="003109EC"/>
    <w:rsid w:val="00310D75"/>
    <w:rsid w:val="00311201"/>
    <w:rsid w:val="003115A4"/>
    <w:rsid w:val="00312C04"/>
    <w:rsid w:val="0031344D"/>
    <w:rsid w:val="00313543"/>
    <w:rsid w:val="00313A89"/>
    <w:rsid w:val="00313F05"/>
    <w:rsid w:val="0031465F"/>
    <w:rsid w:val="003152B6"/>
    <w:rsid w:val="00315FAE"/>
    <w:rsid w:val="003162CC"/>
    <w:rsid w:val="00316D3F"/>
    <w:rsid w:val="0031713A"/>
    <w:rsid w:val="00317513"/>
    <w:rsid w:val="0032067B"/>
    <w:rsid w:val="0032106A"/>
    <w:rsid w:val="00322CEE"/>
    <w:rsid w:val="0032347F"/>
    <w:rsid w:val="00324E31"/>
    <w:rsid w:val="003252B7"/>
    <w:rsid w:val="003252C5"/>
    <w:rsid w:val="003255A4"/>
    <w:rsid w:val="00325BF9"/>
    <w:rsid w:val="00325F4C"/>
    <w:rsid w:val="00326C6B"/>
    <w:rsid w:val="003272F9"/>
    <w:rsid w:val="00330DDE"/>
    <w:rsid w:val="00332226"/>
    <w:rsid w:val="00332300"/>
    <w:rsid w:val="00332416"/>
    <w:rsid w:val="00332AD2"/>
    <w:rsid w:val="003339FF"/>
    <w:rsid w:val="00333F00"/>
    <w:rsid w:val="00334D02"/>
    <w:rsid w:val="00335C46"/>
    <w:rsid w:val="00337C22"/>
    <w:rsid w:val="003411D0"/>
    <w:rsid w:val="003413C4"/>
    <w:rsid w:val="003413F3"/>
    <w:rsid w:val="003415CC"/>
    <w:rsid w:val="00341A00"/>
    <w:rsid w:val="00341E0B"/>
    <w:rsid w:val="00342BA8"/>
    <w:rsid w:val="00342C2D"/>
    <w:rsid w:val="0034551D"/>
    <w:rsid w:val="0034556C"/>
    <w:rsid w:val="00346B1F"/>
    <w:rsid w:val="00346EEF"/>
    <w:rsid w:val="0035075B"/>
    <w:rsid w:val="003508BF"/>
    <w:rsid w:val="00350959"/>
    <w:rsid w:val="00350C96"/>
    <w:rsid w:val="00350E02"/>
    <w:rsid w:val="00351554"/>
    <w:rsid w:val="0035193F"/>
    <w:rsid w:val="00351ADF"/>
    <w:rsid w:val="003528F0"/>
    <w:rsid w:val="0035321C"/>
    <w:rsid w:val="00353FE2"/>
    <w:rsid w:val="003540F8"/>
    <w:rsid w:val="00354284"/>
    <w:rsid w:val="00354F48"/>
    <w:rsid w:val="00356503"/>
    <w:rsid w:val="00356B78"/>
    <w:rsid w:val="00356C5E"/>
    <w:rsid w:val="00357424"/>
    <w:rsid w:val="00357935"/>
    <w:rsid w:val="0036107B"/>
    <w:rsid w:val="00362A81"/>
    <w:rsid w:val="003630C4"/>
    <w:rsid w:val="00363378"/>
    <w:rsid w:val="00363EC7"/>
    <w:rsid w:val="00364DC1"/>
    <w:rsid w:val="00365A65"/>
    <w:rsid w:val="00366285"/>
    <w:rsid w:val="00366808"/>
    <w:rsid w:val="003668FF"/>
    <w:rsid w:val="00366B95"/>
    <w:rsid w:val="003679B7"/>
    <w:rsid w:val="00367FC8"/>
    <w:rsid w:val="00370BE1"/>
    <w:rsid w:val="00370F9A"/>
    <w:rsid w:val="0037103F"/>
    <w:rsid w:val="003713BF"/>
    <w:rsid w:val="003714EE"/>
    <w:rsid w:val="003716DD"/>
    <w:rsid w:val="00373614"/>
    <w:rsid w:val="00373999"/>
    <w:rsid w:val="00373EE8"/>
    <w:rsid w:val="00375740"/>
    <w:rsid w:val="003757A6"/>
    <w:rsid w:val="003758A9"/>
    <w:rsid w:val="0037592E"/>
    <w:rsid w:val="00375C75"/>
    <w:rsid w:val="00375DEA"/>
    <w:rsid w:val="00375F2E"/>
    <w:rsid w:val="0037603C"/>
    <w:rsid w:val="00376742"/>
    <w:rsid w:val="0037680C"/>
    <w:rsid w:val="00376944"/>
    <w:rsid w:val="00377966"/>
    <w:rsid w:val="00377B19"/>
    <w:rsid w:val="00377E4B"/>
    <w:rsid w:val="00377FE2"/>
    <w:rsid w:val="0038199A"/>
    <w:rsid w:val="003827F0"/>
    <w:rsid w:val="00382E35"/>
    <w:rsid w:val="00382FEA"/>
    <w:rsid w:val="0038453D"/>
    <w:rsid w:val="00385D85"/>
    <w:rsid w:val="00386C75"/>
    <w:rsid w:val="00387BB1"/>
    <w:rsid w:val="00390172"/>
    <w:rsid w:val="003918D5"/>
    <w:rsid w:val="00392955"/>
    <w:rsid w:val="00392981"/>
    <w:rsid w:val="0039326A"/>
    <w:rsid w:val="00394DDA"/>
    <w:rsid w:val="00394F6A"/>
    <w:rsid w:val="0039652D"/>
    <w:rsid w:val="00396BEC"/>
    <w:rsid w:val="00396E2F"/>
    <w:rsid w:val="00397879"/>
    <w:rsid w:val="003A05E5"/>
    <w:rsid w:val="003A09A4"/>
    <w:rsid w:val="003A0AA4"/>
    <w:rsid w:val="003A1C6E"/>
    <w:rsid w:val="003A1EAE"/>
    <w:rsid w:val="003A23A7"/>
    <w:rsid w:val="003A2522"/>
    <w:rsid w:val="003A2A7B"/>
    <w:rsid w:val="003A30BA"/>
    <w:rsid w:val="003A3460"/>
    <w:rsid w:val="003A37A5"/>
    <w:rsid w:val="003A416B"/>
    <w:rsid w:val="003A6CDA"/>
    <w:rsid w:val="003A7B3B"/>
    <w:rsid w:val="003A7BE8"/>
    <w:rsid w:val="003A7CA8"/>
    <w:rsid w:val="003A7FCB"/>
    <w:rsid w:val="003B1BA2"/>
    <w:rsid w:val="003B2566"/>
    <w:rsid w:val="003B2882"/>
    <w:rsid w:val="003B2D7D"/>
    <w:rsid w:val="003B3640"/>
    <w:rsid w:val="003B4B52"/>
    <w:rsid w:val="003B4FED"/>
    <w:rsid w:val="003B51F3"/>
    <w:rsid w:val="003B527C"/>
    <w:rsid w:val="003B5FA6"/>
    <w:rsid w:val="003B6EA6"/>
    <w:rsid w:val="003B77F3"/>
    <w:rsid w:val="003B7EAD"/>
    <w:rsid w:val="003C00B0"/>
    <w:rsid w:val="003C0C73"/>
    <w:rsid w:val="003C139D"/>
    <w:rsid w:val="003C1409"/>
    <w:rsid w:val="003C1AEC"/>
    <w:rsid w:val="003C1B1D"/>
    <w:rsid w:val="003C21E8"/>
    <w:rsid w:val="003C2E1F"/>
    <w:rsid w:val="003C3A3E"/>
    <w:rsid w:val="003C3D1D"/>
    <w:rsid w:val="003C4256"/>
    <w:rsid w:val="003C6B66"/>
    <w:rsid w:val="003C70D9"/>
    <w:rsid w:val="003C79A3"/>
    <w:rsid w:val="003C7A58"/>
    <w:rsid w:val="003C7A88"/>
    <w:rsid w:val="003D09EC"/>
    <w:rsid w:val="003D1C05"/>
    <w:rsid w:val="003D1C91"/>
    <w:rsid w:val="003D224B"/>
    <w:rsid w:val="003D2885"/>
    <w:rsid w:val="003D33BE"/>
    <w:rsid w:val="003D3A3D"/>
    <w:rsid w:val="003D523F"/>
    <w:rsid w:val="003D5FA0"/>
    <w:rsid w:val="003D6126"/>
    <w:rsid w:val="003D624F"/>
    <w:rsid w:val="003D7921"/>
    <w:rsid w:val="003D7AB9"/>
    <w:rsid w:val="003D7D8A"/>
    <w:rsid w:val="003E055A"/>
    <w:rsid w:val="003E1A11"/>
    <w:rsid w:val="003E1F60"/>
    <w:rsid w:val="003E4831"/>
    <w:rsid w:val="003E4B5B"/>
    <w:rsid w:val="003E5DCD"/>
    <w:rsid w:val="003E6524"/>
    <w:rsid w:val="003E6A52"/>
    <w:rsid w:val="003E77D5"/>
    <w:rsid w:val="003E7950"/>
    <w:rsid w:val="003F02E4"/>
    <w:rsid w:val="003F14A1"/>
    <w:rsid w:val="003F1931"/>
    <w:rsid w:val="003F19B3"/>
    <w:rsid w:val="003F1D88"/>
    <w:rsid w:val="003F203C"/>
    <w:rsid w:val="003F2949"/>
    <w:rsid w:val="003F3295"/>
    <w:rsid w:val="003F41EA"/>
    <w:rsid w:val="003F442B"/>
    <w:rsid w:val="003F5302"/>
    <w:rsid w:val="003F6C2A"/>
    <w:rsid w:val="003F7A35"/>
    <w:rsid w:val="00400173"/>
    <w:rsid w:val="00400632"/>
    <w:rsid w:val="00401554"/>
    <w:rsid w:val="004019EF"/>
    <w:rsid w:val="00402407"/>
    <w:rsid w:val="004027EA"/>
    <w:rsid w:val="00402F58"/>
    <w:rsid w:val="00403EEE"/>
    <w:rsid w:val="0040416B"/>
    <w:rsid w:val="00404403"/>
    <w:rsid w:val="0040642D"/>
    <w:rsid w:val="00406786"/>
    <w:rsid w:val="00406B72"/>
    <w:rsid w:val="00406EB9"/>
    <w:rsid w:val="00406ED4"/>
    <w:rsid w:val="00407855"/>
    <w:rsid w:val="00407929"/>
    <w:rsid w:val="004101FE"/>
    <w:rsid w:val="0041083F"/>
    <w:rsid w:val="00411610"/>
    <w:rsid w:val="00411DA2"/>
    <w:rsid w:val="004126AB"/>
    <w:rsid w:val="004126DA"/>
    <w:rsid w:val="00413344"/>
    <w:rsid w:val="0041361C"/>
    <w:rsid w:val="004156A0"/>
    <w:rsid w:val="00416401"/>
    <w:rsid w:val="00416EBA"/>
    <w:rsid w:val="00417BDD"/>
    <w:rsid w:val="00417F42"/>
    <w:rsid w:val="0042053F"/>
    <w:rsid w:val="0042059C"/>
    <w:rsid w:val="0042087D"/>
    <w:rsid w:val="00420BB5"/>
    <w:rsid w:val="00421357"/>
    <w:rsid w:val="00421748"/>
    <w:rsid w:val="004218B6"/>
    <w:rsid w:val="00421A59"/>
    <w:rsid w:val="00421CAD"/>
    <w:rsid w:val="0042248A"/>
    <w:rsid w:val="00422915"/>
    <w:rsid w:val="00423385"/>
    <w:rsid w:val="004237E1"/>
    <w:rsid w:val="00423FED"/>
    <w:rsid w:val="0042407A"/>
    <w:rsid w:val="004241F2"/>
    <w:rsid w:val="00424311"/>
    <w:rsid w:val="004246B9"/>
    <w:rsid w:val="004254B9"/>
    <w:rsid w:val="0042550D"/>
    <w:rsid w:val="00426877"/>
    <w:rsid w:val="00427305"/>
    <w:rsid w:val="004276AA"/>
    <w:rsid w:val="0042793E"/>
    <w:rsid w:val="0042795E"/>
    <w:rsid w:val="00427DFC"/>
    <w:rsid w:val="004300F3"/>
    <w:rsid w:val="004302AB"/>
    <w:rsid w:val="00430957"/>
    <w:rsid w:val="004316B8"/>
    <w:rsid w:val="00431942"/>
    <w:rsid w:val="00431CD9"/>
    <w:rsid w:val="004320C1"/>
    <w:rsid w:val="00432963"/>
    <w:rsid w:val="00432D3C"/>
    <w:rsid w:val="00432EC2"/>
    <w:rsid w:val="004339CE"/>
    <w:rsid w:val="00433BCA"/>
    <w:rsid w:val="00434343"/>
    <w:rsid w:val="004346F7"/>
    <w:rsid w:val="00434742"/>
    <w:rsid w:val="00434C45"/>
    <w:rsid w:val="00434D31"/>
    <w:rsid w:val="00434E2A"/>
    <w:rsid w:val="00434FC7"/>
    <w:rsid w:val="00435367"/>
    <w:rsid w:val="00436913"/>
    <w:rsid w:val="00437344"/>
    <w:rsid w:val="00440128"/>
    <w:rsid w:val="004407A3"/>
    <w:rsid w:val="00440D54"/>
    <w:rsid w:val="00440F54"/>
    <w:rsid w:val="0044109C"/>
    <w:rsid w:val="0044164D"/>
    <w:rsid w:val="00441E41"/>
    <w:rsid w:val="004422FC"/>
    <w:rsid w:val="00442BCE"/>
    <w:rsid w:val="00442E02"/>
    <w:rsid w:val="0044317D"/>
    <w:rsid w:val="00443232"/>
    <w:rsid w:val="0044381C"/>
    <w:rsid w:val="00443B57"/>
    <w:rsid w:val="00444749"/>
    <w:rsid w:val="00444A7B"/>
    <w:rsid w:val="00444C83"/>
    <w:rsid w:val="0044509E"/>
    <w:rsid w:val="00445924"/>
    <w:rsid w:val="00445C3D"/>
    <w:rsid w:val="00445C4A"/>
    <w:rsid w:val="00446254"/>
    <w:rsid w:val="00446586"/>
    <w:rsid w:val="004466DC"/>
    <w:rsid w:val="004468C7"/>
    <w:rsid w:val="00447F8B"/>
    <w:rsid w:val="00450CBE"/>
    <w:rsid w:val="004516D4"/>
    <w:rsid w:val="00451710"/>
    <w:rsid w:val="00453305"/>
    <w:rsid w:val="00453D30"/>
    <w:rsid w:val="00453F87"/>
    <w:rsid w:val="00454C59"/>
    <w:rsid w:val="00454CE8"/>
    <w:rsid w:val="00454F29"/>
    <w:rsid w:val="004552D6"/>
    <w:rsid w:val="004557A6"/>
    <w:rsid w:val="004563F9"/>
    <w:rsid w:val="0045641F"/>
    <w:rsid w:val="00456530"/>
    <w:rsid w:val="00456796"/>
    <w:rsid w:val="00457F26"/>
    <w:rsid w:val="00461476"/>
    <w:rsid w:val="00461EBC"/>
    <w:rsid w:val="00461F67"/>
    <w:rsid w:val="00462958"/>
    <w:rsid w:val="00462B5A"/>
    <w:rsid w:val="00462CA0"/>
    <w:rsid w:val="00463527"/>
    <w:rsid w:val="00464526"/>
    <w:rsid w:val="00464738"/>
    <w:rsid w:val="00464D5E"/>
    <w:rsid w:val="00464FC5"/>
    <w:rsid w:val="0046526B"/>
    <w:rsid w:val="0046537F"/>
    <w:rsid w:val="0046684D"/>
    <w:rsid w:val="00466ECA"/>
    <w:rsid w:val="00467461"/>
    <w:rsid w:val="00467508"/>
    <w:rsid w:val="00467538"/>
    <w:rsid w:val="0046767F"/>
    <w:rsid w:val="00470DFD"/>
    <w:rsid w:val="00470F77"/>
    <w:rsid w:val="0047125F"/>
    <w:rsid w:val="0047134B"/>
    <w:rsid w:val="004713C9"/>
    <w:rsid w:val="00471765"/>
    <w:rsid w:val="00471916"/>
    <w:rsid w:val="00471A68"/>
    <w:rsid w:val="00472699"/>
    <w:rsid w:val="00472A16"/>
    <w:rsid w:val="00473118"/>
    <w:rsid w:val="00473661"/>
    <w:rsid w:val="0047432C"/>
    <w:rsid w:val="00474E44"/>
    <w:rsid w:val="0047505A"/>
    <w:rsid w:val="00475F85"/>
    <w:rsid w:val="00476845"/>
    <w:rsid w:val="00477C52"/>
    <w:rsid w:val="00477D4E"/>
    <w:rsid w:val="0048034C"/>
    <w:rsid w:val="00480589"/>
    <w:rsid w:val="00481200"/>
    <w:rsid w:val="00481527"/>
    <w:rsid w:val="00481D72"/>
    <w:rsid w:val="00482D52"/>
    <w:rsid w:val="004840C8"/>
    <w:rsid w:val="004850F5"/>
    <w:rsid w:val="0048515D"/>
    <w:rsid w:val="0048651A"/>
    <w:rsid w:val="00486668"/>
    <w:rsid w:val="0048760A"/>
    <w:rsid w:val="004877CD"/>
    <w:rsid w:val="00487D58"/>
    <w:rsid w:val="0049068E"/>
    <w:rsid w:val="00491603"/>
    <w:rsid w:val="00493024"/>
    <w:rsid w:val="004931F8"/>
    <w:rsid w:val="00493C79"/>
    <w:rsid w:val="00493D66"/>
    <w:rsid w:val="00493DD2"/>
    <w:rsid w:val="004950CC"/>
    <w:rsid w:val="00495776"/>
    <w:rsid w:val="0049599E"/>
    <w:rsid w:val="00496125"/>
    <w:rsid w:val="0049693E"/>
    <w:rsid w:val="00496A2A"/>
    <w:rsid w:val="004971E3"/>
    <w:rsid w:val="004978E7"/>
    <w:rsid w:val="004A0590"/>
    <w:rsid w:val="004A0731"/>
    <w:rsid w:val="004A0943"/>
    <w:rsid w:val="004A0B63"/>
    <w:rsid w:val="004A0DAB"/>
    <w:rsid w:val="004A0DFB"/>
    <w:rsid w:val="004A0FD6"/>
    <w:rsid w:val="004A19B1"/>
    <w:rsid w:val="004A2248"/>
    <w:rsid w:val="004A30B5"/>
    <w:rsid w:val="004A3616"/>
    <w:rsid w:val="004A3A55"/>
    <w:rsid w:val="004A4537"/>
    <w:rsid w:val="004A5638"/>
    <w:rsid w:val="004A6102"/>
    <w:rsid w:val="004B0D03"/>
    <w:rsid w:val="004B288C"/>
    <w:rsid w:val="004B392D"/>
    <w:rsid w:val="004B3A7D"/>
    <w:rsid w:val="004B4214"/>
    <w:rsid w:val="004B44F4"/>
    <w:rsid w:val="004B45F7"/>
    <w:rsid w:val="004B4F03"/>
    <w:rsid w:val="004B545C"/>
    <w:rsid w:val="004B55E3"/>
    <w:rsid w:val="004B6450"/>
    <w:rsid w:val="004B6845"/>
    <w:rsid w:val="004B6D43"/>
    <w:rsid w:val="004C04AA"/>
    <w:rsid w:val="004C05D8"/>
    <w:rsid w:val="004C09B5"/>
    <w:rsid w:val="004C0B14"/>
    <w:rsid w:val="004C0ECC"/>
    <w:rsid w:val="004C159A"/>
    <w:rsid w:val="004C18B2"/>
    <w:rsid w:val="004C192B"/>
    <w:rsid w:val="004C28AD"/>
    <w:rsid w:val="004C2C72"/>
    <w:rsid w:val="004C3464"/>
    <w:rsid w:val="004C392E"/>
    <w:rsid w:val="004C3F62"/>
    <w:rsid w:val="004C429E"/>
    <w:rsid w:val="004C4953"/>
    <w:rsid w:val="004C567B"/>
    <w:rsid w:val="004C5CC8"/>
    <w:rsid w:val="004C5EF3"/>
    <w:rsid w:val="004C69E0"/>
    <w:rsid w:val="004C7BDA"/>
    <w:rsid w:val="004D0277"/>
    <w:rsid w:val="004D054F"/>
    <w:rsid w:val="004D0983"/>
    <w:rsid w:val="004D098C"/>
    <w:rsid w:val="004D1212"/>
    <w:rsid w:val="004D17BC"/>
    <w:rsid w:val="004D27CB"/>
    <w:rsid w:val="004D28E9"/>
    <w:rsid w:val="004D2B39"/>
    <w:rsid w:val="004D2CC7"/>
    <w:rsid w:val="004D2E8D"/>
    <w:rsid w:val="004D32B5"/>
    <w:rsid w:val="004D3316"/>
    <w:rsid w:val="004D354E"/>
    <w:rsid w:val="004D37B7"/>
    <w:rsid w:val="004D46AF"/>
    <w:rsid w:val="004D5541"/>
    <w:rsid w:val="004D5832"/>
    <w:rsid w:val="004D5DC0"/>
    <w:rsid w:val="004D6269"/>
    <w:rsid w:val="004D7DDF"/>
    <w:rsid w:val="004E042F"/>
    <w:rsid w:val="004E0C62"/>
    <w:rsid w:val="004E201A"/>
    <w:rsid w:val="004E2B38"/>
    <w:rsid w:val="004E2CF3"/>
    <w:rsid w:val="004E2DC8"/>
    <w:rsid w:val="004E3402"/>
    <w:rsid w:val="004E345C"/>
    <w:rsid w:val="004E3C42"/>
    <w:rsid w:val="004E4AA9"/>
    <w:rsid w:val="004E5268"/>
    <w:rsid w:val="004E5568"/>
    <w:rsid w:val="004E65BB"/>
    <w:rsid w:val="004E6D38"/>
    <w:rsid w:val="004E71AB"/>
    <w:rsid w:val="004E7BA3"/>
    <w:rsid w:val="004E7D4B"/>
    <w:rsid w:val="004F0F56"/>
    <w:rsid w:val="004F1756"/>
    <w:rsid w:val="004F24A4"/>
    <w:rsid w:val="004F25E4"/>
    <w:rsid w:val="004F4173"/>
    <w:rsid w:val="004F470C"/>
    <w:rsid w:val="004F4E88"/>
    <w:rsid w:val="004F533C"/>
    <w:rsid w:val="004F567C"/>
    <w:rsid w:val="004F63AA"/>
    <w:rsid w:val="004F7719"/>
    <w:rsid w:val="00501CE6"/>
    <w:rsid w:val="00503C6A"/>
    <w:rsid w:val="00504632"/>
    <w:rsid w:val="00504B85"/>
    <w:rsid w:val="00504C86"/>
    <w:rsid w:val="00505326"/>
    <w:rsid w:val="005053C6"/>
    <w:rsid w:val="0050575C"/>
    <w:rsid w:val="0050576B"/>
    <w:rsid w:val="00505968"/>
    <w:rsid w:val="00505E6C"/>
    <w:rsid w:val="00506757"/>
    <w:rsid w:val="005070B0"/>
    <w:rsid w:val="00507147"/>
    <w:rsid w:val="005071AF"/>
    <w:rsid w:val="0050727E"/>
    <w:rsid w:val="0050786B"/>
    <w:rsid w:val="00507D00"/>
    <w:rsid w:val="005101EF"/>
    <w:rsid w:val="0051050F"/>
    <w:rsid w:val="005119B3"/>
    <w:rsid w:val="005120A2"/>
    <w:rsid w:val="005120D8"/>
    <w:rsid w:val="00513094"/>
    <w:rsid w:val="00513386"/>
    <w:rsid w:val="00513467"/>
    <w:rsid w:val="0051489F"/>
    <w:rsid w:val="005153AE"/>
    <w:rsid w:val="00516935"/>
    <w:rsid w:val="00516A9D"/>
    <w:rsid w:val="005206F7"/>
    <w:rsid w:val="00521F86"/>
    <w:rsid w:val="00521FE8"/>
    <w:rsid w:val="005223F0"/>
    <w:rsid w:val="00522EE5"/>
    <w:rsid w:val="00523CB0"/>
    <w:rsid w:val="00523ECB"/>
    <w:rsid w:val="00526047"/>
    <w:rsid w:val="0052640C"/>
    <w:rsid w:val="005269AC"/>
    <w:rsid w:val="00526F1B"/>
    <w:rsid w:val="00527598"/>
    <w:rsid w:val="00530284"/>
    <w:rsid w:val="00530A34"/>
    <w:rsid w:val="00530B58"/>
    <w:rsid w:val="00530E09"/>
    <w:rsid w:val="005314F1"/>
    <w:rsid w:val="005316E4"/>
    <w:rsid w:val="00534A84"/>
    <w:rsid w:val="00534CB0"/>
    <w:rsid w:val="00536027"/>
    <w:rsid w:val="00540F20"/>
    <w:rsid w:val="0054128A"/>
    <w:rsid w:val="00542011"/>
    <w:rsid w:val="005426DC"/>
    <w:rsid w:val="00542F1C"/>
    <w:rsid w:val="00543266"/>
    <w:rsid w:val="00543561"/>
    <w:rsid w:val="005437E5"/>
    <w:rsid w:val="00543A3D"/>
    <w:rsid w:val="00543D06"/>
    <w:rsid w:val="005448D0"/>
    <w:rsid w:val="00546DCD"/>
    <w:rsid w:val="00547BA1"/>
    <w:rsid w:val="0055004A"/>
    <w:rsid w:val="0055157F"/>
    <w:rsid w:val="00551594"/>
    <w:rsid w:val="00551640"/>
    <w:rsid w:val="00551B11"/>
    <w:rsid w:val="0055479A"/>
    <w:rsid w:val="00554929"/>
    <w:rsid w:val="00554DCA"/>
    <w:rsid w:val="00554F0F"/>
    <w:rsid w:val="0055542B"/>
    <w:rsid w:val="00555F78"/>
    <w:rsid w:val="00556143"/>
    <w:rsid w:val="00556242"/>
    <w:rsid w:val="00557299"/>
    <w:rsid w:val="00557378"/>
    <w:rsid w:val="00561451"/>
    <w:rsid w:val="00562901"/>
    <w:rsid w:val="00563034"/>
    <w:rsid w:val="00563375"/>
    <w:rsid w:val="005654C9"/>
    <w:rsid w:val="005663AD"/>
    <w:rsid w:val="005676BC"/>
    <w:rsid w:val="00567EF6"/>
    <w:rsid w:val="00570365"/>
    <w:rsid w:val="00571028"/>
    <w:rsid w:val="005711D3"/>
    <w:rsid w:val="00571325"/>
    <w:rsid w:val="00571D2E"/>
    <w:rsid w:val="00571F88"/>
    <w:rsid w:val="005720FB"/>
    <w:rsid w:val="00572120"/>
    <w:rsid w:val="0057243F"/>
    <w:rsid w:val="00572EAE"/>
    <w:rsid w:val="00572EEF"/>
    <w:rsid w:val="00573253"/>
    <w:rsid w:val="005736C6"/>
    <w:rsid w:val="005738EA"/>
    <w:rsid w:val="005738F8"/>
    <w:rsid w:val="00575088"/>
    <w:rsid w:val="005764AC"/>
    <w:rsid w:val="00577C32"/>
    <w:rsid w:val="00580A75"/>
    <w:rsid w:val="00580A8F"/>
    <w:rsid w:val="00581434"/>
    <w:rsid w:val="00581476"/>
    <w:rsid w:val="005829E0"/>
    <w:rsid w:val="00582A4B"/>
    <w:rsid w:val="00582D1A"/>
    <w:rsid w:val="00582FE9"/>
    <w:rsid w:val="00583594"/>
    <w:rsid w:val="005851A7"/>
    <w:rsid w:val="00585863"/>
    <w:rsid w:val="00585F65"/>
    <w:rsid w:val="00586279"/>
    <w:rsid w:val="00586C20"/>
    <w:rsid w:val="00590F7F"/>
    <w:rsid w:val="005920B4"/>
    <w:rsid w:val="00592E80"/>
    <w:rsid w:val="0059342F"/>
    <w:rsid w:val="005939D0"/>
    <w:rsid w:val="00593A1A"/>
    <w:rsid w:val="005947E8"/>
    <w:rsid w:val="005950CF"/>
    <w:rsid w:val="0059586F"/>
    <w:rsid w:val="00595B40"/>
    <w:rsid w:val="00595D12"/>
    <w:rsid w:val="005967CC"/>
    <w:rsid w:val="00596A25"/>
    <w:rsid w:val="00596DE5"/>
    <w:rsid w:val="005970C6"/>
    <w:rsid w:val="00597974"/>
    <w:rsid w:val="00597F33"/>
    <w:rsid w:val="005A061C"/>
    <w:rsid w:val="005A09B1"/>
    <w:rsid w:val="005A1777"/>
    <w:rsid w:val="005A2822"/>
    <w:rsid w:val="005A2951"/>
    <w:rsid w:val="005A40F5"/>
    <w:rsid w:val="005A4B8A"/>
    <w:rsid w:val="005A4BB0"/>
    <w:rsid w:val="005A4C76"/>
    <w:rsid w:val="005A58AA"/>
    <w:rsid w:val="005A5FFA"/>
    <w:rsid w:val="005A6315"/>
    <w:rsid w:val="005A6F21"/>
    <w:rsid w:val="005A7466"/>
    <w:rsid w:val="005A7B93"/>
    <w:rsid w:val="005A7C2C"/>
    <w:rsid w:val="005B00FB"/>
    <w:rsid w:val="005B1043"/>
    <w:rsid w:val="005B16D6"/>
    <w:rsid w:val="005B23B1"/>
    <w:rsid w:val="005B2732"/>
    <w:rsid w:val="005B2DFF"/>
    <w:rsid w:val="005B3580"/>
    <w:rsid w:val="005B3A2B"/>
    <w:rsid w:val="005B3A58"/>
    <w:rsid w:val="005B3DA3"/>
    <w:rsid w:val="005B416A"/>
    <w:rsid w:val="005B45AE"/>
    <w:rsid w:val="005B48BF"/>
    <w:rsid w:val="005B4B73"/>
    <w:rsid w:val="005B4D0B"/>
    <w:rsid w:val="005B50F0"/>
    <w:rsid w:val="005B5807"/>
    <w:rsid w:val="005B5960"/>
    <w:rsid w:val="005B59A8"/>
    <w:rsid w:val="005B602F"/>
    <w:rsid w:val="005B6C9E"/>
    <w:rsid w:val="005B72C0"/>
    <w:rsid w:val="005B78AB"/>
    <w:rsid w:val="005C05E1"/>
    <w:rsid w:val="005C10DD"/>
    <w:rsid w:val="005C14A4"/>
    <w:rsid w:val="005C1DB9"/>
    <w:rsid w:val="005C216F"/>
    <w:rsid w:val="005C2FC7"/>
    <w:rsid w:val="005C3BBA"/>
    <w:rsid w:val="005C3E1E"/>
    <w:rsid w:val="005C4A18"/>
    <w:rsid w:val="005C4ADB"/>
    <w:rsid w:val="005C4DC7"/>
    <w:rsid w:val="005C56C5"/>
    <w:rsid w:val="005C5C1A"/>
    <w:rsid w:val="005C67F8"/>
    <w:rsid w:val="005C69C7"/>
    <w:rsid w:val="005D0981"/>
    <w:rsid w:val="005D0C03"/>
    <w:rsid w:val="005D1A52"/>
    <w:rsid w:val="005D22DC"/>
    <w:rsid w:val="005D2991"/>
    <w:rsid w:val="005D3C54"/>
    <w:rsid w:val="005D3D31"/>
    <w:rsid w:val="005D3D4F"/>
    <w:rsid w:val="005D4309"/>
    <w:rsid w:val="005D46F1"/>
    <w:rsid w:val="005D491D"/>
    <w:rsid w:val="005D4944"/>
    <w:rsid w:val="005D49B4"/>
    <w:rsid w:val="005D58C4"/>
    <w:rsid w:val="005D65E4"/>
    <w:rsid w:val="005D6779"/>
    <w:rsid w:val="005D6E38"/>
    <w:rsid w:val="005E0539"/>
    <w:rsid w:val="005E0B16"/>
    <w:rsid w:val="005E1503"/>
    <w:rsid w:val="005E1550"/>
    <w:rsid w:val="005E1F6C"/>
    <w:rsid w:val="005E244C"/>
    <w:rsid w:val="005E29A5"/>
    <w:rsid w:val="005E2A02"/>
    <w:rsid w:val="005E3742"/>
    <w:rsid w:val="005E41FF"/>
    <w:rsid w:val="005E4394"/>
    <w:rsid w:val="005E458F"/>
    <w:rsid w:val="005E5271"/>
    <w:rsid w:val="005E5486"/>
    <w:rsid w:val="005E5A7E"/>
    <w:rsid w:val="005E6881"/>
    <w:rsid w:val="005E7780"/>
    <w:rsid w:val="005E78CB"/>
    <w:rsid w:val="005E7E43"/>
    <w:rsid w:val="005F1DF2"/>
    <w:rsid w:val="005F25D0"/>
    <w:rsid w:val="005F2D9E"/>
    <w:rsid w:val="005F344F"/>
    <w:rsid w:val="005F3562"/>
    <w:rsid w:val="005F457B"/>
    <w:rsid w:val="005F47CA"/>
    <w:rsid w:val="005F4C0A"/>
    <w:rsid w:val="005F55AA"/>
    <w:rsid w:val="005F5E47"/>
    <w:rsid w:val="005F72E7"/>
    <w:rsid w:val="00600117"/>
    <w:rsid w:val="00600E17"/>
    <w:rsid w:val="00600FF0"/>
    <w:rsid w:val="006030A8"/>
    <w:rsid w:val="00603AED"/>
    <w:rsid w:val="00604199"/>
    <w:rsid w:val="006046B2"/>
    <w:rsid w:val="006050BA"/>
    <w:rsid w:val="006056D3"/>
    <w:rsid w:val="0060589F"/>
    <w:rsid w:val="00611050"/>
    <w:rsid w:val="00611553"/>
    <w:rsid w:val="00611583"/>
    <w:rsid w:val="006115A3"/>
    <w:rsid w:val="00612248"/>
    <w:rsid w:val="00613060"/>
    <w:rsid w:val="0061362F"/>
    <w:rsid w:val="006139A1"/>
    <w:rsid w:val="00613B0E"/>
    <w:rsid w:val="00613BB0"/>
    <w:rsid w:val="00614FB6"/>
    <w:rsid w:val="006152C7"/>
    <w:rsid w:val="0061538A"/>
    <w:rsid w:val="006161E4"/>
    <w:rsid w:val="0061669E"/>
    <w:rsid w:val="00616A85"/>
    <w:rsid w:val="00620232"/>
    <w:rsid w:val="0062065E"/>
    <w:rsid w:val="0062192C"/>
    <w:rsid w:val="0062226C"/>
    <w:rsid w:val="00622730"/>
    <w:rsid w:val="00622D7F"/>
    <w:rsid w:val="00623B20"/>
    <w:rsid w:val="00625791"/>
    <w:rsid w:val="00626069"/>
    <w:rsid w:val="00626B03"/>
    <w:rsid w:val="006272CB"/>
    <w:rsid w:val="006274C0"/>
    <w:rsid w:val="00627AA4"/>
    <w:rsid w:val="006305B4"/>
    <w:rsid w:val="006308A7"/>
    <w:rsid w:val="00631A06"/>
    <w:rsid w:val="00631B07"/>
    <w:rsid w:val="00631B62"/>
    <w:rsid w:val="00631D74"/>
    <w:rsid w:val="0063253F"/>
    <w:rsid w:val="00632EF5"/>
    <w:rsid w:val="00633DF9"/>
    <w:rsid w:val="0063452A"/>
    <w:rsid w:val="00634AD9"/>
    <w:rsid w:val="00635182"/>
    <w:rsid w:val="006363C8"/>
    <w:rsid w:val="0063658C"/>
    <w:rsid w:val="00636BCE"/>
    <w:rsid w:val="00640877"/>
    <w:rsid w:val="006408AF"/>
    <w:rsid w:val="00640EFE"/>
    <w:rsid w:val="00641330"/>
    <w:rsid w:val="0064164C"/>
    <w:rsid w:val="0064183E"/>
    <w:rsid w:val="006432AE"/>
    <w:rsid w:val="00643791"/>
    <w:rsid w:val="00644E73"/>
    <w:rsid w:val="00645B9F"/>
    <w:rsid w:val="006473D6"/>
    <w:rsid w:val="00647885"/>
    <w:rsid w:val="006479BB"/>
    <w:rsid w:val="00651CA6"/>
    <w:rsid w:val="0065235D"/>
    <w:rsid w:val="00652E5D"/>
    <w:rsid w:val="00652E9F"/>
    <w:rsid w:val="00654A76"/>
    <w:rsid w:val="00654BC6"/>
    <w:rsid w:val="0065514E"/>
    <w:rsid w:val="00655472"/>
    <w:rsid w:val="0066186C"/>
    <w:rsid w:val="00662B82"/>
    <w:rsid w:val="00664103"/>
    <w:rsid w:val="00664520"/>
    <w:rsid w:val="006647E0"/>
    <w:rsid w:val="00664BE0"/>
    <w:rsid w:val="00666AC7"/>
    <w:rsid w:val="00667927"/>
    <w:rsid w:val="0067069E"/>
    <w:rsid w:val="00671DF0"/>
    <w:rsid w:val="00672712"/>
    <w:rsid w:val="00672777"/>
    <w:rsid w:val="00673113"/>
    <w:rsid w:val="00673803"/>
    <w:rsid w:val="006743BF"/>
    <w:rsid w:val="00674C9E"/>
    <w:rsid w:val="006764A1"/>
    <w:rsid w:val="00676B2E"/>
    <w:rsid w:val="00676EC0"/>
    <w:rsid w:val="00680307"/>
    <w:rsid w:val="006817B9"/>
    <w:rsid w:val="006819C2"/>
    <w:rsid w:val="00681F63"/>
    <w:rsid w:val="00682370"/>
    <w:rsid w:val="006827C0"/>
    <w:rsid w:val="00683C33"/>
    <w:rsid w:val="006851B9"/>
    <w:rsid w:val="0068521E"/>
    <w:rsid w:val="00685D11"/>
    <w:rsid w:val="00687F8E"/>
    <w:rsid w:val="0069001E"/>
    <w:rsid w:val="006904B9"/>
    <w:rsid w:val="00690C79"/>
    <w:rsid w:val="006918A6"/>
    <w:rsid w:val="00691F23"/>
    <w:rsid w:val="00692367"/>
    <w:rsid w:val="00692C05"/>
    <w:rsid w:val="0069323F"/>
    <w:rsid w:val="00693865"/>
    <w:rsid w:val="00695205"/>
    <w:rsid w:val="006961A9"/>
    <w:rsid w:val="006963B6"/>
    <w:rsid w:val="0069687C"/>
    <w:rsid w:val="00697314"/>
    <w:rsid w:val="006A0273"/>
    <w:rsid w:val="006A0339"/>
    <w:rsid w:val="006A0779"/>
    <w:rsid w:val="006A07BF"/>
    <w:rsid w:val="006A0FF8"/>
    <w:rsid w:val="006A161C"/>
    <w:rsid w:val="006A357D"/>
    <w:rsid w:val="006A46EB"/>
    <w:rsid w:val="006A5A89"/>
    <w:rsid w:val="006A63C2"/>
    <w:rsid w:val="006A6A31"/>
    <w:rsid w:val="006A744F"/>
    <w:rsid w:val="006B06A2"/>
    <w:rsid w:val="006B155F"/>
    <w:rsid w:val="006B1DC4"/>
    <w:rsid w:val="006B1EA5"/>
    <w:rsid w:val="006B25A1"/>
    <w:rsid w:val="006B2A76"/>
    <w:rsid w:val="006B2CF7"/>
    <w:rsid w:val="006B31D1"/>
    <w:rsid w:val="006B6613"/>
    <w:rsid w:val="006B6DB2"/>
    <w:rsid w:val="006C234B"/>
    <w:rsid w:val="006C317A"/>
    <w:rsid w:val="006C34D2"/>
    <w:rsid w:val="006C371B"/>
    <w:rsid w:val="006C4398"/>
    <w:rsid w:val="006C4F28"/>
    <w:rsid w:val="006C6827"/>
    <w:rsid w:val="006C6CD0"/>
    <w:rsid w:val="006C7535"/>
    <w:rsid w:val="006C7C03"/>
    <w:rsid w:val="006C7D85"/>
    <w:rsid w:val="006C7F13"/>
    <w:rsid w:val="006D0035"/>
    <w:rsid w:val="006D0368"/>
    <w:rsid w:val="006D131E"/>
    <w:rsid w:val="006D1363"/>
    <w:rsid w:val="006D1A9D"/>
    <w:rsid w:val="006D3508"/>
    <w:rsid w:val="006D3B20"/>
    <w:rsid w:val="006D537F"/>
    <w:rsid w:val="006D54FE"/>
    <w:rsid w:val="006D57A4"/>
    <w:rsid w:val="006D6944"/>
    <w:rsid w:val="006E0054"/>
    <w:rsid w:val="006E0F68"/>
    <w:rsid w:val="006E126F"/>
    <w:rsid w:val="006E1689"/>
    <w:rsid w:val="006E17FD"/>
    <w:rsid w:val="006E19C2"/>
    <w:rsid w:val="006E1B71"/>
    <w:rsid w:val="006E201F"/>
    <w:rsid w:val="006E2FF0"/>
    <w:rsid w:val="006E3ED3"/>
    <w:rsid w:val="006E4614"/>
    <w:rsid w:val="006E59E1"/>
    <w:rsid w:val="006E6589"/>
    <w:rsid w:val="006E658E"/>
    <w:rsid w:val="006F0314"/>
    <w:rsid w:val="006F0322"/>
    <w:rsid w:val="006F1919"/>
    <w:rsid w:val="006F1D49"/>
    <w:rsid w:val="006F20DF"/>
    <w:rsid w:val="006F286D"/>
    <w:rsid w:val="006F2D8F"/>
    <w:rsid w:val="006F30FC"/>
    <w:rsid w:val="006F335A"/>
    <w:rsid w:val="006F53EE"/>
    <w:rsid w:val="006F561E"/>
    <w:rsid w:val="006F587F"/>
    <w:rsid w:val="006F5B99"/>
    <w:rsid w:val="006F5C31"/>
    <w:rsid w:val="006F7A54"/>
    <w:rsid w:val="0070043B"/>
    <w:rsid w:val="00700659"/>
    <w:rsid w:val="007013C4"/>
    <w:rsid w:val="00701809"/>
    <w:rsid w:val="00704ADF"/>
    <w:rsid w:val="00704FF2"/>
    <w:rsid w:val="00705198"/>
    <w:rsid w:val="00705FFB"/>
    <w:rsid w:val="007068F4"/>
    <w:rsid w:val="00706D7A"/>
    <w:rsid w:val="00706E76"/>
    <w:rsid w:val="0070769F"/>
    <w:rsid w:val="00710085"/>
    <w:rsid w:val="007102A7"/>
    <w:rsid w:val="00710FE0"/>
    <w:rsid w:val="0071142F"/>
    <w:rsid w:val="007126CF"/>
    <w:rsid w:val="007130B7"/>
    <w:rsid w:val="00713FD6"/>
    <w:rsid w:val="00714341"/>
    <w:rsid w:val="00716B20"/>
    <w:rsid w:val="00716CE4"/>
    <w:rsid w:val="0071749C"/>
    <w:rsid w:val="007201A8"/>
    <w:rsid w:val="00720906"/>
    <w:rsid w:val="00720B40"/>
    <w:rsid w:val="00720F70"/>
    <w:rsid w:val="00721950"/>
    <w:rsid w:val="00721DBC"/>
    <w:rsid w:val="00722767"/>
    <w:rsid w:val="00722AA5"/>
    <w:rsid w:val="007233A9"/>
    <w:rsid w:val="0072350E"/>
    <w:rsid w:val="00723C1A"/>
    <w:rsid w:val="00725317"/>
    <w:rsid w:val="00725D07"/>
    <w:rsid w:val="007268F5"/>
    <w:rsid w:val="00727411"/>
    <w:rsid w:val="00727F67"/>
    <w:rsid w:val="00730658"/>
    <w:rsid w:val="00730F6D"/>
    <w:rsid w:val="00731CBA"/>
    <w:rsid w:val="007325F8"/>
    <w:rsid w:val="007332AC"/>
    <w:rsid w:val="007332E7"/>
    <w:rsid w:val="00733512"/>
    <w:rsid w:val="00733799"/>
    <w:rsid w:val="00733DC2"/>
    <w:rsid w:val="00734EB6"/>
    <w:rsid w:val="007351B8"/>
    <w:rsid w:val="007358C2"/>
    <w:rsid w:val="00735B2E"/>
    <w:rsid w:val="00735F02"/>
    <w:rsid w:val="0073635F"/>
    <w:rsid w:val="00736950"/>
    <w:rsid w:val="00736B6A"/>
    <w:rsid w:val="007401B0"/>
    <w:rsid w:val="00741364"/>
    <w:rsid w:val="007420E7"/>
    <w:rsid w:val="00742594"/>
    <w:rsid w:val="0074276C"/>
    <w:rsid w:val="007434EF"/>
    <w:rsid w:val="00744DE8"/>
    <w:rsid w:val="00745417"/>
    <w:rsid w:val="007457DC"/>
    <w:rsid w:val="00746127"/>
    <w:rsid w:val="007465CC"/>
    <w:rsid w:val="00746A61"/>
    <w:rsid w:val="00747345"/>
    <w:rsid w:val="0074792D"/>
    <w:rsid w:val="00747D91"/>
    <w:rsid w:val="00751A00"/>
    <w:rsid w:val="00751B19"/>
    <w:rsid w:val="00752ECD"/>
    <w:rsid w:val="0075370F"/>
    <w:rsid w:val="00754870"/>
    <w:rsid w:val="00755E88"/>
    <w:rsid w:val="00756FE7"/>
    <w:rsid w:val="00757172"/>
    <w:rsid w:val="007579AB"/>
    <w:rsid w:val="00757E2B"/>
    <w:rsid w:val="007605CE"/>
    <w:rsid w:val="00760A25"/>
    <w:rsid w:val="0076164F"/>
    <w:rsid w:val="00761DAA"/>
    <w:rsid w:val="007620A2"/>
    <w:rsid w:val="007622C3"/>
    <w:rsid w:val="00762925"/>
    <w:rsid w:val="00762D2B"/>
    <w:rsid w:val="007638A2"/>
    <w:rsid w:val="007650B2"/>
    <w:rsid w:val="00766F87"/>
    <w:rsid w:val="00771233"/>
    <w:rsid w:val="00771B08"/>
    <w:rsid w:val="0077386F"/>
    <w:rsid w:val="00773F51"/>
    <w:rsid w:val="00774037"/>
    <w:rsid w:val="00774264"/>
    <w:rsid w:val="00775E40"/>
    <w:rsid w:val="007772D4"/>
    <w:rsid w:val="00781110"/>
    <w:rsid w:val="00781231"/>
    <w:rsid w:val="007813F9"/>
    <w:rsid w:val="00781A54"/>
    <w:rsid w:val="00781B87"/>
    <w:rsid w:val="00781E21"/>
    <w:rsid w:val="00782DD9"/>
    <w:rsid w:val="007832BA"/>
    <w:rsid w:val="007849E4"/>
    <w:rsid w:val="0078663C"/>
    <w:rsid w:val="00787195"/>
    <w:rsid w:val="00790E58"/>
    <w:rsid w:val="007919E6"/>
    <w:rsid w:val="00792791"/>
    <w:rsid w:val="00792D16"/>
    <w:rsid w:val="00792DF1"/>
    <w:rsid w:val="00792E97"/>
    <w:rsid w:val="00792F91"/>
    <w:rsid w:val="007931E8"/>
    <w:rsid w:val="0079413C"/>
    <w:rsid w:val="0079495E"/>
    <w:rsid w:val="00794C45"/>
    <w:rsid w:val="00796C1D"/>
    <w:rsid w:val="00796ED3"/>
    <w:rsid w:val="00797DA1"/>
    <w:rsid w:val="00797FD7"/>
    <w:rsid w:val="007A024F"/>
    <w:rsid w:val="007A08EA"/>
    <w:rsid w:val="007A10FD"/>
    <w:rsid w:val="007A1804"/>
    <w:rsid w:val="007A1E16"/>
    <w:rsid w:val="007A48FE"/>
    <w:rsid w:val="007A5623"/>
    <w:rsid w:val="007A59B7"/>
    <w:rsid w:val="007A616A"/>
    <w:rsid w:val="007A741B"/>
    <w:rsid w:val="007A7531"/>
    <w:rsid w:val="007A7AA6"/>
    <w:rsid w:val="007B07E4"/>
    <w:rsid w:val="007B3AB7"/>
    <w:rsid w:val="007B3C5B"/>
    <w:rsid w:val="007B4C9C"/>
    <w:rsid w:val="007B4F6D"/>
    <w:rsid w:val="007B6493"/>
    <w:rsid w:val="007B6901"/>
    <w:rsid w:val="007B722A"/>
    <w:rsid w:val="007B7312"/>
    <w:rsid w:val="007C0168"/>
    <w:rsid w:val="007C1058"/>
    <w:rsid w:val="007C11E1"/>
    <w:rsid w:val="007C1A57"/>
    <w:rsid w:val="007C1CE5"/>
    <w:rsid w:val="007C1F4C"/>
    <w:rsid w:val="007C2E45"/>
    <w:rsid w:val="007C43B8"/>
    <w:rsid w:val="007C45DF"/>
    <w:rsid w:val="007C474F"/>
    <w:rsid w:val="007C521C"/>
    <w:rsid w:val="007C5B3E"/>
    <w:rsid w:val="007C6496"/>
    <w:rsid w:val="007C6654"/>
    <w:rsid w:val="007C6CA2"/>
    <w:rsid w:val="007C6CCE"/>
    <w:rsid w:val="007C6D91"/>
    <w:rsid w:val="007C776C"/>
    <w:rsid w:val="007D049F"/>
    <w:rsid w:val="007D0522"/>
    <w:rsid w:val="007D07EA"/>
    <w:rsid w:val="007D082F"/>
    <w:rsid w:val="007D1804"/>
    <w:rsid w:val="007D20F8"/>
    <w:rsid w:val="007D2801"/>
    <w:rsid w:val="007D4826"/>
    <w:rsid w:val="007D4C88"/>
    <w:rsid w:val="007D4D5C"/>
    <w:rsid w:val="007D5E01"/>
    <w:rsid w:val="007D6DE4"/>
    <w:rsid w:val="007D6E1A"/>
    <w:rsid w:val="007D73ED"/>
    <w:rsid w:val="007D7C30"/>
    <w:rsid w:val="007E0542"/>
    <w:rsid w:val="007E110C"/>
    <w:rsid w:val="007E113F"/>
    <w:rsid w:val="007E2400"/>
    <w:rsid w:val="007E2C67"/>
    <w:rsid w:val="007E2D8F"/>
    <w:rsid w:val="007E3B61"/>
    <w:rsid w:val="007E462F"/>
    <w:rsid w:val="007E527A"/>
    <w:rsid w:val="007E53B6"/>
    <w:rsid w:val="007E53E9"/>
    <w:rsid w:val="007E59EB"/>
    <w:rsid w:val="007E5EF1"/>
    <w:rsid w:val="007E61DE"/>
    <w:rsid w:val="007E6A75"/>
    <w:rsid w:val="007E6D17"/>
    <w:rsid w:val="007E78A7"/>
    <w:rsid w:val="007E78AB"/>
    <w:rsid w:val="007F112C"/>
    <w:rsid w:val="007F133C"/>
    <w:rsid w:val="007F1473"/>
    <w:rsid w:val="007F1F8C"/>
    <w:rsid w:val="007F2607"/>
    <w:rsid w:val="007F4508"/>
    <w:rsid w:val="007F457F"/>
    <w:rsid w:val="007F4A45"/>
    <w:rsid w:val="007F4D29"/>
    <w:rsid w:val="007F5439"/>
    <w:rsid w:val="007F5C3E"/>
    <w:rsid w:val="007F69EC"/>
    <w:rsid w:val="007F6DE0"/>
    <w:rsid w:val="007F778C"/>
    <w:rsid w:val="007F7947"/>
    <w:rsid w:val="007F7AD3"/>
    <w:rsid w:val="00800B8E"/>
    <w:rsid w:val="00800C8F"/>
    <w:rsid w:val="00801012"/>
    <w:rsid w:val="00801BD7"/>
    <w:rsid w:val="00801F10"/>
    <w:rsid w:val="00802E93"/>
    <w:rsid w:val="00802F58"/>
    <w:rsid w:val="0080318E"/>
    <w:rsid w:val="00803C81"/>
    <w:rsid w:val="00804094"/>
    <w:rsid w:val="00804628"/>
    <w:rsid w:val="008051FE"/>
    <w:rsid w:val="0080563A"/>
    <w:rsid w:val="0080580F"/>
    <w:rsid w:val="00805966"/>
    <w:rsid w:val="00805FAE"/>
    <w:rsid w:val="008065A9"/>
    <w:rsid w:val="00806830"/>
    <w:rsid w:val="00806A06"/>
    <w:rsid w:val="00806B96"/>
    <w:rsid w:val="008079F0"/>
    <w:rsid w:val="00810915"/>
    <w:rsid w:val="00810AB4"/>
    <w:rsid w:val="00810DB6"/>
    <w:rsid w:val="00812A51"/>
    <w:rsid w:val="00814503"/>
    <w:rsid w:val="00814524"/>
    <w:rsid w:val="00814A59"/>
    <w:rsid w:val="00814D04"/>
    <w:rsid w:val="00815349"/>
    <w:rsid w:val="008154F3"/>
    <w:rsid w:val="0081550F"/>
    <w:rsid w:val="008161B0"/>
    <w:rsid w:val="008168AE"/>
    <w:rsid w:val="008175FF"/>
    <w:rsid w:val="0081763F"/>
    <w:rsid w:val="00817673"/>
    <w:rsid w:val="00817E8F"/>
    <w:rsid w:val="0082029D"/>
    <w:rsid w:val="00820B85"/>
    <w:rsid w:val="008248DE"/>
    <w:rsid w:val="00825470"/>
    <w:rsid w:val="00825EE9"/>
    <w:rsid w:val="00826044"/>
    <w:rsid w:val="0082688A"/>
    <w:rsid w:val="00826F4E"/>
    <w:rsid w:val="008279A8"/>
    <w:rsid w:val="00827C5D"/>
    <w:rsid w:val="00832089"/>
    <w:rsid w:val="008325F7"/>
    <w:rsid w:val="008328AE"/>
    <w:rsid w:val="00832D16"/>
    <w:rsid w:val="00833393"/>
    <w:rsid w:val="00834030"/>
    <w:rsid w:val="00834518"/>
    <w:rsid w:val="00834974"/>
    <w:rsid w:val="008359DB"/>
    <w:rsid w:val="00835DBD"/>
    <w:rsid w:val="00837981"/>
    <w:rsid w:val="00837E22"/>
    <w:rsid w:val="008405CD"/>
    <w:rsid w:val="008409F7"/>
    <w:rsid w:val="008416A7"/>
    <w:rsid w:val="00841836"/>
    <w:rsid w:val="00841B6D"/>
    <w:rsid w:val="0084282C"/>
    <w:rsid w:val="00842C9F"/>
    <w:rsid w:val="00843279"/>
    <w:rsid w:val="00843CFF"/>
    <w:rsid w:val="00843DB6"/>
    <w:rsid w:val="008441CE"/>
    <w:rsid w:val="008445B6"/>
    <w:rsid w:val="00844673"/>
    <w:rsid w:val="00844CB6"/>
    <w:rsid w:val="008469CD"/>
    <w:rsid w:val="00846C77"/>
    <w:rsid w:val="00847073"/>
    <w:rsid w:val="00847798"/>
    <w:rsid w:val="008478B1"/>
    <w:rsid w:val="00850D72"/>
    <w:rsid w:val="00851570"/>
    <w:rsid w:val="00851619"/>
    <w:rsid w:val="00851A72"/>
    <w:rsid w:val="00852439"/>
    <w:rsid w:val="00853AD8"/>
    <w:rsid w:val="00854002"/>
    <w:rsid w:val="0085466B"/>
    <w:rsid w:val="00854AB7"/>
    <w:rsid w:val="00856769"/>
    <w:rsid w:val="00856CA2"/>
    <w:rsid w:val="008611C2"/>
    <w:rsid w:val="008616D8"/>
    <w:rsid w:val="008619ED"/>
    <w:rsid w:val="008624D0"/>
    <w:rsid w:val="00862B4B"/>
    <w:rsid w:val="00862D6E"/>
    <w:rsid w:val="008635CF"/>
    <w:rsid w:val="00863C80"/>
    <w:rsid w:val="00864236"/>
    <w:rsid w:val="00864796"/>
    <w:rsid w:val="00864A23"/>
    <w:rsid w:val="008666CC"/>
    <w:rsid w:val="00866BCF"/>
    <w:rsid w:val="00866EC9"/>
    <w:rsid w:val="00870DDA"/>
    <w:rsid w:val="00871429"/>
    <w:rsid w:val="00871AD2"/>
    <w:rsid w:val="008724A2"/>
    <w:rsid w:val="00873B56"/>
    <w:rsid w:val="00874275"/>
    <w:rsid w:val="00874FE1"/>
    <w:rsid w:val="008758F3"/>
    <w:rsid w:val="00875EC3"/>
    <w:rsid w:val="00876038"/>
    <w:rsid w:val="00877448"/>
    <w:rsid w:val="00877BE0"/>
    <w:rsid w:val="00880291"/>
    <w:rsid w:val="00880ACF"/>
    <w:rsid w:val="00882871"/>
    <w:rsid w:val="008828C0"/>
    <w:rsid w:val="00882B4D"/>
    <w:rsid w:val="00882B7F"/>
    <w:rsid w:val="00882D6D"/>
    <w:rsid w:val="00883187"/>
    <w:rsid w:val="008836D8"/>
    <w:rsid w:val="00884CFF"/>
    <w:rsid w:val="00886510"/>
    <w:rsid w:val="00890291"/>
    <w:rsid w:val="00890755"/>
    <w:rsid w:val="0089182A"/>
    <w:rsid w:val="00891BCC"/>
    <w:rsid w:val="00891D8A"/>
    <w:rsid w:val="0089220C"/>
    <w:rsid w:val="008924AA"/>
    <w:rsid w:val="00892E38"/>
    <w:rsid w:val="0089307D"/>
    <w:rsid w:val="00893EF4"/>
    <w:rsid w:val="00894210"/>
    <w:rsid w:val="0089462E"/>
    <w:rsid w:val="00894FF6"/>
    <w:rsid w:val="00895551"/>
    <w:rsid w:val="0089584B"/>
    <w:rsid w:val="008958BA"/>
    <w:rsid w:val="00896091"/>
    <w:rsid w:val="008962F0"/>
    <w:rsid w:val="008965A9"/>
    <w:rsid w:val="00896608"/>
    <w:rsid w:val="00896DBA"/>
    <w:rsid w:val="008A1A42"/>
    <w:rsid w:val="008A1D0C"/>
    <w:rsid w:val="008A1DE3"/>
    <w:rsid w:val="008A2608"/>
    <w:rsid w:val="008A2687"/>
    <w:rsid w:val="008A269E"/>
    <w:rsid w:val="008A39F2"/>
    <w:rsid w:val="008A3FC5"/>
    <w:rsid w:val="008A40F1"/>
    <w:rsid w:val="008A468F"/>
    <w:rsid w:val="008A5372"/>
    <w:rsid w:val="008A591D"/>
    <w:rsid w:val="008A5CAD"/>
    <w:rsid w:val="008A6397"/>
    <w:rsid w:val="008A772D"/>
    <w:rsid w:val="008B0839"/>
    <w:rsid w:val="008B0E30"/>
    <w:rsid w:val="008B0F14"/>
    <w:rsid w:val="008B161C"/>
    <w:rsid w:val="008B188E"/>
    <w:rsid w:val="008B2628"/>
    <w:rsid w:val="008B3940"/>
    <w:rsid w:val="008B4428"/>
    <w:rsid w:val="008B4C51"/>
    <w:rsid w:val="008B5829"/>
    <w:rsid w:val="008B6D23"/>
    <w:rsid w:val="008B74AD"/>
    <w:rsid w:val="008B7827"/>
    <w:rsid w:val="008B79D8"/>
    <w:rsid w:val="008C1265"/>
    <w:rsid w:val="008C12FE"/>
    <w:rsid w:val="008C21C1"/>
    <w:rsid w:val="008C28C0"/>
    <w:rsid w:val="008C2DAA"/>
    <w:rsid w:val="008C2FD7"/>
    <w:rsid w:val="008C4024"/>
    <w:rsid w:val="008C4458"/>
    <w:rsid w:val="008C4D49"/>
    <w:rsid w:val="008C57FF"/>
    <w:rsid w:val="008C5E49"/>
    <w:rsid w:val="008C5F01"/>
    <w:rsid w:val="008C6359"/>
    <w:rsid w:val="008C6416"/>
    <w:rsid w:val="008C6548"/>
    <w:rsid w:val="008C6B82"/>
    <w:rsid w:val="008C6E30"/>
    <w:rsid w:val="008C6FB4"/>
    <w:rsid w:val="008C74BF"/>
    <w:rsid w:val="008D006C"/>
    <w:rsid w:val="008D0571"/>
    <w:rsid w:val="008D0F69"/>
    <w:rsid w:val="008D11A4"/>
    <w:rsid w:val="008D136F"/>
    <w:rsid w:val="008D202F"/>
    <w:rsid w:val="008D305B"/>
    <w:rsid w:val="008D3532"/>
    <w:rsid w:val="008D35E6"/>
    <w:rsid w:val="008D3970"/>
    <w:rsid w:val="008D3A8C"/>
    <w:rsid w:val="008D3D6B"/>
    <w:rsid w:val="008D3E2F"/>
    <w:rsid w:val="008D5682"/>
    <w:rsid w:val="008D67B5"/>
    <w:rsid w:val="008D71EC"/>
    <w:rsid w:val="008D7E66"/>
    <w:rsid w:val="008E14EA"/>
    <w:rsid w:val="008E154D"/>
    <w:rsid w:val="008E2069"/>
    <w:rsid w:val="008E3667"/>
    <w:rsid w:val="008E3E77"/>
    <w:rsid w:val="008E41FD"/>
    <w:rsid w:val="008E4DCC"/>
    <w:rsid w:val="008E50A4"/>
    <w:rsid w:val="008E6E8B"/>
    <w:rsid w:val="008F018B"/>
    <w:rsid w:val="008F0A9F"/>
    <w:rsid w:val="008F0DBA"/>
    <w:rsid w:val="008F0E69"/>
    <w:rsid w:val="008F146A"/>
    <w:rsid w:val="008F20CD"/>
    <w:rsid w:val="008F2238"/>
    <w:rsid w:val="008F2406"/>
    <w:rsid w:val="008F373C"/>
    <w:rsid w:val="008F38CB"/>
    <w:rsid w:val="008F3C5F"/>
    <w:rsid w:val="008F55F0"/>
    <w:rsid w:val="008F5D97"/>
    <w:rsid w:val="008F696B"/>
    <w:rsid w:val="008F74A7"/>
    <w:rsid w:val="008F7A09"/>
    <w:rsid w:val="008F7D4C"/>
    <w:rsid w:val="009004D5"/>
    <w:rsid w:val="009005AB"/>
    <w:rsid w:val="009007A3"/>
    <w:rsid w:val="009009CF"/>
    <w:rsid w:val="00900AB0"/>
    <w:rsid w:val="00900BFB"/>
    <w:rsid w:val="00900F5A"/>
    <w:rsid w:val="00901547"/>
    <w:rsid w:val="00901E59"/>
    <w:rsid w:val="00902A0E"/>
    <w:rsid w:val="00902C5B"/>
    <w:rsid w:val="00902D60"/>
    <w:rsid w:val="00902FAA"/>
    <w:rsid w:val="00904867"/>
    <w:rsid w:val="00906280"/>
    <w:rsid w:val="00906A61"/>
    <w:rsid w:val="00906F01"/>
    <w:rsid w:val="009075BB"/>
    <w:rsid w:val="0090774C"/>
    <w:rsid w:val="00907923"/>
    <w:rsid w:val="00910D9A"/>
    <w:rsid w:val="00910F1C"/>
    <w:rsid w:val="00911395"/>
    <w:rsid w:val="009118C6"/>
    <w:rsid w:val="0091288E"/>
    <w:rsid w:val="00912FF6"/>
    <w:rsid w:val="00913087"/>
    <w:rsid w:val="009132A8"/>
    <w:rsid w:val="00913880"/>
    <w:rsid w:val="00913E39"/>
    <w:rsid w:val="00914168"/>
    <w:rsid w:val="00914598"/>
    <w:rsid w:val="00914C6C"/>
    <w:rsid w:val="009154D5"/>
    <w:rsid w:val="00915B40"/>
    <w:rsid w:val="00915C44"/>
    <w:rsid w:val="00916E1A"/>
    <w:rsid w:val="009176A2"/>
    <w:rsid w:val="00917F69"/>
    <w:rsid w:val="0092036E"/>
    <w:rsid w:val="00924ECC"/>
    <w:rsid w:val="00925198"/>
    <w:rsid w:val="00925516"/>
    <w:rsid w:val="009269D4"/>
    <w:rsid w:val="0092763E"/>
    <w:rsid w:val="00931214"/>
    <w:rsid w:val="00933736"/>
    <w:rsid w:val="0093579F"/>
    <w:rsid w:val="00935911"/>
    <w:rsid w:val="00936B3D"/>
    <w:rsid w:val="00937615"/>
    <w:rsid w:val="00937749"/>
    <w:rsid w:val="009377A1"/>
    <w:rsid w:val="00937B3E"/>
    <w:rsid w:val="00937EBF"/>
    <w:rsid w:val="00940829"/>
    <w:rsid w:val="0094136D"/>
    <w:rsid w:val="00941CD6"/>
    <w:rsid w:val="00942972"/>
    <w:rsid w:val="009431BF"/>
    <w:rsid w:val="0094463B"/>
    <w:rsid w:val="00944AF5"/>
    <w:rsid w:val="00945056"/>
    <w:rsid w:val="0094647B"/>
    <w:rsid w:val="00947016"/>
    <w:rsid w:val="00947391"/>
    <w:rsid w:val="0095015C"/>
    <w:rsid w:val="00951760"/>
    <w:rsid w:val="00952321"/>
    <w:rsid w:val="00952619"/>
    <w:rsid w:val="00952636"/>
    <w:rsid w:val="009537CA"/>
    <w:rsid w:val="009539DC"/>
    <w:rsid w:val="00953AAF"/>
    <w:rsid w:val="00953EA3"/>
    <w:rsid w:val="00954855"/>
    <w:rsid w:val="009548D7"/>
    <w:rsid w:val="009549A7"/>
    <w:rsid w:val="00954AFF"/>
    <w:rsid w:val="00955458"/>
    <w:rsid w:val="00955DDE"/>
    <w:rsid w:val="00956FA7"/>
    <w:rsid w:val="0095707C"/>
    <w:rsid w:val="00960183"/>
    <w:rsid w:val="0096043D"/>
    <w:rsid w:val="00960621"/>
    <w:rsid w:val="0096157C"/>
    <w:rsid w:val="0096178B"/>
    <w:rsid w:val="00963E99"/>
    <w:rsid w:val="00964199"/>
    <w:rsid w:val="00964689"/>
    <w:rsid w:val="00964830"/>
    <w:rsid w:val="00964A9B"/>
    <w:rsid w:val="009659A3"/>
    <w:rsid w:val="00966774"/>
    <w:rsid w:val="00967D7C"/>
    <w:rsid w:val="00970403"/>
    <w:rsid w:val="0097154B"/>
    <w:rsid w:val="009740D4"/>
    <w:rsid w:val="00975AA5"/>
    <w:rsid w:val="0097693A"/>
    <w:rsid w:val="00977885"/>
    <w:rsid w:val="009778DE"/>
    <w:rsid w:val="00977B5C"/>
    <w:rsid w:val="00977D87"/>
    <w:rsid w:val="0098011B"/>
    <w:rsid w:val="00980465"/>
    <w:rsid w:val="00981BB8"/>
    <w:rsid w:val="00982385"/>
    <w:rsid w:val="00982934"/>
    <w:rsid w:val="00982D95"/>
    <w:rsid w:val="00983015"/>
    <w:rsid w:val="00983B16"/>
    <w:rsid w:val="00984579"/>
    <w:rsid w:val="00985822"/>
    <w:rsid w:val="0098590D"/>
    <w:rsid w:val="00985A19"/>
    <w:rsid w:val="00987061"/>
    <w:rsid w:val="00987B3C"/>
    <w:rsid w:val="0099012C"/>
    <w:rsid w:val="00990406"/>
    <w:rsid w:val="00990CA7"/>
    <w:rsid w:val="00990DAD"/>
    <w:rsid w:val="00991D23"/>
    <w:rsid w:val="00992D19"/>
    <w:rsid w:val="009931D9"/>
    <w:rsid w:val="0099398E"/>
    <w:rsid w:val="00994048"/>
    <w:rsid w:val="0099504F"/>
    <w:rsid w:val="00995403"/>
    <w:rsid w:val="00995457"/>
    <w:rsid w:val="00996235"/>
    <w:rsid w:val="009964BC"/>
    <w:rsid w:val="009A0725"/>
    <w:rsid w:val="009A0AEA"/>
    <w:rsid w:val="009A0BD2"/>
    <w:rsid w:val="009A1121"/>
    <w:rsid w:val="009A1862"/>
    <w:rsid w:val="009A2166"/>
    <w:rsid w:val="009A34B9"/>
    <w:rsid w:val="009A37C8"/>
    <w:rsid w:val="009A41B0"/>
    <w:rsid w:val="009A42EE"/>
    <w:rsid w:val="009B0AEF"/>
    <w:rsid w:val="009B13FF"/>
    <w:rsid w:val="009B189D"/>
    <w:rsid w:val="009B2137"/>
    <w:rsid w:val="009B414D"/>
    <w:rsid w:val="009B4B75"/>
    <w:rsid w:val="009B4FD2"/>
    <w:rsid w:val="009B584A"/>
    <w:rsid w:val="009B5FDD"/>
    <w:rsid w:val="009B6930"/>
    <w:rsid w:val="009B6A0E"/>
    <w:rsid w:val="009C04BF"/>
    <w:rsid w:val="009C085F"/>
    <w:rsid w:val="009C0B31"/>
    <w:rsid w:val="009C0BB3"/>
    <w:rsid w:val="009C15EF"/>
    <w:rsid w:val="009C36AB"/>
    <w:rsid w:val="009C3758"/>
    <w:rsid w:val="009C3CBB"/>
    <w:rsid w:val="009C3EBD"/>
    <w:rsid w:val="009C3EC3"/>
    <w:rsid w:val="009C4714"/>
    <w:rsid w:val="009C48CA"/>
    <w:rsid w:val="009C5027"/>
    <w:rsid w:val="009C5173"/>
    <w:rsid w:val="009C58D1"/>
    <w:rsid w:val="009C5C59"/>
    <w:rsid w:val="009C6527"/>
    <w:rsid w:val="009C6D2D"/>
    <w:rsid w:val="009C796B"/>
    <w:rsid w:val="009D309E"/>
    <w:rsid w:val="009D351E"/>
    <w:rsid w:val="009D3D7F"/>
    <w:rsid w:val="009D3E3F"/>
    <w:rsid w:val="009D3E41"/>
    <w:rsid w:val="009D3E72"/>
    <w:rsid w:val="009D420D"/>
    <w:rsid w:val="009D4C1E"/>
    <w:rsid w:val="009D6344"/>
    <w:rsid w:val="009D65F6"/>
    <w:rsid w:val="009D73B4"/>
    <w:rsid w:val="009D7E8A"/>
    <w:rsid w:val="009E065A"/>
    <w:rsid w:val="009E1555"/>
    <w:rsid w:val="009E1561"/>
    <w:rsid w:val="009E1AF8"/>
    <w:rsid w:val="009E2575"/>
    <w:rsid w:val="009E26A5"/>
    <w:rsid w:val="009E28C6"/>
    <w:rsid w:val="009E39A6"/>
    <w:rsid w:val="009E39BF"/>
    <w:rsid w:val="009E3D0C"/>
    <w:rsid w:val="009E3FF3"/>
    <w:rsid w:val="009E49E1"/>
    <w:rsid w:val="009E5723"/>
    <w:rsid w:val="009E5E84"/>
    <w:rsid w:val="009E61C2"/>
    <w:rsid w:val="009E65E0"/>
    <w:rsid w:val="009E69E4"/>
    <w:rsid w:val="009E6AD4"/>
    <w:rsid w:val="009E6ECD"/>
    <w:rsid w:val="009E7459"/>
    <w:rsid w:val="009E7A52"/>
    <w:rsid w:val="009F040A"/>
    <w:rsid w:val="009F088E"/>
    <w:rsid w:val="009F0BFB"/>
    <w:rsid w:val="009F0E6F"/>
    <w:rsid w:val="009F10CD"/>
    <w:rsid w:val="009F2C70"/>
    <w:rsid w:val="009F36A3"/>
    <w:rsid w:val="009F39A9"/>
    <w:rsid w:val="009F3EFC"/>
    <w:rsid w:val="009F4929"/>
    <w:rsid w:val="009F50D7"/>
    <w:rsid w:val="009F5915"/>
    <w:rsid w:val="009F6062"/>
    <w:rsid w:val="009F6278"/>
    <w:rsid w:val="009F6A44"/>
    <w:rsid w:val="009F723F"/>
    <w:rsid w:val="009F75E8"/>
    <w:rsid w:val="009F7C10"/>
    <w:rsid w:val="00A001BC"/>
    <w:rsid w:val="00A00F92"/>
    <w:rsid w:val="00A01289"/>
    <w:rsid w:val="00A02A77"/>
    <w:rsid w:val="00A039BE"/>
    <w:rsid w:val="00A04E16"/>
    <w:rsid w:val="00A05425"/>
    <w:rsid w:val="00A066AF"/>
    <w:rsid w:val="00A06938"/>
    <w:rsid w:val="00A06CA2"/>
    <w:rsid w:val="00A0721D"/>
    <w:rsid w:val="00A10386"/>
    <w:rsid w:val="00A1066F"/>
    <w:rsid w:val="00A107A0"/>
    <w:rsid w:val="00A10A7D"/>
    <w:rsid w:val="00A10E5F"/>
    <w:rsid w:val="00A116FE"/>
    <w:rsid w:val="00A11910"/>
    <w:rsid w:val="00A11D2B"/>
    <w:rsid w:val="00A11EC9"/>
    <w:rsid w:val="00A12147"/>
    <w:rsid w:val="00A127F6"/>
    <w:rsid w:val="00A12CE2"/>
    <w:rsid w:val="00A133DD"/>
    <w:rsid w:val="00A14137"/>
    <w:rsid w:val="00A16C09"/>
    <w:rsid w:val="00A1787C"/>
    <w:rsid w:val="00A17DFA"/>
    <w:rsid w:val="00A2028A"/>
    <w:rsid w:val="00A209B8"/>
    <w:rsid w:val="00A2134A"/>
    <w:rsid w:val="00A219C4"/>
    <w:rsid w:val="00A21F9A"/>
    <w:rsid w:val="00A2280B"/>
    <w:rsid w:val="00A228F4"/>
    <w:rsid w:val="00A22F18"/>
    <w:rsid w:val="00A250D9"/>
    <w:rsid w:val="00A251B8"/>
    <w:rsid w:val="00A251FA"/>
    <w:rsid w:val="00A25359"/>
    <w:rsid w:val="00A254A3"/>
    <w:rsid w:val="00A26240"/>
    <w:rsid w:val="00A26CD5"/>
    <w:rsid w:val="00A26FF6"/>
    <w:rsid w:val="00A27188"/>
    <w:rsid w:val="00A2767B"/>
    <w:rsid w:val="00A27F3C"/>
    <w:rsid w:val="00A305C6"/>
    <w:rsid w:val="00A307E1"/>
    <w:rsid w:val="00A31763"/>
    <w:rsid w:val="00A319B3"/>
    <w:rsid w:val="00A325FC"/>
    <w:rsid w:val="00A329BA"/>
    <w:rsid w:val="00A33F3B"/>
    <w:rsid w:val="00A373F6"/>
    <w:rsid w:val="00A41402"/>
    <w:rsid w:val="00A41F92"/>
    <w:rsid w:val="00A436A6"/>
    <w:rsid w:val="00A44707"/>
    <w:rsid w:val="00A44BB1"/>
    <w:rsid w:val="00A44DA5"/>
    <w:rsid w:val="00A4560F"/>
    <w:rsid w:val="00A45FAC"/>
    <w:rsid w:val="00A466F4"/>
    <w:rsid w:val="00A51A67"/>
    <w:rsid w:val="00A51EA8"/>
    <w:rsid w:val="00A52230"/>
    <w:rsid w:val="00A52E98"/>
    <w:rsid w:val="00A52FB1"/>
    <w:rsid w:val="00A5310F"/>
    <w:rsid w:val="00A5440B"/>
    <w:rsid w:val="00A55DC3"/>
    <w:rsid w:val="00A5688A"/>
    <w:rsid w:val="00A570EF"/>
    <w:rsid w:val="00A6003C"/>
    <w:rsid w:val="00A60B32"/>
    <w:rsid w:val="00A611F5"/>
    <w:rsid w:val="00A61AEC"/>
    <w:rsid w:val="00A61B95"/>
    <w:rsid w:val="00A624B7"/>
    <w:rsid w:val="00A63C8B"/>
    <w:rsid w:val="00A64233"/>
    <w:rsid w:val="00A64878"/>
    <w:rsid w:val="00A65377"/>
    <w:rsid w:val="00A65C24"/>
    <w:rsid w:val="00A65EA8"/>
    <w:rsid w:val="00A66147"/>
    <w:rsid w:val="00A662E6"/>
    <w:rsid w:val="00A6703C"/>
    <w:rsid w:val="00A67320"/>
    <w:rsid w:val="00A67503"/>
    <w:rsid w:val="00A70528"/>
    <w:rsid w:val="00A70F0F"/>
    <w:rsid w:val="00A7102A"/>
    <w:rsid w:val="00A7273D"/>
    <w:rsid w:val="00A72A8F"/>
    <w:rsid w:val="00A72F62"/>
    <w:rsid w:val="00A7393D"/>
    <w:rsid w:val="00A748BC"/>
    <w:rsid w:val="00A74A8C"/>
    <w:rsid w:val="00A74B26"/>
    <w:rsid w:val="00A74F2F"/>
    <w:rsid w:val="00A750E4"/>
    <w:rsid w:val="00A757E0"/>
    <w:rsid w:val="00A75C34"/>
    <w:rsid w:val="00A7650F"/>
    <w:rsid w:val="00A76BD5"/>
    <w:rsid w:val="00A807E7"/>
    <w:rsid w:val="00A809FB"/>
    <w:rsid w:val="00A813AA"/>
    <w:rsid w:val="00A813C5"/>
    <w:rsid w:val="00A815E6"/>
    <w:rsid w:val="00A817F7"/>
    <w:rsid w:val="00A81A4E"/>
    <w:rsid w:val="00A820F2"/>
    <w:rsid w:val="00A830CB"/>
    <w:rsid w:val="00A83440"/>
    <w:rsid w:val="00A835ED"/>
    <w:rsid w:val="00A836A7"/>
    <w:rsid w:val="00A84C8D"/>
    <w:rsid w:val="00A850A3"/>
    <w:rsid w:val="00A8531A"/>
    <w:rsid w:val="00A85F8F"/>
    <w:rsid w:val="00A87394"/>
    <w:rsid w:val="00A87D4F"/>
    <w:rsid w:val="00A9028A"/>
    <w:rsid w:val="00A9076F"/>
    <w:rsid w:val="00A90BAF"/>
    <w:rsid w:val="00A91347"/>
    <w:rsid w:val="00A91F0E"/>
    <w:rsid w:val="00A92482"/>
    <w:rsid w:val="00A92DA3"/>
    <w:rsid w:val="00A93034"/>
    <w:rsid w:val="00A933D8"/>
    <w:rsid w:val="00A938AA"/>
    <w:rsid w:val="00A9422E"/>
    <w:rsid w:val="00A9454D"/>
    <w:rsid w:val="00A94744"/>
    <w:rsid w:val="00A94A8E"/>
    <w:rsid w:val="00A94F51"/>
    <w:rsid w:val="00A95EB1"/>
    <w:rsid w:val="00A96867"/>
    <w:rsid w:val="00A97415"/>
    <w:rsid w:val="00A97824"/>
    <w:rsid w:val="00A97D6C"/>
    <w:rsid w:val="00AA069F"/>
    <w:rsid w:val="00AA0FA0"/>
    <w:rsid w:val="00AA1586"/>
    <w:rsid w:val="00AA1CE1"/>
    <w:rsid w:val="00AA1D2C"/>
    <w:rsid w:val="00AA29CB"/>
    <w:rsid w:val="00AA30DB"/>
    <w:rsid w:val="00AA371E"/>
    <w:rsid w:val="00AA5228"/>
    <w:rsid w:val="00AA58C0"/>
    <w:rsid w:val="00AA597F"/>
    <w:rsid w:val="00AA5F2E"/>
    <w:rsid w:val="00AA6CC3"/>
    <w:rsid w:val="00AA7013"/>
    <w:rsid w:val="00AB0718"/>
    <w:rsid w:val="00AB0EAF"/>
    <w:rsid w:val="00AB13D3"/>
    <w:rsid w:val="00AB1559"/>
    <w:rsid w:val="00AB1AB6"/>
    <w:rsid w:val="00AB1BE5"/>
    <w:rsid w:val="00AB2070"/>
    <w:rsid w:val="00AB21FE"/>
    <w:rsid w:val="00AB22A1"/>
    <w:rsid w:val="00AB2F1C"/>
    <w:rsid w:val="00AB3199"/>
    <w:rsid w:val="00AB3EA8"/>
    <w:rsid w:val="00AB4557"/>
    <w:rsid w:val="00AB45C8"/>
    <w:rsid w:val="00AB46C6"/>
    <w:rsid w:val="00AB4F9D"/>
    <w:rsid w:val="00AB4FAD"/>
    <w:rsid w:val="00AB519F"/>
    <w:rsid w:val="00AB5612"/>
    <w:rsid w:val="00AB5B21"/>
    <w:rsid w:val="00AB60FE"/>
    <w:rsid w:val="00AB6113"/>
    <w:rsid w:val="00AB61F7"/>
    <w:rsid w:val="00AB68C1"/>
    <w:rsid w:val="00AB6C7A"/>
    <w:rsid w:val="00AC04AD"/>
    <w:rsid w:val="00AC0617"/>
    <w:rsid w:val="00AC0AB4"/>
    <w:rsid w:val="00AC0EA1"/>
    <w:rsid w:val="00AC3B8E"/>
    <w:rsid w:val="00AC3D23"/>
    <w:rsid w:val="00AC5403"/>
    <w:rsid w:val="00AC61E5"/>
    <w:rsid w:val="00AC641A"/>
    <w:rsid w:val="00AC6779"/>
    <w:rsid w:val="00AC6B5C"/>
    <w:rsid w:val="00AC6E40"/>
    <w:rsid w:val="00AC7262"/>
    <w:rsid w:val="00AC7307"/>
    <w:rsid w:val="00AD0557"/>
    <w:rsid w:val="00AD12F5"/>
    <w:rsid w:val="00AD2332"/>
    <w:rsid w:val="00AD2B6F"/>
    <w:rsid w:val="00AD33C5"/>
    <w:rsid w:val="00AD5B58"/>
    <w:rsid w:val="00AD689A"/>
    <w:rsid w:val="00AD6DEC"/>
    <w:rsid w:val="00AD76CE"/>
    <w:rsid w:val="00AD7B1E"/>
    <w:rsid w:val="00AE0094"/>
    <w:rsid w:val="00AE0262"/>
    <w:rsid w:val="00AE0569"/>
    <w:rsid w:val="00AE10F9"/>
    <w:rsid w:val="00AE146C"/>
    <w:rsid w:val="00AE26E0"/>
    <w:rsid w:val="00AE3DE4"/>
    <w:rsid w:val="00AE3EB7"/>
    <w:rsid w:val="00AE43D1"/>
    <w:rsid w:val="00AE4903"/>
    <w:rsid w:val="00AE493D"/>
    <w:rsid w:val="00AE4B77"/>
    <w:rsid w:val="00AE4EA4"/>
    <w:rsid w:val="00AE5FA9"/>
    <w:rsid w:val="00AE79A5"/>
    <w:rsid w:val="00AF06AE"/>
    <w:rsid w:val="00AF0FE2"/>
    <w:rsid w:val="00AF14DE"/>
    <w:rsid w:val="00AF1742"/>
    <w:rsid w:val="00AF2156"/>
    <w:rsid w:val="00AF36B7"/>
    <w:rsid w:val="00AF3A5C"/>
    <w:rsid w:val="00AF4189"/>
    <w:rsid w:val="00AF790B"/>
    <w:rsid w:val="00B0104B"/>
    <w:rsid w:val="00B01AA0"/>
    <w:rsid w:val="00B01CDD"/>
    <w:rsid w:val="00B02F58"/>
    <w:rsid w:val="00B03577"/>
    <w:rsid w:val="00B03B66"/>
    <w:rsid w:val="00B04479"/>
    <w:rsid w:val="00B049B6"/>
    <w:rsid w:val="00B0564A"/>
    <w:rsid w:val="00B05B7A"/>
    <w:rsid w:val="00B05D39"/>
    <w:rsid w:val="00B06823"/>
    <w:rsid w:val="00B06D86"/>
    <w:rsid w:val="00B06EC4"/>
    <w:rsid w:val="00B10439"/>
    <w:rsid w:val="00B11687"/>
    <w:rsid w:val="00B13219"/>
    <w:rsid w:val="00B13718"/>
    <w:rsid w:val="00B13A3C"/>
    <w:rsid w:val="00B146E0"/>
    <w:rsid w:val="00B14C8B"/>
    <w:rsid w:val="00B14D8C"/>
    <w:rsid w:val="00B14DFE"/>
    <w:rsid w:val="00B14F92"/>
    <w:rsid w:val="00B15440"/>
    <w:rsid w:val="00B169AC"/>
    <w:rsid w:val="00B169EC"/>
    <w:rsid w:val="00B16D23"/>
    <w:rsid w:val="00B1733D"/>
    <w:rsid w:val="00B17CA7"/>
    <w:rsid w:val="00B17E92"/>
    <w:rsid w:val="00B20EFC"/>
    <w:rsid w:val="00B2167B"/>
    <w:rsid w:val="00B22A36"/>
    <w:rsid w:val="00B230C5"/>
    <w:rsid w:val="00B24445"/>
    <w:rsid w:val="00B24BD5"/>
    <w:rsid w:val="00B24FE4"/>
    <w:rsid w:val="00B25855"/>
    <w:rsid w:val="00B263C4"/>
    <w:rsid w:val="00B26410"/>
    <w:rsid w:val="00B26CC2"/>
    <w:rsid w:val="00B27D26"/>
    <w:rsid w:val="00B27F29"/>
    <w:rsid w:val="00B30238"/>
    <w:rsid w:val="00B308D3"/>
    <w:rsid w:val="00B30DEE"/>
    <w:rsid w:val="00B31320"/>
    <w:rsid w:val="00B32D2A"/>
    <w:rsid w:val="00B34579"/>
    <w:rsid w:val="00B3531F"/>
    <w:rsid w:val="00B3691A"/>
    <w:rsid w:val="00B36E65"/>
    <w:rsid w:val="00B3747C"/>
    <w:rsid w:val="00B4029F"/>
    <w:rsid w:val="00B40BC3"/>
    <w:rsid w:val="00B41CFD"/>
    <w:rsid w:val="00B42C6A"/>
    <w:rsid w:val="00B43424"/>
    <w:rsid w:val="00B4364E"/>
    <w:rsid w:val="00B43E9E"/>
    <w:rsid w:val="00B442D5"/>
    <w:rsid w:val="00B4484F"/>
    <w:rsid w:val="00B44CF5"/>
    <w:rsid w:val="00B45271"/>
    <w:rsid w:val="00B45E56"/>
    <w:rsid w:val="00B460AB"/>
    <w:rsid w:val="00B46A30"/>
    <w:rsid w:val="00B46E18"/>
    <w:rsid w:val="00B47590"/>
    <w:rsid w:val="00B47A9D"/>
    <w:rsid w:val="00B47D25"/>
    <w:rsid w:val="00B50C99"/>
    <w:rsid w:val="00B5128F"/>
    <w:rsid w:val="00B5129D"/>
    <w:rsid w:val="00B51868"/>
    <w:rsid w:val="00B51BF1"/>
    <w:rsid w:val="00B526D4"/>
    <w:rsid w:val="00B52865"/>
    <w:rsid w:val="00B53E05"/>
    <w:rsid w:val="00B53EE9"/>
    <w:rsid w:val="00B54227"/>
    <w:rsid w:val="00B548B3"/>
    <w:rsid w:val="00B55C99"/>
    <w:rsid w:val="00B5615F"/>
    <w:rsid w:val="00B56DF0"/>
    <w:rsid w:val="00B5767C"/>
    <w:rsid w:val="00B576A7"/>
    <w:rsid w:val="00B601FC"/>
    <w:rsid w:val="00B60C45"/>
    <w:rsid w:val="00B6256B"/>
    <w:rsid w:val="00B63EE2"/>
    <w:rsid w:val="00B64EE9"/>
    <w:rsid w:val="00B65196"/>
    <w:rsid w:val="00B65348"/>
    <w:rsid w:val="00B66769"/>
    <w:rsid w:val="00B66C29"/>
    <w:rsid w:val="00B66F91"/>
    <w:rsid w:val="00B670D6"/>
    <w:rsid w:val="00B671BB"/>
    <w:rsid w:val="00B6736E"/>
    <w:rsid w:val="00B677C8"/>
    <w:rsid w:val="00B67EA6"/>
    <w:rsid w:val="00B70F66"/>
    <w:rsid w:val="00B71600"/>
    <w:rsid w:val="00B71D70"/>
    <w:rsid w:val="00B727AE"/>
    <w:rsid w:val="00B72BAE"/>
    <w:rsid w:val="00B730FC"/>
    <w:rsid w:val="00B7345C"/>
    <w:rsid w:val="00B75A1C"/>
    <w:rsid w:val="00B75EF9"/>
    <w:rsid w:val="00B770BD"/>
    <w:rsid w:val="00B77B90"/>
    <w:rsid w:val="00B82060"/>
    <w:rsid w:val="00B8309E"/>
    <w:rsid w:val="00B83FFE"/>
    <w:rsid w:val="00B84B77"/>
    <w:rsid w:val="00B8545B"/>
    <w:rsid w:val="00B854B8"/>
    <w:rsid w:val="00B857C5"/>
    <w:rsid w:val="00B85877"/>
    <w:rsid w:val="00B85CDD"/>
    <w:rsid w:val="00B860E6"/>
    <w:rsid w:val="00B86DCC"/>
    <w:rsid w:val="00B90635"/>
    <w:rsid w:val="00B91236"/>
    <w:rsid w:val="00B91E19"/>
    <w:rsid w:val="00B92E4C"/>
    <w:rsid w:val="00B92FC7"/>
    <w:rsid w:val="00B9345D"/>
    <w:rsid w:val="00B93C1C"/>
    <w:rsid w:val="00B95402"/>
    <w:rsid w:val="00B9573A"/>
    <w:rsid w:val="00B95AA4"/>
    <w:rsid w:val="00B95B35"/>
    <w:rsid w:val="00B963F4"/>
    <w:rsid w:val="00B9686F"/>
    <w:rsid w:val="00B96C10"/>
    <w:rsid w:val="00B972F0"/>
    <w:rsid w:val="00B97605"/>
    <w:rsid w:val="00BA16B4"/>
    <w:rsid w:val="00BA2427"/>
    <w:rsid w:val="00BA2784"/>
    <w:rsid w:val="00BA42A6"/>
    <w:rsid w:val="00BA48BE"/>
    <w:rsid w:val="00BA4FE1"/>
    <w:rsid w:val="00BA58BF"/>
    <w:rsid w:val="00BA71D5"/>
    <w:rsid w:val="00BA7BC2"/>
    <w:rsid w:val="00BA7CA1"/>
    <w:rsid w:val="00BA7D83"/>
    <w:rsid w:val="00BB032B"/>
    <w:rsid w:val="00BB0459"/>
    <w:rsid w:val="00BB0E5E"/>
    <w:rsid w:val="00BB1473"/>
    <w:rsid w:val="00BB1733"/>
    <w:rsid w:val="00BB1C61"/>
    <w:rsid w:val="00BB2050"/>
    <w:rsid w:val="00BB26B1"/>
    <w:rsid w:val="00BB2A1E"/>
    <w:rsid w:val="00BB348C"/>
    <w:rsid w:val="00BB3B28"/>
    <w:rsid w:val="00BB4326"/>
    <w:rsid w:val="00BB4707"/>
    <w:rsid w:val="00BB472D"/>
    <w:rsid w:val="00BB63D5"/>
    <w:rsid w:val="00BB652E"/>
    <w:rsid w:val="00BB6B60"/>
    <w:rsid w:val="00BB6D94"/>
    <w:rsid w:val="00BB7A4F"/>
    <w:rsid w:val="00BB7EC8"/>
    <w:rsid w:val="00BC0405"/>
    <w:rsid w:val="00BC06FB"/>
    <w:rsid w:val="00BC0C22"/>
    <w:rsid w:val="00BC0D78"/>
    <w:rsid w:val="00BC0F96"/>
    <w:rsid w:val="00BC0FE4"/>
    <w:rsid w:val="00BC1E33"/>
    <w:rsid w:val="00BC1FE2"/>
    <w:rsid w:val="00BC2150"/>
    <w:rsid w:val="00BC2541"/>
    <w:rsid w:val="00BC26A2"/>
    <w:rsid w:val="00BC26B7"/>
    <w:rsid w:val="00BC3587"/>
    <w:rsid w:val="00BC3E9F"/>
    <w:rsid w:val="00BC4612"/>
    <w:rsid w:val="00BC4CC6"/>
    <w:rsid w:val="00BC56AF"/>
    <w:rsid w:val="00BC6E4C"/>
    <w:rsid w:val="00BC6E90"/>
    <w:rsid w:val="00BC7B4D"/>
    <w:rsid w:val="00BD074D"/>
    <w:rsid w:val="00BD0A65"/>
    <w:rsid w:val="00BD0B38"/>
    <w:rsid w:val="00BD1A00"/>
    <w:rsid w:val="00BD1A1E"/>
    <w:rsid w:val="00BD2320"/>
    <w:rsid w:val="00BD37BC"/>
    <w:rsid w:val="00BD4D98"/>
    <w:rsid w:val="00BD4EC1"/>
    <w:rsid w:val="00BD5778"/>
    <w:rsid w:val="00BD5BF5"/>
    <w:rsid w:val="00BD6BF2"/>
    <w:rsid w:val="00BD70EB"/>
    <w:rsid w:val="00BE0703"/>
    <w:rsid w:val="00BE14EE"/>
    <w:rsid w:val="00BE2034"/>
    <w:rsid w:val="00BE224B"/>
    <w:rsid w:val="00BE25A4"/>
    <w:rsid w:val="00BE2BE1"/>
    <w:rsid w:val="00BE2C80"/>
    <w:rsid w:val="00BE3199"/>
    <w:rsid w:val="00BE3591"/>
    <w:rsid w:val="00BE397E"/>
    <w:rsid w:val="00BE3CD5"/>
    <w:rsid w:val="00BE4CFF"/>
    <w:rsid w:val="00BE64E6"/>
    <w:rsid w:val="00BE6847"/>
    <w:rsid w:val="00BE7214"/>
    <w:rsid w:val="00BE7365"/>
    <w:rsid w:val="00BE7648"/>
    <w:rsid w:val="00BF009D"/>
    <w:rsid w:val="00BF0E3D"/>
    <w:rsid w:val="00BF164F"/>
    <w:rsid w:val="00BF18BC"/>
    <w:rsid w:val="00BF18DE"/>
    <w:rsid w:val="00BF23F5"/>
    <w:rsid w:val="00BF2501"/>
    <w:rsid w:val="00BF5BC5"/>
    <w:rsid w:val="00BF63DC"/>
    <w:rsid w:val="00BF655D"/>
    <w:rsid w:val="00BF7785"/>
    <w:rsid w:val="00BF7C38"/>
    <w:rsid w:val="00BF7E6B"/>
    <w:rsid w:val="00C006A6"/>
    <w:rsid w:val="00C00C8D"/>
    <w:rsid w:val="00C01514"/>
    <w:rsid w:val="00C02390"/>
    <w:rsid w:val="00C0275C"/>
    <w:rsid w:val="00C02996"/>
    <w:rsid w:val="00C02A3B"/>
    <w:rsid w:val="00C040AB"/>
    <w:rsid w:val="00C04BEB"/>
    <w:rsid w:val="00C04F48"/>
    <w:rsid w:val="00C05217"/>
    <w:rsid w:val="00C05249"/>
    <w:rsid w:val="00C0562B"/>
    <w:rsid w:val="00C05CAA"/>
    <w:rsid w:val="00C05E89"/>
    <w:rsid w:val="00C06886"/>
    <w:rsid w:val="00C06CC4"/>
    <w:rsid w:val="00C07664"/>
    <w:rsid w:val="00C109B1"/>
    <w:rsid w:val="00C113BC"/>
    <w:rsid w:val="00C12086"/>
    <w:rsid w:val="00C124FB"/>
    <w:rsid w:val="00C129B9"/>
    <w:rsid w:val="00C12E0B"/>
    <w:rsid w:val="00C13E8E"/>
    <w:rsid w:val="00C1451C"/>
    <w:rsid w:val="00C14AE8"/>
    <w:rsid w:val="00C14D01"/>
    <w:rsid w:val="00C14D76"/>
    <w:rsid w:val="00C151D2"/>
    <w:rsid w:val="00C15206"/>
    <w:rsid w:val="00C153F4"/>
    <w:rsid w:val="00C15733"/>
    <w:rsid w:val="00C160E7"/>
    <w:rsid w:val="00C16139"/>
    <w:rsid w:val="00C163F7"/>
    <w:rsid w:val="00C16937"/>
    <w:rsid w:val="00C16B13"/>
    <w:rsid w:val="00C17259"/>
    <w:rsid w:val="00C20B08"/>
    <w:rsid w:val="00C213A2"/>
    <w:rsid w:val="00C214D6"/>
    <w:rsid w:val="00C2180B"/>
    <w:rsid w:val="00C23132"/>
    <w:rsid w:val="00C23A22"/>
    <w:rsid w:val="00C23A68"/>
    <w:rsid w:val="00C245F9"/>
    <w:rsid w:val="00C24C19"/>
    <w:rsid w:val="00C25CCC"/>
    <w:rsid w:val="00C26C8C"/>
    <w:rsid w:val="00C270D1"/>
    <w:rsid w:val="00C30F4C"/>
    <w:rsid w:val="00C31630"/>
    <w:rsid w:val="00C31DEB"/>
    <w:rsid w:val="00C32450"/>
    <w:rsid w:val="00C325EA"/>
    <w:rsid w:val="00C32C9E"/>
    <w:rsid w:val="00C32D69"/>
    <w:rsid w:val="00C331E6"/>
    <w:rsid w:val="00C33883"/>
    <w:rsid w:val="00C341F6"/>
    <w:rsid w:val="00C34991"/>
    <w:rsid w:val="00C357B9"/>
    <w:rsid w:val="00C3591E"/>
    <w:rsid w:val="00C35CB8"/>
    <w:rsid w:val="00C35CF3"/>
    <w:rsid w:val="00C35E6F"/>
    <w:rsid w:val="00C36DA6"/>
    <w:rsid w:val="00C36F2C"/>
    <w:rsid w:val="00C372C2"/>
    <w:rsid w:val="00C37A15"/>
    <w:rsid w:val="00C37F35"/>
    <w:rsid w:val="00C405E4"/>
    <w:rsid w:val="00C4101C"/>
    <w:rsid w:val="00C4129C"/>
    <w:rsid w:val="00C4164E"/>
    <w:rsid w:val="00C41680"/>
    <w:rsid w:val="00C41B1B"/>
    <w:rsid w:val="00C42375"/>
    <w:rsid w:val="00C4257A"/>
    <w:rsid w:val="00C42B99"/>
    <w:rsid w:val="00C42DB3"/>
    <w:rsid w:val="00C43365"/>
    <w:rsid w:val="00C43563"/>
    <w:rsid w:val="00C4386A"/>
    <w:rsid w:val="00C43C9D"/>
    <w:rsid w:val="00C43CE0"/>
    <w:rsid w:val="00C44535"/>
    <w:rsid w:val="00C45346"/>
    <w:rsid w:val="00C45898"/>
    <w:rsid w:val="00C4605B"/>
    <w:rsid w:val="00C46662"/>
    <w:rsid w:val="00C47F7B"/>
    <w:rsid w:val="00C51FDC"/>
    <w:rsid w:val="00C527CB"/>
    <w:rsid w:val="00C52F6E"/>
    <w:rsid w:val="00C52F83"/>
    <w:rsid w:val="00C55236"/>
    <w:rsid w:val="00C5542F"/>
    <w:rsid w:val="00C56351"/>
    <w:rsid w:val="00C5644B"/>
    <w:rsid w:val="00C56A52"/>
    <w:rsid w:val="00C56D32"/>
    <w:rsid w:val="00C575EB"/>
    <w:rsid w:val="00C57A29"/>
    <w:rsid w:val="00C60847"/>
    <w:rsid w:val="00C60D6F"/>
    <w:rsid w:val="00C60F9F"/>
    <w:rsid w:val="00C610C4"/>
    <w:rsid w:val="00C61DA6"/>
    <w:rsid w:val="00C627F7"/>
    <w:rsid w:val="00C63FDE"/>
    <w:rsid w:val="00C64409"/>
    <w:rsid w:val="00C6444A"/>
    <w:rsid w:val="00C649AC"/>
    <w:rsid w:val="00C65706"/>
    <w:rsid w:val="00C701A4"/>
    <w:rsid w:val="00C705D6"/>
    <w:rsid w:val="00C70895"/>
    <w:rsid w:val="00C70A83"/>
    <w:rsid w:val="00C70ECE"/>
    <w:rsid w:val="00C72AA1"/>
    <w:rsid w:val="00C72DC7"/>
    <w:rsid w:val="00C72F4E"/>
    <w:rsid w:val="00C73F4A"/>
    <w:rsid w:val="00C74716"/>
    <w:rsid w:val="00C74C2A"/>
    <w:rsid w:val="00C76CC3"/>
    <w:rsid w:val="00C77200"/>
    <w:rsid w:val="00C80242"/>
    <w:rsid w:val="00C80614"/>
    <w:rsid w:val="00C827EE"/>
    <w:rsid w:val="00C82923"/>
    <w:rsid w:val="00C83611"/>
    <w:rsid w:val="00C8393D"/>
    <w:rsid w:val="00C83C90"/>
    <w:rsid w:val="00C84307"/>
    <w:rsid w:val="00C848FB"/>
    <w:rsid w:val="00C84A14"/>
    <w:rsid w:val="00C854B4"/>
    <w:rsid w:val="00C85F06"/>
    <w:rsid w:val="00C866DE"/>
    <w:rsid w:val="00C86CB0"/>
    <w:rsid w:val="00C876EB"/>
    <w:rsid w:val="00C90BFC"/>
    <w:rsid w:val="00C90D27"/>
    <w:rsid w:val="00C91B77"/>
    <w:rsid w:val="00C91EDF"/>
    <w:rsid w:val="00C91FA0"/>
    <w:rsid w:val="00C92EB6"/>
    <w:rsid w:val="00C94026"/>
    <w:rsid w:val="00C95CB4"/>
    <w:rsid w:val="00C960F8"/>
    <w:rsid w:val="00C96A0C"/>
    <w:rsid w:val="00CA0453"/>
    <w:rsid w:val="00CA07E2"/>
    <w:rsid w:val="00CA0AFF"/>
    <w:rsid w:val="00CA0F61"/>
    <w:rsid w:val="00CA1963"/>
    <w:rsid w:val="00CA1B96"/>
    <w:rsid w:val="00CA2158"/>
    <w:rsid w:val="00CA2786"/>
    <w:rsid w:val="00CA4462"/>
    <w:rsid w:val="00CA4D00"/>
    <w:rsid w:val="00CA4E2C"/>
    <w:rsid w:val="00CA4F1E"/>
    <w:rsid w:val="00CA598D"/>
    <w:rsid w:val="00CA6A27"/>
    <w:rsid w:val="00CA750E"/>
    <w:rsid w:val="00CA792C"/>
    <w:rsid w:val="00CA7986"/>
    <w:rsid w:val="00CB04CB"/>
    <w:rsid w:val="00CB10D2"/>
    <w:rsid w:val="00CB13BC"/>
    <w:rsid w:val="00CB16B5"/>
    <w:rsid w:val="00CB1C07"/>
    <w:rsid w:val="00CB1DC5"/>
    <w:rsid w:val="00CB1EBF"/>
    <w:rsid w:val="00CB20C1"/>
    <w:rsid w:val="00CB2961"/>
    <w:rsid w:val="00CB2DF0"/>
    <w:rsid w:val="00CB3367"/>
    <w:rsid w:val="00CB4568"/>
    <w:rsid w:val="00CB6E5C"/>
    <w:rsid w:val="00CB7743"/>
    <w:rsid w:val="00CB7ED2"/>
    <w:rsid w:val="00CC004D"/>
    <w:rsid w:val="00CC00F6"/>
    <w:rsid w:val="00CC18B9"/>
    <w:rsid w:val="00CC1CF2"/>
    <w:rsid w:val="00CC313C"/>
    <w:rsid w:val="00CC327B"/>
    <w:rsid w:val="00CC32B9"/>
    <w:rsid w:val="00CC39C2"/>
    <w:rsid w:val="00CC4AA2"/>
    <w:rsid w:val="00CC5145"/>
    <w:rsid w:val="00CC55A3"/>
    <w:rsid w:val="00CC582F"/>
    <w:rsid w:val="00CC6E41"/>
    <w:rsid w:val="00CC7AF0"/>
    <w:rsid w:val="00CC7D51"/>
    <w:rsid w:val="00CD008F"/>
    <w:rsid w:val="00CD1239"/>
    <w:rsid w:val="00CD15AE"/>
    <w:rsid w:val="00CD1829"/>
    <w:rsid w:val="00CD2367"/>
    <w:rsid w:val="00CD251F"/>
    <w:rsid w:val="00CD57F4"/>
    <w:rsid w:val="00CD5E12"/>
    <w:rsid w:val="00CD5FF1"/>
    <w:rsid w:val="00CD62D1"/>
    <w:rsid w:val="00CD633F"/>
    <w:rsid w:val="00CD716D"/>
    <w:rsid w:val="00CE0652"/>
    <w:rsid w:val="00CE11C4"/>
    <w:rsid w:val="00CE184C"/>
    <w:rsid w:val="00CE2863"/>
    <w:rsid w:val="00CE2CBB"/>
    <w:rsid w:val="00CE4245"/>
    <w:rsid w:val="00CE462C"/>
    <w:rsid w:val="00CE4BE6"/>
    <w:rsid w:val="00CE5E33"/>
    <w:rsid w:val="00CE619F"/>
    <w:rsid w:val="00CE6869"/>
    <w:rsid w:val="00CE697D"/>
    <w:rsid w:val="00CE7285"/>
    <w:rsid w:val="00CF03D6"/>
    <w:rsid w:val="00CF046E"/>
    <w:rsid w:val="00CF05B9"/>
    <w:rsid w:val="00CF1001"/>
    <w:rsid w:val="00CF14A1"/>
    <w:rsid w:val="00CF19D0"/>
    <w:rsid w:val="00CF207B"/>
    <w:rsid w:val="00CF2EBF"/>
    <w:rsid w:val="00CF3DB5"/>
    <w:rsid w:val="00CF54EE"/>
    <w:rsid w:val="00CF5551"/>
    <w:rsid w:val="00CF68F2"/>
    <w:rsid w:val="00CF781E"/>
    <w:rsid w:val="00D0019C"/>
    <w:rsid w:val="00D00777"/>
    <w:rsid w:val="00D016FB"/>
    <w:rsid w:val="00D027C1"/>
    <w:rsid w:val="00D03247"/>
    <w:rsid w:val="00D03946"/>
    <w:rsid w:val="00D03DE0"/>
    <w:rsid w:val="00D04026"/>
    <w:rsid w:val="00D052B8"/>
    <w:rsid w:val="00D052FC"/>
    <w:rsid w:val="00D06350"/>
    <w:rsid w:val="00D07542"/>
    <w:rsid w:val="00D1087E"/>
    <w:rsid w:val="00D12788"/>
    <w:rsid w:val="00D12807"/>
    <w:rsid w:val="00D12A2F"/>
    <w:rsid w:val="00D139B4"/>
    <w:rsid w:val="00D13C09"/>
    <w:rsid w:val="00D13F1E"/>
    <w:rsid w:val="00D13F45"/>
    <w:rsid w:val="00D163E3"/>
    <w:rsid w:val="00D16729"/>
    <w:rsid w:val="00D16E67"/>
    <w:rsid w:val="00D20C67"/>
    <w:rsid w:val="00D2176D"/>
    <w:rsid w:val="00D2198F"/>
    <w:rsid w:val="00D220F4"/>
    <w:rsid w:val="00D22878"/>
    <w:rsid w:val="00D2305B"/>
    <w:rsid w:val="00D23411"/>
    <w:rsid w:val="00D23A26"/>
    <w:rsid w:val="00D23D75"/>
    <w:rsid w:val="00D241F4"/>
    <w:rsid w:val="00D24511"/>
    <w:rsid w:val="00D24F46"/>
    <w:rsid w:val="00D25A9A"/>
    <w:rsid w:val="00D25B0A"/>
    <w:rsid w:val="00D25EDB"/>
    <w:rsid w:val="00D260E9"/>
    <w:rsid w:val="00D26D08"/>
    <w:rsid w:val="00D27C5B"/>
    <w:rsid w:val="00D319DC"/>
    <w:rsid w:val="00D3276B"/>
    <w:rsid w:val="00D32AFD"/>
    <w:rsid w:val="00D32DE3"/>
    <w:rsid w:val="00D32F9D"/>
    <w:rsid w:val="00D33095"/>
    <w:rsid w:val="00D3328C"/>
    <w:rsid w:val="00D3353F"/>
    <w:rsid w:val="00D354BC"/>
    <w:rsid w:val="00D35B1A"/>
    <w:rsid w:val="00D35D65"/>
    <w:rsid w:val="00D3642A"/>
    <w:rsid w:val="00D36459"/>
    <w:rsid w:val="00D36504"/>
    <w:rsid w:val="00D3669F"/>
    <w:rsid w:val="00D36798"/>
    <w:rsid w:val="00D36E21"/>
    <w:rsid w:val="00D4026E"/>
    <w:rsid w:val="00D407FC"/>
    <w:rsid w:val="00D41824"/>
    <w:rsid w:val="00D4239D"/>
    <w:rsid w:val="00D42483"/>
    <w:rsid w:val="00D4313F"/>
    <w:rsid w:val="00D4368C"/>
    <w:rsid w:val="00D43703"/>
    <w:rsid w:val="00D43BFB"/>
    <w:rsid w:val="00D455CB"/>
    <w:rsid w:val="00D46039"/>
    <w:rsid w:val="00D4627F"/>
    <w:rsid w:val="00D46434"/>
    <w:rsid w:val="00D46875"/>
    <w:rsid w:val="00D46F2B"/>
    <w:rsid w:val="00D505D7"/>
    <w:rsid w:val="00D510A5"/>
    <w:rsid w:val="00D51DF4"/>
    <w:rsid w:val="00D533EA"/>
    <w:rsid w:val="00D539EC"/>
    <w:rsid w:val="00D53E7A"/>
    <w:rsid w:val="00D5619C"/>
    <w:rsid w:val="00D56B0C"/>
    <w:rsid w:val="00D57356"/>
    <w:rsid w:val="00D5777F"/>
    <w:rsid w:val="00D57B31"/>
    <w:rsid w:val="00D57CDD"/>
    <w:rsid w:val="00D57FBA"/>
    <w:rsid w:val="00D602BD"/>
    <w:rsid w:val="00D60FD0"/>
    <w:rsid w:val="00D616F3"/>
    <w:rsid w:val="00D62080"/>
    <w:rsid w:val="00D6298F"/>
    <w:rsid w:val="00D634C4"/>
    <w:rsid w:val="00D63FB2"/>
    <w:rsid w:val="00D6428A"/>
    <w:rsid w:val="00D6433F"/>
    <w:rsid w:val="00D64711"/>
    <w:rsid w:val="00D65639"/>
    <w:rsid w:val="00D6660A"/>
    <w:rsid w:val="00D671E0"/>
    <w:rsid w:val="00D67EEF"/>
    <w:rsid w:val="00D70CC9"/>
    <w:rsid w:val="00D71274"/>
    <w:rsid w:val="00D736FF"/>
    <w:rsid w:val="00D73C71"/>
    <w:rsid w:val="00D74FBB"/>
    <w:rsid w:val="00D76E79"/>
    <w:rsid w:val="00D7755C"/>
    <w:rsid w:val="00D778F2"/>
    <w:rsid w:val="00D809A7"/>
    <w:rsid w:val="00D8149E"/>
    <w:rsid w:val="00D81655"/>
    <w:rsid w:val="00D818A8"/>
    <w:rsid w:val="00D81C20"/>
    <w:rsid w:val="00D82314"/>
    <w:rsid w:val="00D82941"/>
    <w:rsid w:val="00D82D38"/>
    <w:rsid w:val="00D83196"/>
    <w:rsid w:val="00D83A10"/>
    <w:rsid w:val="00D83A4C"/>
    <w:rsid w:val="00D84413"/>
    <w:rsid w:val="00D84CD3"/>
    <w:rsid w:val="00D85831"/>
    <w:rsid w:val="00D85E85"/>
    <w:rsid w:val="00D867CD"/>
    <w:rsid w:val="00D870C0"/>
    <w:rsid w:val="00D87142"/>
    <w:rsid w:val="00D87473"/>
    <w:rsid w:val="00D87493"/>
    <w:rsid w:val="00D8752A"/>
    <w:rsid w:val="00D87530"/>
    <w:rsid w:val="00D876D3"/>
    <w:rsid w:val="00D87D5A"/>
    <w:rsid w:val="00D918B7"/>
    <w:rsid w:val="00D91B91"/>
    <w:rsid w:val="00D92458"/>
    <w:rsid w:val="00D93117"/>
    <w:rsid w:val="00D931AD"/>
    <w:rsid w:val="00D93A09"/>
    <w:rsid w:val="00D93F60"/>
    <w:rsid w:val="00D94430"/>
    <w:rsid w:val="00D94578"/>
    <w:rsid w:val="00D95596"/>
    <w:rsid w:val="00D95D3B"/>
    <w:rsid w:val="00D96AFB"/>
    <w:rsid w:val="00D96C3F"/>
    <w:rsid w:val="00D96DD0"/>
    <w:rsid w:val="00D97CA1"/>
    <w:rsid w:val="00DA054E"/>
    <w:rsid w:val="00DA1A53"/>
    <w:rsid w:val="00DA270A"/>
    <w:rsid w:val="00DA2710"/>
    <w:rsid w:val="00DA2D05"/>
    <w:rsid w:val="00DA3173"/>
    <w:rsid w:val="00DA38D2"/>
    <w:rsid w:val="00DA39EB"/>
    <w:rsid w:val="00DA4665"/>
    <w:rsid w:val="00DA49B6"/>
    <w:rsid w:val="00DA5E30"/>
    <w:rsid w:val="00DA6106"/>
    <w:rsid w:val="00DA64BE"/>
    <w:rsid w:val="00DA7887"/>
    <w:rsid w:val="00DA7CE3"/>
    <w:rsid w:val="00DB0756"/>
    <w:rsid w:val="00DB131C"/>
    <w:rsid w:val="00DB1361"/>
    <w:rsid w:val="00DB37F9"/>
    <w:rsid w:val="00DB410F"/>
    <w:rsid w:val="00DB4CF6"/>
    <w:rsid w:val="00DB4EFB"/>
    <w:rsid w:val="00DB5219"/>
    <w:rsid w:val="00DB544E"/>
    <w:rsid w:val="00DB6161"/>
    <w:rsid w:val="00DB7764"/>
    <w:rsid w:val="00DB7A3E"/>
    <w:rsid w:val="00DB7D64"/>
    <w:rsid w:val="00DC0860"/>
    <w:rsid w:val="00DC0BB3"/>
    <w:rsid w:val="00DC18C9"/>
    <w:rsid w:val="00DC1ACE"/>
    <w:rsid w:val="00DC1DBF"/>
    <w:rsid w:val="00DC1EEE"/>
    <w:rsid w:val="00DC4BCB"/>
    <w:rsid w:val="00DC65A0"/>
    <w:rsid w:val="00DC76FD"/>
    <w:rsid w:val="00DC7BA8"/>
    <w:rsid w:val="00DD010B"/>
    <w:rsid w:val="00DD169F"/>
    <w:rsid w:val="00DD1A5E"/>
    <w:rsid w:val="00DD1C67"/>
    <w:rsid w:val="00DD20E3"/>
    <w:rsid w:val="00DD24CD"/>
    <w:rsid w:val="00DD256E"/>
    <w:rsid w:val="00DD2B80"/>
    <w:rsid w:val="00DD30F0"/>
    <w:rsid w:val="00DD39C5"/>
    <w:rsid w:val="00DD4510"/>
    <w:rsid w:val="00DD47CB"/>
    <w:rsid w:val="00DD4A86"/>
    <w:rsid w:val="00DD508F"/>
    <w:rsid w:val="00DD580E"/>
    <w:rsid w:val="00DD5CDA"/>
    <w:rsid w:val="00DD6014"/>
    <w:rsid w:val="00DD63FD"/>
    <w:rsid w:val="00DD6892"/>
    <w:rsid w:val="00DD6F7E"/>
    <w:rsid w:val="00DD7018"/>
    <w:rsid w:val="00DD7A6B"/>
    <w:rsid w:val="00DD7C9A"/>
    <w:rsid w:val="00DE059D"/>
    <w:rsid w:val="00DE05F3"/>
    <w:rsid w:val="00DE06E9"/>
    <w:rsid w:val="00DE07BA"/>
    <w:rsid w:val="00DE0807"/>
    <w:rsid w:val="00DE125A"/>
    <w:rsid w:val="00DE195E"/>
    <w:rsid w:val="00DE1EB8"/>
    <w:rsid w:val="00DE228E"/>
    <w:rsid w:val="00DE22BE"/>
    <w:rsid w:val="00DE2927"/>
    <w:rsid w:val="00DE3193"/>
    <w:rsid w:val="00DE564E"/>
    <w:rsid w:val="00DE5FAB"/>
    <w:rsid w:val="00DE6E6F"/>
    <w:rsid w:val="00DE7410"/>
    <w:rsid w:val="00DE7DC8"/>
    <w:rsid w:val="00DF0C42"/>
    <w:rsid w:val="00DF17DD"/>
    <w:rsid w:val="00DF2961"/>
    <w:rsid w:val="00DF353C"/>
    <w:rsid w:val="00DF3A5F"/>
    <w:rsid w:val="00DF41E7"/>
    <w:rsid w:val="00DF65B9"/>
    <w:rsid w:val="00DF6D95"/>
    <w:rsid w:val="00DF6E8F"/>
    <w:rsid w:val="00E00AD0"/>
    <w:rsid w:val="00E012AA"/>
    <w:rsid w:val="00E012F7"/>
    <w:rsid w:val="00E0168B"/>
    <w:rsid w:val="00E02006"/>
    <w:rsid w:val="00E026B7"/>
    <w:rsid w:val="00E02761"/>
    <w:rsid w:val="00E02C3C"/>
    <w:rsid w:val="00E03B04"/>
    <w:rsid w:val="00E03D3F"/>
    <w:rsid w:val="00E04E6F"/>
    <w:rsid w:val="00E05717"/>
    <w:rsid w:val="00E05E17"/>
    <w:rsid w:val="00E06770"/>
    <w:rsid w:val="00E07BF4"/>
    <w:rsid w:val="00E10046"/>
    <w:rsid w:val="00E11504"/>
    <w:rsid w:val="00E127D9"/>
    <w:rsid w:val="00E13F7F"/>
    <w:rsid w:val="00E14A3E"/>
    <w:rsid w:val="00E14FE7"/>
    <w:rsid w:val="00E156EE"/>
    <w:rsid w:val="00E16029"/>
    <w:rsid w:val="00E16140"/>
    <w:rsid w:val="00E163C9"/>
    <w:rsid w:val="00E207AB"/>
    <w:rsid w:val="00E20875"/>
    <w:rsid w:val="00E2155D"/>
    <w:rsid w:val="00E222A1"/>
    <w:rsid w:val="00E2284E"/>
    <w:rsid w:val="00E2287C"/>
    <w:rsid w:val="00E22EC9"/>
    <w:rsid w:val="00E23A55"/>
    <w:rsid w:val="00E23D80"/>
    <w:rsid w:val="00E24C03"/>
    <w:rsid w:val="00E24D5D"/>
    <w:rsid w:val="00E25692"/>
    <w:rsid w:val="00E2569B"/>
    <w:rsid w:val="00E256D8"/>
    <w:rsid w:val="00E25B93"/>
    <w:rsid w:val="00E25CA6"/>
    <w:rsid w:val="00E26364"/>
    <w:rsid w:val="00E266FC"/>
    <w:rsid w:val="00E26CB5"/>
    <w:rsid w:val="00E27A4E"/>
    <w:rsid w:val="00E27F54"/>
    <w:rsid w:val="00E30137"/>
    <w:rsid w:val="00E3090D"/>
    <w:rsid w:val="00E311EF"/>
    <w:rsid w:val="00E3146E"/>
    <w:rsid w:val="00E31651"/>
    <w:rsid w:val="00E321F0"/>
    <w:rsid w:val="00E322CD"/>
    <w:rsid w:val="00E3279C"/>
    <w:rsid w:val="00E3319C"/>
    <w:rsid w:val="00E341D6"/>
    <w:rsid w:val="00E34CF1"/>
    <w:rsid w:val="00E34EEC"/>
    <w:rsid w:val="00E35031"/>
    <w:rsid w:val="00E3678A"/>
    <w:rsid w:val="00E367A3"/>
    <w:rsid w:val="00E368C0"/>
    <w:rsid w:val="00E37028"/>
    <w:rsid w:val="00E370D8"/>
    <w:rsid w:val="00E41074"/>
    <w:rsid w:val="00E4127C"/>
    <w:rsid w:val="00E420AA"/>
    <w:rsid w:val="00E42415"/>
    <w:rsid w:val="00E4284F"/>
    <w:rsid w:val="00E42CA6"/>
    <w:rsid w:val="00E42EA0"/>
    <w:rsid w:val="00E4467C"/>
    <w:rsid w:val="00E45132"/>
    <w:rsid w:val="00E4548B"/>
    <w:rsid w:val="00E45969"/>
    <w:rsid w:val="00E464AA"/>
    <w:rsid w:val="00E466EE"/>
    <w:rsid w:val="00E47DE9"/>
    <w:rsid w:val="00E5028C"/>
    <w:rsid w:val="00E50356"/>
    <w:rsid w:val="00E50CF9"/>
    <w:rsid w:val="00E51104"/>
    <w:rsid w:val="00E51159"/>
    <w:rsid w:val="00E5287A"/>
    <w:rsid w:val="00E5330F"/>
    <w:rsid w:val="00E53B76"/>
    <w:rsid w:val="00E53FF1"/>
    <w:rsid w:val="00E543D2"/>
    <w:rsid w:val="00E56989"/>
    <w:rsid w:val="00E602E0"/>
    <w:rsid w:val="00E606AF"/>
    <w:rsid w:val="00E60DB5"/>
    <w:rsid w:val="00E61FBD"/>
    <w:rsid w:val="00E62761"/>
    <w:rsid w:val="00E62D90"/>
    <w:rsid w:val="00E64347"/>
    <w:rsid w:val="00E64D1C"/>
    <w:rsid w:val="00E64F9B"/>
    <w:rsid w:val="00E655BC"/>
    <w:rsid w:val="00E66618"/>
    <w:rsid w:val="00E66C27"/>
    <w:rsid w:val="00E66E55"/>
    <w:rsid w:val="00E67248"/>
    <w:rsid w:val="00E678F7"/>
    <w:rsid w:val="00E70606"/>
    <w:rsid w:val="00E706D4"/>
    <w:rsid w:val="00E708E8"/>
    <w:rsid w:val="00E70B1C"/>
    <w:rsid w:val="00E70CEF"/>
    <w:rsid w:val="00E70E72"/>
    <w:rsid w:val="00E71BAF"/>
    <w:rsid w:val="00E72AE1"/>
    <w:rsid w:val="00E73398"/>
    <w:rsid w:val="00E7361A"/>
    <w:rsid w:val="00E7435B"/>
    <w:rsid w:val="00E74681"/>
    <w:rsid w:val="00E74921"/>
    <w:rsid w:val="00E74A1E"/>
    <w:rsid w:val="00E74DDC"/>
    <w:rsid w:val="00E75B32"/>
    <w:rsid w:val="00E77CF4"/>
    <w:rsid w:val="00E77EB0"/>
    <w:rsid w:val="00E81FA4"/>
    <w:rsid w:val="00E82A6E"/>
    <w:rsid w:val="00E82D34"/>
    <w:rsid w:val="00E82EA4"/>
    <w:rsid w:val="00E832BB"/>
    <w:rsid w:val="00E83A3B"/>
    <w:rsid w:val="00E843A2"/>
    <w:rsid w:val="00E8443F"/>
    <w:rsid w:val="00E85625"/>
    <w:rsid w:val="00E8605A"/>
    <w:rsid w:val="00E866D8"/>
    <w:rsid w:val="00E8676E"/>
    <w:rsid w:val="00E86A4A"/>
    <w:rsid w:val="00E86AE6"/>
    <w:rsid w:val="00E87080"/>
    <w:rsid w:val="00E87AFF"/>
    <w:rsid w:val="00E87EAA"/>
    <w:rsid w:val="00E91B97"/>
    <w:rsid w:val="00E92687"/>
    <w:rsid w:val="00E92EC0"/>
    <w:rsid w:val="00E9367D"/>
    <w:rsid w:val="00E953F5"/>
    <w:rsid w:val="00E9693A"/>
    <w:rsid w:val="00E96B32"/>
    <w:rsid w:val="00E96BCD"/>
    <w:rsid w:val="00E96DE5"/>
    <w:rsid w:val="00E970EC"/>
    <w:rsid w:val="00E97537"/>
    <w:rsid w:val="00EA010A"/>
    <w:rsid w:val="00EA0335"/>
    <w:rsid w:val="00EA0524"/>
    <w:rsid w:val="00EA07E4"/>
    <w:rsid w:val="00EA278E"/>
    <w:rsid w:val="00EA3033"/>
    <w:rsid w:val="00EA3FF2"/>
    <w:rsid w:val="00EA4A6D"/>
    <w:rsid w:val="00EA4C7F"/>
    <w:rsid w:val="00EA4FAF"/>
    <w:rsid w:val="00EA5C59"/>
    <w:rsid w:val="00EA60DF"/>
    <w:rsid w:val="00EA6400"/>
    <w:rsid w:val="00EA77C3"/>
    <w:rsid w:val="00EA7D0D"/>
    <w:rsid w:val="00EB0CB1"/>
    <w:rsid w:val="00EB0DD3"/>
    <w:rsid w:val="00EB108F"/>
    <w:rsid w:val="00EB279C"/>
    <w:rsid w:val="00EB2850"/>
    <w:rsid w:val="00EB2B89"/>
    <w:rsid w:val="00EB3639"/>
    <w:rsid w:val="00EB3FA1"/>
    <w:rsid w:val="00EB482C"/>
    <w:rsid w:val="00EB5000"/>
    <w:rsid w:val="00EB51CE"/>
    <w:rsid w:val="00EB52B6"/>
    <w:rsid w:val="00EB53C0"/>
    <w:rsid w:val="00EB53F4"/>
    <w:rsid w:val="00EB5502"/>
    <w:rsid w:val="00EB5803"/>
    <w:rsid w:val="00EB70E9"/>
    <w:rsid w:val="00EB7F64"/>
    <w:rsid w:val="00EC0260"/>
    <w:rsid w:val="00EC133E"/>
    <w:rsid w:val="00EC1A00"/>
    <w:rsid w:val="00EC2269"/>
    <w:rsid w:val="00EC2FB1"/>
    <w:rsid w:val="00EC38C7"/>
    <w:rsid w:val="00EC4733"/>
    <w:rsid w:val="00EC6164"/>
    <w:rsid w:val="00EC67C0"/>
    <w:rsid w:val="00EC75C9"/>
    <w:rsid w:val="00EC7743"/>
    <w:rsid w:val="00EC7B80"/>
    <w:rsid w:val="00ED06BE"/>
    <w:rsid w:val="00ED0A85"/>
    <w:rsid w:val="00ED0CCA"/>
    <w:rsid w:val="00ED167A"/>
    <w:rsid w:val="00ED18AA"/>
    <w:rsid w:val="00ED1DED"/>
    <w:rsid w:val="00ED246C"/>
    <w:rsid w:val="00ED3BFF"/>
    <w:rsid w:val="00ED3D2D"/>
    <w:rsid w:val="00ED3DFA"/>
    <w:rsid w:val="00ED486C"/>
    <w:rsid w:val="00ED4C8A"/>
    <w:rsid w:val="00ED5560"/>
    <w:rsid w:val="00ED5AA4"/>
    <w:rsid w:val="00ED75B7"/>
    <w:rsid w:val="00EE0ED2"/>
    <w:rsid w:val="00EE24C1"/>
    <w:rsid w:val="00EE2541"/>
    <w:rsid w:val="00EE37B1"/>
    <w:rsid w:val="00EE435A"/>
    <w:rsid w:val="00EE49EB"/>
    <w:rsid w:val="00EE555F"/>
    <w:rsid w:val="00EE587E"/>
    <w:rsid w:val="00EE61CB"/>
    <w:rsid w:val="00EE78A8"/>
    <w:rsid w:val="00EF06A2"/>
    <w:rsid w:val="00EF08FB"/>
    <w:rsid w:val="00EF0E9B"/>
    <w:rsid w:val="00EF1727"/>
    <w:rsid w:val="00EF2F5C"/>
    <w:rsid w:val="00EF4155"/>
    <w:rsid w:val="00EF4AD6"/>
    <w:rsid w:val="00EF4FC5"/>
    <w:rsid w:val="00EF531E"/>
    <w:rsid w:val="00EF53B7"/>
    <w:rsid w:val="00EF58DF"/>
    <w:rsid w:val="00EF64E5"/>
    <w:rsid w:val="00F00D0C"/>
    <w:rsid w:val="00F0139B"/>
    <w:rsid w:val="00F018D3"/>
    <w:rsid w:val="00F01A3F"/>
    <w:rsid w:val="00F02201"/>
    <w:rsid w:val="00F029F5"/>
    <w:rsid w:val="00F03039"/>
    <w:rsid w:val="00F03107"/>
    <w:rsid w:val="00F053A3"/>
    <w:rsid w:val="00F06A36"/>
    <w:rsid w:val="00F06FAB"/>
    <w:rsid w:val="00F07B85"/>
    <w:rsid w:val="00F10CF0"/>
    <w:rsid w:val="00F118CC"/>
    <w:rsid w:val="00F12435"/>
    <w:rsid w:val="00F14519"/>
    <w:rsid w:val="00F14771"/>
    <w:rsid w:val="00F16CC7"/>
    <w:rsid w:val="00F17576"/>
    <w:rsid w:val="00F17962"/>
    <w:rsid w:val="00F20297"/>
    <w:rsid w:val="00F20DFB"/>
    <w:rsid w:val="00F20F2A"/>
    <w:rsid w:val="00F22497"/>
    <w:rsid w:val="00F22938"/>
    <w:rsid w:val="00F229BD"/>
    <w:rsid w:val="00F23B2E"/>
    <w:rsid w:val="00F23F77"/>
    <w:rsid w:val="00F25002"/>
    <w:rsid w:val="00F304DF"/>
    <w:rsid w:val="00F30C61"/>
    <w:rsid w:val="00F31169"/>
    <w:rsid w:val="00F31FF2"/>
    <w:rsid w:val="00F320C0"/>
    <w:rsid w:val="00F3327D"/>
    <w:rsid w:val="00F33468"/>
    <w:rsid w:val="00F337C2"/>
    <w:rsid w:val="00F33CEA"/>
    <w:rsid w:val="00F33D57"/>
    <w:rsid w:val="00F34FFF"/>
    <w:rsid w:val="00F3531F"/>
    <w:rsid w:val="00F354CE"/>
    <w:rsid w:val="00F356C7"/>
    <w:rsid w:val="00F359BB"/>
    <w:rsid w:val="00F35D28"/>
    <w:rsid w:val="00F3702B"/>
    <w:rsid w:val="00F37E97"/>
    <w:rsid w:val="00F40005"/>
    <w:rsid w:val="00F40365"/>
    <w:rsid w:val="00F41533"/>
    <w:rsid w:val="00F4166B"/>
    <w:rsid w:val="00F417DE"/>
    <w:rsid w:val="00F420D7"/>
    <w:rsid w:val="00F42BA6"/>
    <w:rsid w:val="00F43FA9"/>
    <w:rsid w:val="00F4420E"/>
    <w:rsid w:val="00F44B60"/>
    <w:rsid w:val="00F44FD2"/>
    <w:rsid w:val="00F4638B"/>
    <w:rsid w:val="00F46771"/>
    <w:rsid w:val="00F47098"/>
    <w:rsid w:val="00F47683"/>
    <w:rsid w:val="00F518B2"/>
    <w:rsid w:val="00F51F9F"/>
    <w:rsid w:val="00F51FDA"/>
    <w:rsid w:val="00F5279E"/>
    <w:rsid w:val="00F53314"/>
    <w:rsid w:val="00F53CEE"/>
    <w:rsid w:val="00F53E2F"/>
    <w:rsid w:val="00F540D6"/>
    <w:rsid w:val="00F54459"/>
    <w:rsid w:val="00F54C5B"/>
    <w:rsid w:val="00F55418"/>
    <w:rsid w:val="00F55C5B"/>
    <w:rsid w:val="00F55DCD"/>
    <w:rsid w:val="00F56228"/>
    <w:rsid w:val="00F56553"/>
    <w:rsid w:val="00F56ACB"/>
    <w:rsid w:val="00F56B81"/>
    <w:rsid w:val="00F57804"/>
    <w:rsid w:val="00F57D3B"/>
    <w:rsid w:val="00F57E82"/>
    <w:rsid w:val="00F601CE"/>
    <w:rsid w:val="00F60620"/>
    <w:rsid w:val="00F60F42"/>
    <w:rsid w:val="00F61FE6"/>
    <w:rsid w:val="00F627DB"/>
    <w:rsid w:val="00F62816"/>
    <w:rsid w:val="00F62E46"/>
    <w:rsid w:val="00F63B7B"/>
    <w:rsid w:val="00F6419D"/>
    <w:rsid w:val="00F649E6"/>
    <w:rsid w:val="00F65779"/>
    <w:rsid w:val="00F6610B"/>
    <w:rsid w:val="00F717F7"/>
    <w:rsid w:val="00F72146"/>
    <w:rsid w:val="00F7332B"/>
    <w:rsid w:val="00F73601"/>
    <w:rsid w:val="00F73D7C"/>
    <w:rsid w:val="00F74BC8"/>
    <w:rsid w:val="00F74CD8"/>
    <w:rsid w:val="00F74E4A"/>
    <w:rsid w:val="00F76FD7"/>
    <w:rsid w:val="00F770B8"/>
    <w:rsid w:val="00F773AF"/>
    <w:rsid w:val="00F7742D"/>
    <w:rsid w:val="00F77FC9"/>
    <w:rsid w:val="00F80D0C"/>
    <w:rsid w:val="00F8109F"/>
    <w:rsid w:val="00F8203A"/>
    <w:rsid w:val="00F823B7"/>
    <w:rsid w:val="00F82CDE"/>
    <w:rsid w:val="00F843D1"/>
    <w:rsid w:val="00F8561A"/>
    <w:rsid w:val="00F85A07"/>
    <w:rsid w:val="00F86217"/>
    <w:rsid w:val="00F86B3F"/>
    <w:rsid w:val="00F86F9D"/>
    <w:rsid w:val="00F87493"/>
    <w:rsid w:val="00F9088F"/>
    <w:rsid w:val="00F908AB"/>
    <w:rsid w:val="00F908AC"/>
    <w:rsid w:val="00F923E0"/>
    <w:rsid w:val="00F92A67"/>
    <w:rsid w:val="00F92B1F"/>
    <w:rsid w:val="00F9322A"/>
    <w:rsid w:val="00F93D11"/>
    <w:rsid w:val="00F948EA"/>
    <w:rsid w:val="00F9578E"/>
    <w:rsid w:val="00F96AC4"/>
    <w:rsid w:val="00F97680"/>
    <w:rsid w:val="00F97CFC"/>
    <w:rsid w:val="00FA0D9E"/>
    <w:rsid w:val="00FA0E4F"/>
    <w:rsid w:val="00FA0EA1"/>
    <w:rsid w:val="00FA10EC"/>
    <w:rsid w:val="00FA12F6"/>
    <w:rsid w:val="00FA25C5"/>
    <w:rsid w:val="00FA38DA"/>
    <w:rsid w:val="00FA3A17"/>
    <w:rsid w:val="00FA3C84"/>
    <w:rsid w:val="00FA4648"/>
    <w:rsid w:val="00FA5627"/>
    <w:rsid w:val="00FA591B"/>
    <w:rsid w:val="00FA5E20"/>
    <w:rsid w:val="00FA6ACB"/>
    <w:rsid w:val="00FA6F61"/>
    <w:rsid w:val="00FA714E"/>
    <w:rsid w:val="00FA7171"/>
    <w:rsid w:val="00FA7D6F"/>
    <w:rsid w:val="00FB0136"/>
    <w:rsid w:val="00FB04CB"/>
    <w:rsid w:val="00FB08B4"/>
    <w:rsid w:val="00FB14E4"/>
    <w:rsid w:val="00FB1518"/>
    <w:rsid w:val="00FB1DD4"/>
    <w:rsid w:val="00FB25DA"/>
    <w:rsid w:val="00FB2657"/>
    <w:rsid w:val="00FB28C2"/>
    <w:rsid w:val="00FB2DA6"/>
    <w:rsid w:val="00FB35E1"/>
    <w:rsid w:val="00FB3655"/>
    <w:rsid w:val="00FB3EA5"/>
    <w:rsid w:val="00FB3F49"/>
    <w:rsid w:val="00FB47D1"/>
    <w:rsid w:val="00FB4AC5"/>
    <w:rsid w:val="00FB4B06"/>
    <w:rsid w:val="00FB5019"/>
    <w:rsid w:val="00FB5574"/>
    <w:rsid w:val="00FB6448"/>
    <w:rsid w:val="00FB7A91"/>
    <w:rsid w:val="00FB7CC9"/>
    <w:rsid w:val="00FB7E00"/>
    <w:rsid w:val="00FC05E9"/>
    <w:rsid w:val="00FC0999"/>
    <w:rsid w:val="00FC0E86"/>
    <w:rsid w:val="00FC18CA"/>
    <w:rsid w:val="00FC1AD9"/>
    <w:rsid w:val="00FC1C61"/>
    <w:rsid w:val="00FC2711"/>
    <w:rsid w:val="00FC3279"/>
    <w:rsid w:val="00FC425A"/>
    <w:rsid w:val="00FC48FF"/>
    <w:rsid w:val="00FC4911"/>
    <w:rsid w:val="00FC572A"/>
    <w:rsid w:val="00FC670B"/>
    <w:rsid w:val="00FC7EF5"/>
    <w:rsid w:val="00FD0147"/>
    <w:rsid w:val="00FD0327"/>
    <w:rsid w:val="00FD034A"/>
    <w:rsid w:val="00FD11FA"/>
    <w:rsid w:val="00FD1505"/>
    <w:rsid w:val="00FD19FB"/>
    <w:rsid w:val="00FD32F7"/>
    <w:rsid w:val="00FD3AB4"/>
    <w:rsid w:val="00FD44D1"/>
    <w:rsid w:val="00FD4AC6"/>
    <w:rsid w:val="00FD5DE0"/>
    <w:rsid w:val="00FD6373"/>
    <w:rsid w:val="00FD68BF"/>
    <w:rsid w:val="00FD74C1"/>
    <w:rsid w:val="00FE1199"/>
    <w:rsid w:val="00FE241C"/>
    <w:rsid w:val="00FE272B"/>
    <w:rsid w:val="00FE3FD5"/>
    <w:rsid w:val="00FE53CA"/>
    <w:rsid w:val="00FE5499"/>
    <w:rsid w:val="00FE5624"/>
    <w:rsid w:val="00FE588F"/>
    <w:rsid w:val="00FE5DBA"/>
    <w:rsid w:val="00FE6FF9"/>
    <w:rsid w:val="00FE764C"/>
    <w:rsid w:val="00FE798D"/>
    <w:rsid w:val="00FE7ED0"/>
    <w:rsid w:val="00FF08F6"/>
    <w:rsid w:val="00FF22B6"/>
    <w:rsid w:val="00FF25B7"/>
    <w:rsid w:val="00FF32FE"/>
    <w:rsid w:val="00FF3E3E"/>
    <w:rsid w:val="00FF4494"/>
    <w:rsid w:val="00FF4FDF"/>
    <w:rsid w:val="00FF5B5F"/>
    <w:rsid w:val="00FF6E38"/>
    <w:rsid w:val="00FF6F98"/>
    <w:rsid w:val="00FF71EF"/>
    <w:rsid w:val="00FF7307"/>
    <w:rsid w:val="00FF79FD"/>
    <w:rsid w:val="00FF7B9E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E40"/>
    <w:rPr>
      <w:rFonts w:ascii="Arial" w:hAnsi="Arial"/>
      <w:lang w:val="en-US"/>
    </w:rPr>
  </w:style>
  <w:style w:type="paragraph" w:styleId="1">
    <w:name w:val="heading 1"/>
    <w:basedOn w:val="a"/>
    <w:next w:val="a"/>
    <w:link w:val="10"/>
    <w:qFormat/>
    <w:rsid w:val="00AC6E40"/>
    <w:pPr>
      <w:keepNext/>
      <w:outlineLvl w:val="0"/>
    </w:pPr>
    <w:rPr>
      <w:b/>
      <w:bCs/>
      <w:i/>
      <w:iCs/>
      <w:color w:val="000000"/>
      <w:lang w:val="x-none" w:eastAsia="x-none"/>
    </w:rPr>
  </w:style>
  <w:style w:type="paragraph" w:styleId="2">
    <w:name w:val="heading 2"/>
    <w:basedOn w:val="a"/>
    <w:next w:val="a"/>
    <w:link w:val="20"/>
    <w:qFormat/>
    <w:rsid w:val="00AC6E40"/>
    <w:pPr>
      <w:keepNext/>
      <w:jc w:val="center"/>
      <w:outlineLvl w:val="1"/>
    </w:pPr>
    <w:rPr>
      <w:b/>
      <w:i/>
      <w:iCs/>
      <w:color w:val="000000"/>
      <w:lang w:val="x-none" w:eastAsia="x-none"/>
    </w:rPr>
  </w:style>
  <w:style w:type="paragraph" w:styleId="3">
    <w:name w:val="heading 3"/>
    <w:basedOn w:val="a"/>
    <w:next w:val="a"/>
    <w:link w:val="30"/>
    <w:qFormat/>
    <w:rsid w:val="00AC6E40"/>
    <w:pPr>
      <w:keepNext/>
      <w:jc w:val="center"/>
      <w:outlineLvl w:val="2"/>
    </w:pPr>
    <w:rPr>
      <w:b/>
      <w:color w:val="000000"/>
      <w:lang w:val="x-none" w:eastAsia="x-none"/>
    </w:rPr>
  </w:style>
  <w:style w:type="paragraph" w:styleId="4">
    <w:name w:val="heading 4"/>
    <w:basedOn w:val="a"/>
    <w:next w:val="a"/>
    <w:link w:val="40"/>
    <w:qFormat/>
    <w:rsid w:val="00AC6E40"/>
    <w:pPr>
      <w:keepNext/>
      <w:outlineLvl w:val="3"/>
    </w:pPr>
    <w:rPr>
      <w:rFonts w:ascii="Times New Roman" w:hAnsi="Times New Roman"/>
      <w:i/>
      <w:iCs/>
      <w:lang w:val="x-none" w:eastAsia="x-none"/>
    </w:rPr>
  </w:style>
  <w:style w:type="paragraph" w:styleId="5">
    <w:name w:val="heading 5"/>
    <w:basedOn w:val="a"/>
    <w:next w:val="a"/>
    <w:link w:val="50"/>
    <w:qFormat/>
    <w:rsid w:val="00AC6E40"/>
    <w:pPr>
      <w:keepNext/>
      <w:outlineLvl w:val="4"/>
    </w:pPr>
    <w:rPr>
      <w:i/>
      <w:iCs/>
      <w:color w:val="000000"/>
      <w:lang w:val="x-none" w:eastAsia="x-none"/>
    </w:rPr>
  </w:style>
  <w:style w:type="paragraph" w:styleId="6">
    <w:name w:val="heading 6"/>
    <w:basedOn w:val="a"/>
    <w:next w:val="a"/>
    <w:link w:val="60"/>
    <w:qFormat/>
    <w:rsid w:val="00AC6E40"/>
    <w:pPr>
      <w:keepNext/>
      <w:jc w:val="center"/>
      <w:outlineLvl w:val="5"/>
    </w:pPr>
    <w:rPr>
      <w:b/>
      <w:iCs/>
      <w:lang w:val="x-none" w:eastAsia="x-none"/>
    </w:rPr>
  </w:style>
  <w:style w:type="paragraph" w:styleId="7">
    <w:name w:val="heading 7"/>
    <w:basedOn w:val="a"/>
    <w:next w:val="a"/>
    <w:link w:val="70"/>
    <w:qFormat/>
    <w:rsid w:val="00AC6E40"/>
    <w:pPr>
      <w:keepNext/>
      <w:outlineLvl w:val="6"/>
    </w:pPr>
    <w:rPr>
      <w:rFonts w:ascii="Times New Roman" w:hAnsi="Times New Roman"/>
      <w:b/>
      <w:bCs/>
      <w:lang w:val="x-none" w:eastAsia="x-none"/>
    </w:rPr>
  </w:style>
  <w:style w:type="paragraph" w:styleId="8">
    <w:name w:val="heading 8"/>
    <w:basedOn w:val="a"/>
    <w:next w:val="a"/>
    <w:link w:val="80"/>
    <w:qFormat/>
    <w:rsid w:val="00AC6E40"/>
    <w:pPr>
      <w:keepNext/>
      <w:outlineLvl w:val="7"/>
    </w:pPr>
    <w:rPr>
      <w:b/>
      <w:bCs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AC6E40"/>
    <w:pPr>
      <w:keepNext/>
      <w:jc w:val="both"/>
      <w:outlineLvl w:val="8"/>
    </w:pPr>
    <w:rPr>
      <w:b/>
      <w:color w:val="008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6E40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a5">
    <w:name w:val="номер страницы"/>
    <w:basedOn w:val="a0"/>
    <w:rsid w:val="00AC6E40"/>
  </w:style>
  <w:style w:type="paragraph" w:styleId="a6">
    <w:name w:val="Body Text Indent"/>
    <w:basedOn w:val="a"/>
    <w:link w:val="a7"/>
    <w:rsid w:val="00AC6E40"/>
    <w:pPr>
      <w:ind w:firstLine="284"/>
      <w:jc w:val="both"/>
    </w:pPr>
    <w:rPr>
      <w:b/>
      <w:bCs/>
      <w:i/>
      <w:iCs/>
      <w:lang w:val="x-none" w:eastAsia="x-none"/>
    </w:rPr>
  </w:style>
  <w:style w:type="paragraph" w:styleId="a8">
    <w:name w:val="Body Text"/>
    <w:basedOn w:val="a"/>
    <w:link w:val="a9"/>
    <w:rsid w:val="00AC6E40"/>
    <w:pPr>
      <w:jc w:val="both"/>
    </w:pPr>
    <w:rPr>
      <w:lang w:val="x-none" w:eastAsia="x-none"/>
    </w:rPr>
  </w:style>
  <w:style w:type="paragraph" w:styleId="21">
    <w:name w:val="Body Text Indent 2"/>
    <w:basedOn w:val="a"/>
    <w:link w:val="22"/>
    <w:rsid w:val="00AC6E40"/>
    <w:pPr>
      <w:ind w:firstLine="284"/>
    </w:pPr>
    <w:rPr>
      <w:lang w:val="x-none" w:eastAsia="x-none"/>
    </w:rPr>
  </w:style>
  <w:style w:type="paragraph" w:styleId="31">
    <w:name w:val="Body Text Indent 3"/>
    <w:basedOn w:val="a"/>
    <w:link w:val="32"/>
    <w:rsid w:val="00AC6E40"/>
    <w:pPr>
      <w:ind w:firstLine="284"/>
      <w:jc w:val="both"/>
    </w:pPr>
    <w:rPr>
      <w:lang w:val="x-none" w:eastAsia="x-none"/>
    </w:rPr>
  </w:style>
  <w:style w:type="paragraph" w:styleId="aa">
    <w:name w:val="Plain Text"/>
    <w:basedOn w:val="a"/>
    <w:link w:val="ab"/>
    <w:rsid w:val="00AC6E40"/>
    <w:rPr>
      <w:rFonts w:ascii="Courier New" w:hAnsi="Courier New"/>
      <w:lang w:val="x-none" w:eastAsia="x-none"/>
    </w:rPr>
  </w:style>
  <w:style w:type="paragraph" w:styleId="ac">
    <w:name w:val="footer"/>
    <w:basedOn w:val="a"/>
    <w:link w:val="ad"/>
    <w:rsid w:val="00AC6E40"/>
    <w:pPr>
      <w:tabs>
        <w:tab w:val="center" w:pos="4677"/>
        <w:tab w:val="right" w:pos="9355"/>
      </w:tabs>
    </w:pPr>
    <w:rPr>
      <w:lang w:eastAsia="x-none"/>
    </w:rPr>
  </w:style>
  <w:style w:type="character" w:styleId="ae">
    <w:name w:val="page number"/>
    <w:basedOn w:val="a0"/>
    <w:rsid w:val="00AC6E40"/>
  </w:style>
  <w:style w:type="character" w:styleId="af">
    <w:name w:val="Hyperlink"/>
    <w:uiPriority w:val="99"/>
    <w:rsid w:val="00AC6E40"/>
    <w:rPr>
      <w:color w:val="0000FF"/>
      <w:u w:val="single"/>
    </w:rPr>
  </w:style>
  <w:style w:type="paragraph" w:styleId="af0">
    <w:name w:val="Document Map"/>
    <w:basedOn w:val="a"/>
    <w:link w:val="af1"/>
    <w:semiHidden/>
    <w:rsid w:val="00AC6E40"/>
    <w:pPr>
      <w:shd w:val="clear" w:color="auto" w:fill="000080"/>
    </w:pPr>
    <w:rPr>
      <w:rFonts w:ascii="Tahoma" w:hAnsi="Tahoma"/>
      <w:lang w:eastAsia="x-none"/>
    </w:rPr>
  </w:style>
  <w:style w:type="paragraph" w:styleId="af2">
    <w:name w:val="Balloon Text"/>
    <w:basedOn w:val="a"/>
    <w:link w:val="af3"/>
    <w:semiHidden/>
    <w:rsid w:val="00B24BD5"/>
    <w:rPr>
      <w:rFonts w:ascii="Tahoma" w:hAnsi="Tahoma"/>
      <w:sz w:val="16"/>
      <w:szCs w:val="16"/>
      <w:lang w:eastAsia="x-none"/>
    </w:rPr>
  </w:style>
  <w:style w:type="paragraph" w:customStyle="1" w:styleId="ConsNormal">
    <w:name w:val="ConsNormal"/>
    <w:rsid w:val="0089307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f4">
    <w:name w:val="Table Grid"/>
    <w:basedOn w:val="a1"/>
    <w:rsid w:val="002C2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46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465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465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Знак"/>
    <w:basedOn w:val="a"/>
    <w:rsid w:val="00DC1EE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H4">
    <w:name w:val="H4"/>
    <w:basedOn w:val="a"/>
    <w:next w:val="a"/>
    <w:rsid w:val="001A7C27"/>
    <w:pPr>
      <w:keepNext/>
      <w:spacing w:before="100" w:after="100"/>
    </w:pPr>
    <w:rPr>
      <w:rFonts w:ascii="Times New Roman" w:hAnsi="Times New Roman"/>
      <w:b/>
      <w:sz w:val="24"/>
      <w:lang w:val="ru-RU"/>
    </w:rPr>
  </w:style>
  <w:style w:type="character" w:customStyle="1" w:styleId="10">
    <w:name w:val="Заголовок 1 Знак"/>
    <w:link w:val="1"/>
    <w:rsid w:val="00A91F0E"/>
    <w:rPr>
      <w:rFonts w:ascii="Arial" w:hAnsi="Arial"/>
      <w:b/>
      <w:bCs/>
      <w:i/>
      <w:iCs/>
      <w:color w:val="000000"/>
    </w:rPr>
  </w:style>
  <w:style w:type="character" w:customStyle="1" w:styleId="20">
    <w:name w:val="Заголовок 2 Знак"/>
    <w:link w:val="2"/>
    <w:rsid w:val="00A91F0E"/>
    <w:rPr>
      <w:rFonts w:ascii="Arial" w:hAnsi="Arial"/>
      <w:b/>
      <w:i/>
      <w:iCs/>
      <w:color w:val="000000"/>
    </w:rPr>
  </w:style>
  <w:style w:type="character" w:customStyle="1" w:styleId="30">
    <w:name w:val="Заголовок 3 Знак"/>
    <w:link w:val="3"/>
    <w:rsid w:val="00A91F0E"/>
    <w:rPr>
      <w:rFonts w:ascii="Arial" w:hAnsi="Arial"/>
      <w:b/>
      <w:color w:val="000000"/>
    </w:rPr>
  </w:style>
  <w:style w:type="character" w:customStyle="1" w:styleId="40">
    <w:name w:val="Заголовок 4 Знак"/>
    <w:link w:val="4"/>
    <w:rsid w:val="00A91F0E"/>
    <w:rPr>
      <w:i/>
      <w:iCs/>
    </w:rPr>
  </w:style>
  <w:style w:type="character" w:customStyle="1" w:styleId="50">
    <w:name w:val="Заголовок 5 Знак"/>
    <w:link w:val="5"/>
    <w:rsid w:val="00A91F0E"/>
    <w:rPr>
      <w:rFonts w:ascii="Arial" w:hAnsi="Arial"/>
      <w:i/>
      <w:iCs/>
      <w:color w:val="000000"/>
    </w:rPr>
  </w:style>
  <w:style w:type="character" w:customStyle="1" w:styleId="60">
    <w:name w:val="Заголовок 6 Знак"/>
    <w:link w:val="6"/>
    <w:rsid w:val="00A91F0E"/>
    <w:rPr>
      <w:rFonts w:ascii="Arial" w:hAnsi="Arial"/>
      <w:b/>
      <w:iCs/>
    </w:rPr>
  </w:style>
  <w:style w:type="character" w:customStyle="1" w:styleId="70">
    <w:name w:val="Заголовок 7 Знак"/>
    <w:link w:val="7"/>
    <w:rsid w:val="00A91F0E"/>
    <w:rPr>
      <w:b/>
      <w:bCs/>
    </w:rPr>
  </w:style>
  <w:style w:type="character" w:customStyle="1" w:styleId="80">
    <w:name w:val="Заголовок 8 Знак"/>
    <w:link w:val="8"/>
    <w:rsid w:val="00A91F0E"/>
    <w:rPr>
      <w:rFonts w:ascii="Arial" w:hAnsi="Arial" w:cs="Arial"/>
      <w:b/>
      <w:bCs/>
      <w:i/>
      <w:iCs/>
    </w:rPr>
  </w:style>
  <w:style w:type="character" w:customStyle="1" w:styleId="90">
    <w:name w:val="Заголовок 9 Знак"/>
    <w:link w:val="9"/>
    <w:rsid w:val="00A91F0E"/>
    <w:rPr>
      <w:rFonts w:ascii="Arial" w:hAnsi="Arial"/>
      <w:b/>
      <w:color w:val="008080"/>
    </w:rPr>
  </w:style>
  <w:style w:type="character" w:customStyle="1" w:styleId="a4">
    <w:name w:val="Верхний колонтитул Знак"/>
    <w:link w:val="a3"/>
    <w:rsid w:val="00A91F0E"/>
    <w:rPr>
      <w:rFonts w:ascii="Arial" w:hAnsi="Arial"/>
      <w:lang w:val="en-US"/>
    </w:rPr>
  </w:style>
  <w:style w:type="character" w:customStyle="1" w:styleId="a7">
    <w:name w:val="Основной текст с отступом Знак"/>
    <w:link w:val="a6"/>
    <w:rsid w:val="00A91F0E"/>
    <w:rPr>
      <w:rFonts w:ascii="Arial" w:hAnsi="Arial"/>
      <w:b/>
      <w:bCs/>
      <w:i/>
      <w:iCs/>
    </w:rPr>
  </w:style>
  <w:style w:type="character" w:customStyle="1" w:styleId="a9">
    <w:name w:val="Основной текст Знак"/>
    <w:link w:val="a8"/>
    <w:rsid w:val="00A91F0E"/>
    <w:rPr>
      <w:rFonts w:ascii="Arial" w:hAnsi="Arial"/>
    </w:rPr>
  </w:style>
  <w:style w:type="character" w:customStyle="1" w:styleId="22">
    <w:name w:val="Основной текст с отступом 2 Знак"/>
    <w:link w:val="21"/>
    <w:rsid w:val="00A91F0E"/>
    <w:rPr>
      <w:rFonts w:ascii="Arial" w:hAnsi="Arial"/>
    </w:rPr>
  </w:style>
  <w:style w:type="character" w:customStyle="1" w:styleId="32">
    <w:name w:val="Основной текст с отступом 3 Знак"/>
    <w:link w:val="31"/>
    <w:rsid w:val="00A91F0E"/>
    <w:rPr>
      <w:rFonts w:ascii="Arial" w:hAnsi="Arial"/>
    </w:rPr>
  </w:style>
  <w:style w:type="character" w:customStyle="1" w:styleId="ab">
    <w:name w:val="Текст Знак"/>
    <w:link w:val="aa"/>
    <w:rsid w:val="00A91F0E"/>
    <w:rPr>
      <w:rFonts w:ascii="Courier New" w:hAnsi="Courier New" w:cs="Courier New"/>
    </w:rPr>
  </w:style>
  <w:style w:type="character" w:customStyle="1" w:styleId="ad">
    <w:name w:val="Нижний колонтитул Знак"/>
    <w:link w:val="ac"/>
    <w:rsid w:val="00A91F0E"/>
    <w:rPr>
      <w:rFonts w:ascii="Arial" w:hAnsi="Arial"/>
      <w:lang w:val="en-US"/>
    </w:rPr>
  </w:style>
  <w:style w:type="character" w:customStyle="1" w:styleId="af1">
    <w:name w:val="Схема документа Знак"/>
    <w:link w:val="af0"/>
    <w:semiHidden/>
    <w:rsid w:val="00A91F0E"/>
    <w:rPr>
      <w:rFonts w:ascii="Tahoma" w:hAnsi="Tahoma"/>
      <w:shd w:val="clear" w:color="auto" w:fill="000080"/>
      <w:lang w:val="en-US"/>
    </w:rPr>
  </w:style>
  <w:style w:type="character" w:customStyle="1" w:styleId="af3">
    <w:name w:val="Текст выноски Знак"/>
    <w:link w:val="af2"/>
    <w:semiHidden/>
    <w:rsid w:val="00A91F0E"/>
    <w:rPr>
      <w:rFonts w:ascii="Tahoma" w:hAnsi="Tahoma" w:cs="Tahoma"/>
      <w:sz w:val="16"/>
      <w:szCs w:val="16"/>
      <w:lang w:val="en-US"/>
    </w:rPr>
  </w:style>
  <w:style w:type="character" w:customStyle="1" w:styleId="12pt0pt">
    <w:name w:val="Основной текст + 12 pt;Полужирный;Интервал 0 pt"/>
    <w:rsid w:val="000B5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f6">
    <w:name w:val="Основной текст_"/>
    <w:link w:val="33"/>
    <w:rsid w:val="000B52D5"/>
    <w:rPr>
      <w:spacing w:val="5"/>
      <w:sz w:val="25"/>
      <w:szCs w:val="25"/>
      <w:shd w:val="clear" w:color="auto" w:fill="FFFFFF"/>
    </w:rPr>
  </w:style>
  <w:style w:type="character" w:customStyle="1" w:styleId="11">
    <w:name w:val="Основной текст1"/>
    <w:rsid w:val="000B52D5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f6"/>
    <w:rsid w:val="000B52D5"/>
    <w:pPr>
      <w:widowControl w:val="0"/>
      <w:shd w:val="clear" w:color="auto" w:fill="FFFFFF"/>
      <w:spacing w:before="660" w:line="422" w:lineRule="exact"/>
      <w:jc w:val="both"/>
    </w:pPr>
    <w:rPr>
      <w:rFonts w:ascii="Times New Roman" w:hAnsi="Times New Roman"/>
      <w:spacing w:val="5"/>
      <w:sz w:val="25"/>
      <w:szCs w:val="25"/>
      <w:lang w:val="x-none" w:eastAsia="x-none"/>
    </w:rPr>
  </w:style>
  <w:style w:type="paragraph" w:styleId="af7">
    <w:name w:val="List Paragraph"/>
    <w:basedOn w:val="a"/>
    <w:uiPriority w:val="34"/>
    <w:qFormat/>
    <w:rsid w:val="006153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23">
    <w:name w:val="Основной текст (2)_"/>
    <w:link w:val="24"/>
    <w:locked/>
    <w:rsid w:val="0061538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1538A"/>
    <w:pPr>
      <w:widowControl w:val="0"/>
      <w:shd w:val="clear" w:color="auto" w:fill="FFFFFF"/>
      <w:spacing w:before="600" w:line="322" w:lineRule="exact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34">
    <w:name w:val="Основной текст (3)_"/>
    <w:link w:val="35"/>
    <w:locked/>
    <w:rsid w:val="0061538A"/>
    <w:rPr>
      <w:b/>
      <w:bCs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1538A"/>
    <w:pPr>
      <w:widowControl w:val="0"/>
      <w:shd w:val="clear" w:color="auto" w:fill="FFFFFF"/>
      <w:spacing w:line="293" w:lineRule="exact"/>
      <w:jc w:val="center"/>
    </w:pPr>
    <w:rPr>
      <w:rFonts w:ascii="Times New Roman" w:hAnsi="Times New Roman"/>
      <w:b/>
      <w:bCs/>
      <w:lang w:val="ru-RU"/>
    </w:rPr>
  </w:style>
  <w:style w:type="character" w:customStyle="1" w:styleId="12">
    <w:name w:val="Заголовок №1 (2)_"/>
    <w:link w:val="120"/>
    <w:locked/>
    <w:rsid w:val="0061538A"/>
    <w:rPr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1538A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hAnsi="Times New Roman"/>
      <w:b/>
      <w:bCs/>
      <w:spacing w:val="90"/>
      <w:sz w:val="36"/>
      <w:szCs w:val="36"/>
      <w:lang w:val="ru-RU"/>
    </w:rPr>
  </w:style>
  <w:style w:type="paragraph" w:customStyle="1" w:styleId="Style0">
    <w:name w:val="Style0"/>
    <w:basedOn w:val="a"/>
    <w:rsid w:val="0061538A"/>
    <w:pPr>
      <w:spacing w:line="302" w:lineRule="exact"/>
      <w:ind w:firstLine="569"/>
    </w:pPr>
    <w:rPr>
      <w:rFonts w:ascii="Times New Roman" w:hAnsi="Times New Roman"/>
      <w:lang w:val="ru-RU"/>
    </w:rPr>
  </w:style>
  <w:style w:type="paragraph" w:customStyle="1" w:styleId="Style1">
    <w:name w:val="Style1"/>
    <w:basedOn w:val="a"/>
    <w:rsid w:val="0061538A"/>
    <w:pPr>
      <w:spacing w:line="295" w:lineRule="exact"/>
      <w:jc w:val="center"/>
    </w:pPr>
    <w:rPr>
      <w:rFonts w:ascii="Times New Roman" w:hAnsi="Times New Roman"/>
      <w:lang w:val="ru-RU"/>
    </w:rPr>
  </w:style>
  <w:style w:type="paragraph" w:customStyle="1" w:styleId="Style9">
    <w:name w:val="Style9"/>
    <w:basedOn w:val="a"/>
    <w:rsid w:val="0061538A"/>
    <w:pPr>
      <w:spacing w:line="230" w:lineRule="exact"/>
      <w:jc w:val="both"/>
    </w:pPr>
    <w:rPr>
      <w:rFonts w:ascii="Times New Roman" w:hAnsi="Times New Roman"/>
      <w:lang w:val="ru-RU"/>
    </w:rPr>
  </w:style>
  <w:style w:type="paragraph" w:customStyle="1" w:styleId="Style4">
    <w:name w:val="Style4"/>
    <w:basedOn w:val="a"/>
    <w:rsid w:val="0061538A"/>
    <w:pPr>
      <w:spacing w:line="302" w:lineRule="exact"/>
      <w:ind w:firstLine="907"/>
      <w:jc w:val="both"/>
    </w:pPr>
    <w:rPr>
      <w:rFonts w:ascii="Times New Roman" w:hAnsi="Times New Roman"/>
      <w:lang w:val="ru-RU"/>
    </w:rPr>
  </w:style>
  <w:style w:type="paragraph" w:customStyle="1" w:styleId="Style57">
    <w:name w:val="Style57"/>
    <w:basedOn w:val="a"/>
    <w:rsid w:val="0061538A"/>
    <w:pPr>
      <w:spacing w:line="302" w:lineRule="exact"/>
      <w:ind w:firstLine="871"/>
      <w:jc w:val="both"/>
    </w:pPr>
    <w:rPr>
      <w:rFonts w:ascii="Times New Roman" w:hAnsi="Times New Roman"/>
      <w:lang w:val="ru-RU"/>
    </w:rPr>
  </w:style>
  <w:style w:type="paragraph" w:customStyle="1" w:styleId="Style493">
    <w:name w:val="Style493"/>
    <w:basedOn w:val="a"/>
    <w:rsid w:val="0061538A"/>
    <w:pPr>
      <w:spacing w:line="310" w:lineRule="exact"/>
      <w:ind w:firstLine="706"/>
      <w:jc w:val="both"/>
    </w:pPr>
    <w:rPr>
      <w:rFonts w:ascii="Times New Roman" w:hAnsi="Times New Roman"/>
      <w:lang w:val="ru-RU"/>
    </w:rPr>
  </w:style>
  <w:style w:type="paragraph" w:customStyle="1" w:styleId="Style13">
    <w:name w:val="Style13"/>
    <w:basedOn w:val="a"/>
    <w:rsid w:val="0061538A"/>
    <w:pPr>
      <w:spacing w:line="302" w:lineRule="exact"/>
    </w:pPr>
    <w:rPr>
      <w:rFonts w:ascii="Times New Roman" w:hAnsi="Times New Roman"/>
      <w:lang w:val="ru-RU"/>
    </w:rPr>
  </w:style>
  <w:style w:type="paragraph" w:customStyle="1" w:styleId="Style14">
    <w:name w:val="Style14"/>
    <w:basedOn w:val="a"/>
    <w:rsid w:val="0061538A"/>
    <w:rPr>
      <w:rFonts w:ascii="Times New Roman" w:hAnsi="Times New Roman"/>
      <w:lang w:val="ru-RU"/>
    </w:rPr>
  </w:style>
  <w:style w:type="paragraph" w:customStyle="1" w:styleId="Style27">
    <w:name w:val="Style27"/>
    <w:basedOn w:val="a"/>
    <w:rsid w:val="0061538A"/>
    <w:rPr>
      <w:rFonts w:ascii="Times New Roman" w:hAnsi="Times New Roman"/>
      <w:lang w:val="ru-RU"/>
    </w:rPr>
  </w:style>
  <w:style w:type="paragraph" w:customStyle="1" w:styleId="Style23">
    <w:name w:val="Style23"/>
    <w:basedOn w:val="a"/>
    <w:rsid w:val="0061538A"/>
    <w:rPr>
      <w:rFonts w:ascii="Times New Roman" w:hAnsi="Times New Roman"/>
      <w:lang w:val="ru-RU"/>
    </w:rPr>
  </w:style>
  <w:style w:type="paragraph" w:customStyle="1" w:styleId="Style287">
    <w:name w:val="Style287"/>
    <w:basedOn w:val="a"/>
    <w:rsid w:val="0061538A"/>
    <w:pPr>
      <w:spacing w:line="302" w:lineRule="exact"/>
      <w:ind w:firstLine="850"/>
      <w:jc w:val="both"/>
    </w:pPr>
    <w:rPr>
      <w:rFonts w:ascii="Times New Roman" w:hAnsi="Times New Roman"/>
      <w:lang w:val="ru-RU"/>
    </w:rPr>
  </w:style>
  <w:style w:type="paragraph" w:customStyle="1" w:styleId="Style33">
    <w:name w:val="Style33"/>
    <w:basedOn w:val="a"/>
    <w:rsid w:val="0061538A"/>
    <w:pPr>
      <w:spacing w:line="302" w:lineRule="exact"/>
      <w:jc w:val="both"/>
    </w:pPr>
    <w:rPr>
      <w:rFonts w:ascii="Times New Roman" w:hAnsi="Times New Roman"/>
      <w:lang w:val="ru-RU"/>
    </w:rPr>
  </w:style>
  <w:style w:type="paragraph" w:customStyle="1" w:styleId="Style436">
    <w:name w:val="Style436"/>
    <w:basedOn w:val="a"/>
    <w:rsid w:val="0061538A"/>
    <w:pPr>
      <w:spacing w:line="306" w:lineRule="exact"/>
      <w:ind w:firstLine="842"/>
    </w:pPr>
    <w:rPr>
      <w:rFonts w:ascii="Times New Roman" w:hAnsi="Times New Roman"/>
      <w:lang w:val="ru-RU"/>
    </w:rPr>
  </w:style>
  <w:style w:type="paragraph" w:customStyle="1" w:styleId="Style733">
    <w:name w:val="Style733"/>
    <w:basedOn w:val="a"/>
    <w:rsid w:val="0061538A"/>
    <w:pPr>
      <w:spacing w:line="227" w:lineRule="exact"/>
      <w:ind w:firstLine="158"/>
    </w:pPr>
    <w:rPr>
      <w:rFonts w:ascii="Times New Roman" w:hAnsi="Times New Roman"/>
      <w:lang w:val="ru-RU"/>
    </w:rPr>
  </w:style>
  <w:style w:type="paragraph" w:customStyle="1" w:styleId="Style151">
    <w:name w:val="Style151"/>
    <w:basedOn w:val="a"/>
    <w:rsid w:val="0061538A"/>
    <w:rPr>
      <w:rFonts w:ascii="Times New Roman" w:hAnsi="Times New Roman"/>
      <w:lang w:val="ru-RU"/>
    </w:rPr>
  </w:style>
  <w:style w:type="paragraph" w:customStyle="1" w:styleId="Style719">
    <w:name w:val="Style719"/>
    <w:basedOn w:val="a"/>
    <w:rsid w:val="0061538A"/>
    <w:rPr>
      <w:rFonts w:ascii="Times New Roman" w:hAnsi="Times New Roman"/>
      <w:lang w:val="ru-RU"/>
    </w:rPr>
  </w:style>
  <w:style w:type="paragraph" w:customStyle="1" w:styleId="Style583">
    <w:name w:val="Style583"/>
    <w:basedOn w:val="a"/>
    <w:rsid w:val="0061538A"/>
    <w:pPr>
      <w:spacing w:line="295" w:lineRule="exact"/>
      <w:ind w:firstLine="720"/>
    </w:pPr>
    <w:rPr>
      <w:rFonts w:ascii="Times New Roman" w:hAnsi="Times New Roman"/>
      <w:lang w:val="ru-RU"/>
    </w:rPr>
  </w:style>
  <w:style w:type="paragraph" w:customStyle="1" w:styleId="Style54">
    <w:name w:val="Style54"/>
    <w:basedOn w:val="a"/>
    <w:rsid w:val="0061538A"/>
    <w:pPr>
      <w:spacing w:line="302" w:lineRule="exact"/>
      <w:ind w:firstLine="857"/>
    </w:pPr>
    <w:rPr>
      <w:rFonts w:ascii="Times New Roman" w:hAnsi="Times New Roman"/>
      <w:lang w:val="ru-RU"/>
    </w:rPr>
  </w:style>
  <w:style w:type="paragraph" w:customStyle="1" w:styleId="Style737">
    <w:name w:val="Style737"/>
    <w:basedOn w:val="a"/>
    <w:rsid w:val="0061538A"/>
    <w:pPr>
      <w:spacing w:line="302" w:lineRule="exact"/>
      <w:ind w:firstLine="907"/>
      <w:jc w:val="both"/>
    </w:pPr>
    <w:rPr>
      <w:rFonts w:ascii="Times New Roman" w:hAnsi="Times New Roman"/>
      <w:lang w:val="ru-RU"/>
    </w:rPr>
  </w:style>
  <w:style w:type="paragraph" w:customStyle="1" w:styleId="Style758">
    <w:name w:val="Style758"/>
    <w:basedOn w:val="a"/>
    <w:rsid w:val="0061538A"/>
    <w:pPr>
      <w:spacing w:line="300" w:lineRule="exact"/>
      <w:ind w:firstLine="850"/>
      <w:jc w:val="both"/>
    </w:pPr>
    <w:rPr>
      <w:rFonts w:ascii="Times New Roman" w:hAnsi="Times New Roman"/>
      <w:lang w:val="ru-RU"/>
    </w:rPr>
  </w:style>
  <w:style w:type="paragraph" w:customStyle="1" w:styleId="Style761">
    <w:name w:val="Style761"/>
    <w:basedOn w:val="a"/>
    <w:rsid w:val="0061538A"/>
    <w:pPr>
      <w:spacing w:line="324" w:lineRule="exact"/>
      <w:jc w:val="center"/>
    </w:pPr>
    <w:rPr>
      <w:rFonts w:ascii="Times New Roman" w:hAnsi="Times New Roman"/>
      <w:lang w:val="ru-RU"/>
    </w:rPr>
  </w:style>
  <w:style w:type="paragraph" w:customStyle="1" w:styleId="Style762">
    <w:name w:val="Style762"/>
    <w:basedOn w:val="a"/>
    <w:rsid w:val="0061538A"/>
    <w:pPr>
      <w:spacing w:line="324" w:lineRule="exact"/>
      <w:ind w:firstLine="749"/>
      <w:jc w:val="both"/>
    </w:pPr>
    <w:rPr>
      <w:rFonts w:ascii="Times New Roman" w:hAnsi="Times New Roman"/>
      <w:lang w:val="ru-RU"/>
    </w:rPr>
  </w:style>
  <w:style w:type="character" w:customStyle="1" w:styleId="CharStyle1">
    <w:name w:val="CharStyle1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rsid w:val="0061538A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rsid w:val="0061538A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f8">
    <w:name w:val="footnote text"/>
    <w:basedOn w:val="a"/>
    <w:link w:val="af9"/>
    <w:uiPriority w:val="99"/>
    <w:unhideWhenUsed/>
    <w:rsid w:val="0061538A"/>
    <w:rPr>
      <w:rFonts w:ascii="Calibri" w:hAnsi="Calibri"/>
      <w:lang w:val="ru-RU"/>
    </w:rPr>
  </w:style>
  <w:style w:type="character" w:customStyle="1" w:styleId="af9">
    <w:name w:val="Текст сноски Знак"/>
    <w:link w:val="af8"/>
    <w:uiPriority w:val="99"/>
    <w:rsid w:val="0061538A"/>
    <w:rPr>
      <w:rFonts w:ascii="Calibri" w:hAnsi="Calibri"/>
    </w:rPr>
  </w:style>
  <w:style w:type="character" w:styleId="afa">
    <w:name w:val="footnote reference"/>
    <w:uiPriority w:val="99"/>
    <w:unhideWhenUsed/>
    <w:rsid w:val="0061538A"/>
    <w:rPr>
      <w:vertAlign w:val="superscript"/>
    </w:rPr>
  </w:style>
  <w:style w:type="character" w:customStyle="1" w:styleId="afb">
    <w:name w:val="Сноска_"/>
    <w:link w:val="afc"/>
    <w:rsid w:val="0061538A"/>
    <w:rPr>
      <w:sz w:val="28"/>
      <w:szCs w:val="28"/>
      <w:shd w:val="clear" w:color="auto" w:fill="FFFFFF"/>
    </w:rPr>
  </w:style>
  <w:style w:type="paragraph" w:customStyle="1" w:styleId="afc">
    <w:name w:val="Сноска"/>
    <w:basedOn w:val="a"/>
    <w:link w:val="afb"/>
    <w:rsid w:val="0061538A"/>
    <w:pPr>
      <w:widowControl w:val="0"/>
      <w:shd w:val="clear" w:color="auto" w:fill="FFFFFF"/>
      <w:spacing w:line="320" w:lineRule="exact"/>
      <w:ind w:firstLine="960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51">
    <w:name w:val="Основной текст (5)_"/>
    <w:link w:val="52"/>
    <w:rsid w:val="0061538A"/>
    <w:rPr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1538A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afd">
    <w:name w:val="Сноска + 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fe">
    <w:name w:val="Placeholder Text"/>
    <w:uiPriority w:val="99"/>
    <w:semiHidden/>
    <w:rsid w:val="0061538A"/>
    <w:rPr>
      <w:color w:val="808080"/>
    </w:rPr>
  </w:style>
  <w:style w:type="character" w:customStyle="1" w:styleId="13">
    <w:name w:val="Заголовок №1_"/>
    <w:link w:val="14"/>
    <w:rsid w:val="0061538A"/>
    <w:rPr>
      <w:b/>
      <w:bCs/>
      <w:spacing w:val="80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61538A"/>
    <w:pPr>
      <w:widowControl w:val="0"/>
      <w:shd w:val="clear" w:color="auto" w:fill="FFFFFF"/>
      <w:spacing w:after="300" w:line="0" w:lineRule="atLeast"/>
      <w:outlineLvl w:val="0"/>
    </w:pPr>
    <w:rPr>
      <w:rFonts w:ascii="Times New Roman" w:hAnsi="Times New Roman"/>
      <w:b/>
      <w:bCs/>
      <w:spacing w:val="80"/>
      <w:sz w:val="36"/>
      <w:szCs w:val="36"/>
      <w:lang w:val="ru-RU"/>
    </w:rPr>
  </w:style>
  <w:style w:type="character" w:customStyle="1" w:styleId="114pt0pt">
    <w:name w:val="Заголовок №1 + 14 pt;Интервал 0 pt"/>
    <w:rsid w:val="006153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">
    <w:name w:val="Подпись к таблице_"/>
    <w:link w:val="aff0"/>
    <w:rsid w:val="0061538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61538A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lang w:val="ru-RU"/>
    </w:rPr>
  </w:style>
  <w:style w:type="character" w:customStyle="1" w:styleId="61">
    <w:name w:val="Основной текст (6)_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2">
    <w:name w:val="Основной текст (6) +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rsid w:val="006153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rsid w:val="006153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Подпись к таблице (2)_"/>
    <w:link w:val="27"/>
    <w:rsid w:val="0061538A"/>
    <w:rPr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61538A"/>
    <w:pPr>
      <w:widowControl w:val="0"/>
      <w:shd w:val="clear" w:color="auto" w:fill="FFFFFF"/>
      <w:spacing w:line="317" w:lineRule="exact"/>
      <w:jc w:val="both"/>
    </w:pPr>
    <w:rPr>
      <w:rFonts w:ascii="Times New Roman" w:hAnsi="Times New Roman"/>
      <w:lang w:val="ru-RU"/>
    </w:rPr>
  </w:style>
  <w:style w:type="character" w:customStyle="1" w:styleId="27pt">
    <w:name w:val="Основной текст (2) + 7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rsid w:val="0061538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">
    <w:name w:val="Заголовок №2_"/>
    <w:link w:val="29"/>
    <w:rsid w:val="0061538A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61538A"/>
    <w:pPr>
      <w:widowControl w:val="0"/>
      <w:shd w:val="clear" w:color="auto" w:fill="FFFFFF"/>
      <w:spacing w:before="360" w:line="374" w:lineRule="exact"/>
      <w:ind w:hanging="1860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2FranklinGothicMedium10pt">
    <w:name w:val="Основной текст (2) + Franklin Gothic Medium;10 pt"/>
    <w:rsid w:val="0061538A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rsid w:val="006153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rsid w:val="0061538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rsid w:val="0061538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rsid w:val="006153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rsid w:val="0061538A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rsid w:val="0061538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6">
    <w:name w:val="Подпись к таблице (3)_"/>
    <w:link w:val="37"/>
    <w:rsid w:val="0061538A"/>
    <w:rPr>
      <w:b/>
      <w:bCs/>
      <w:sz w:val="28"/>
      <w:szCs w:val="28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61538A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216pt">
    <w:name w:val="Основной текст (2) + 16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rsid w:val="0061538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1">
    <w:name w:val="Основной текст (9)_"/>
    <w:link w:val="92"/>
    <w:rsid w:val="0061538A"/>
    <w:rPr>
      <w:b/>
      <w:bCs/>
      <w:sz w:val="26"/>
      <w:szCs w:val="26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61538A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hAnsi="Times New Roman"/>
      <w:b/>
      <w:bCs/>
      <w:sz w:val="26"/>
      <w:szCs w:val="26"/>
      <w:lang w:val="ru-RU"/>
    </w:rPr>
  </w:style>
  <w:style w:type="character" w:customStyle="1" w:styleId="100">
    <w:name w:val="Основной текст (10)_"/>
    <w:link w:val="101"/>
    <w:rsid w:val="0061538A"/>
    <w:rPr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1538A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hAnsi="Times New Roman"/>
      <w:b/>
      <w:bCs/>
      <w:sz w:val="17"/>
      <w:szCs w:val="17"/>
      <w:lang w:val="ru-RU"/>
    </w:rPr>
  </w:style>
  <w:style w:type="character" w:customStyle="1" w:styleId="1013pt">
    <w:name w:val="Основной текст (10) + 13 pt;Не полужирный"/>
    <w:rsid w:val="0061538A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rsid w:val="0061538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0">
    <w:name w:val="Основной текст (11)_"/>
    <w:link w:val="111"/>
    <w:rsid w:val="0061538A"/>
    <w:rPr>
      <w:b/>
      <w:bCs/>
      <w:spacing w:val="-10"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61538A"/>
    <w:pPr>
      <w:widowControl w:val="0"/>
      <w:shd w:val="clear" w:color="auto" w:fill="FFFFFF"/>
      <w:spacing w:before="3300" w:line="322" w:lineRule="exact"/>
      <w:jc w:val="center"/>
    </w:pPr>
    <w:rPr>
      <w:rFonts w:ascii="Times New Roman" w:hAnsi="Times New Roman"/>
      <w:b/>
      <w:bCs/>
      <w:spacing w:val="-10"/>
      <w:sz w:val="28"/>
      <w:szCs w:val="28"/>
      <w:lang w:val="ru-RU"/>
    </w:rPr>
  </w:style>
  <w:style w:type="character" w:customStyle="1" w:styleId="81">
    <w:name w:val="Основной текст (8)_"/>
    <w:link w:val="82"/>
    <w:rsid w:val="0061538A"/>
    <w:rPr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61538A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38">
    <w:name w:val="Основной текст (3) + 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link w:val="121"/>
    <w:rsid w:val="0061538A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61538A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1"/>
      <w:szCs w:val="21"/>
      <w:lang w:val="ru-RU"/>
    </w:rPr>
  </w:style>
  <w:style w:type="character" w:customStyle="1" w:styleId="aff1">
    <w:name w:val="Колонтитул_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2">
    <w:name w:val="Колонтитул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">
    <w:name w:val="Основной текст (7)_"/>
    <w:link w:val="72"/>
    <w:rsid w:val="0061538A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61538A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hAnsi="Times New Roman"/>
      <w:lang w:val="ru-RU"/>
    </w:rPr>
  </w:style>
  <w:style w:type="character" w:customStyle="1" w:styleId="213pt">
    <w:name w:val="Основной текст (2) + 13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61538A"/>
    <w:pPr>
      <w:spacing w:line="278" w:lineRule="exact"/>
      <w:jc w:val="right"/>
    </w:pPr>
    <w:rPr>
      <w:rFonts w:ascii="Times New Roman" w:hAnsi="Times New Roman"/>
      <w:lang w:val="ru-RU"/>
    </w:rPr>
  </w:style>
  <w:style w:type="paragraph" w:customStyle="1" w:styleId="Style24">
    <w:name w:val="Style24"/>
    <w:basedOn w:val="a"/>
    <w:rsid w:val="0061538A"/>
    <w:pPr>
      <w:spacing w:line="322" w:lineRule="exact"/>
      <w:jc w:val="both"/>
    </w:pPr>
    <w:rPr>
      <w:rFonts w:ascii="Times New Roman" w:hAnsi="Times New Roman"/>
      <w:lang w:val="ru-RU"/>
    </w:rPr>
  </w:style>
  <w:style w:type="paragraph" w:customStyle="1" w:styleId="Style19">
    <w:name w:val="Style19"/>
    <w:basedOn w:val="a"/>
    <w:rsid w:val="0061538A"/>
    <w:pPr>
      <w:spacing w:line="274" w:lineRule="exact"/>
      <w:jc w:val="center"/>
    </w:pPr>
    <w:rPr>
      <w:rFonts w:ascii="Times New Roman" w:hAnsi="Times New Roman"/>
      <w:lang w:val="ru-RU"/>
    </w:rPr>
  </w:style>
  <w:style w:type="paragraph" w:customStyle="1" w:styleId="Style25">
    <w:name w:val="Style25"/>
    <w:basedOn w:val="a"/>
    <w:rsid w:val="0061538A"/>
    <w:pPr>
      <w:spacing w:line="322" w:lineRule="exact"/>
      <w:jc w:val="center"/>
    </w:pPr>
    <w:rPr>
      <w:rFonts w:ascii="Times New Roman" w:hAnsi="Times New Roman"/>
      <w:lang w:val="ru-RU"/>
    </w:rPr>
  </w:style>
  <w:style w:type="paragraph" w:customStyle="1" w:styleId="Style22">
    <w:name w:val="Style22"/>
    <w:basedOn w:val="a"/>
    <w:rsid w:val="0061538A"/>
    <w:pPr>
      <w:spacing w:line="322" w:lineRule="exact"/>
    </w:pPr>
    <w:rPr>
      <w:rFonts w:ascii="Times New Roman" w:hAnsi="Times New Roman"/>
      <w:lang w:val="ru-RU"/>
    </w:rPr>
  </w:style>
  <w:style w:type="character" w:customStyle="1" w:styleId="CharStyle0">
    <w:name w:val="CharStyle0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1">
    <w:name w:val="Основной текст (4)_"/>
    <w:link w:val="42"/>
    <w:rsid w:val="0061538A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1538A"/>
    <w:pPr>
      <w:widowControl w:val="0"/>
      <w:shd w:val="clear" w:color="auto" w:fill="FFFFFF"/>
      <w:spacing w:before="660" w:after="180" w:line="0" w:lineRule="atLeast"/>
    </w:pPr>
    <w:rPr>
      <w:rFonts w:ascii="Times New Roman" w:hAnsi="Times New Roman"/>
      <w:b/>
      <w:bCs/>
      <w:sz w:val="26"/>
      <w:szCs w:val="26"/>
      <w:lang w:val="ru-RU"/>
    </w:rPr>
  </w:style>
  <w:style w:type="character" w:customStyle="1" w:styleId="39">
    <w:name w:val="Подпись к картинке (3)_"/>
    <w:link w:val="3a"/>
    <w:rsid w:val="0061538A"/>
    <w:rPr>
      <w:sz w:val="28"/>
      <w:szCs w:val="28"/>
      <w:shd w:val="clear" w:color="auto" w:fill="FFFFFF"/>
    </w:rPr>
  </w:style>
  <w:style w:type="paragraph" w:customStyle="1" w:styleId="3a">
    <w:name w:val="Подпись к картинке (3)"/>
    <w:basedOn w:val="a"/>
    <w:link w:val="39"/>
    <w:rsid w:val="0061538A"/>
    <w:pPr>
      <w:widowControl w:val="0"/>
      <w:shd w:val="clear" w:color="auto" w:fill="FFFFFF"/>
      <w:spacing w:line="0" w:lineRule="atLeast"/>
    </w:pPr>
    <w:rPr>
      <w:rFonts w:ascii="Times New Roman" w:hAnsi="Times New Roman"/>
      <w:sz w:val="28"/>
      <w:szCs w:val="28"/>
      <w:lang w:val="ru-RU"/>
    </w:rPr>
  </w:style>
  <w:style w:type="paragraph" w:styleId="aff3">
    <w:name w:val="Normal (Web)"/>
    <w:basedOn w:val="a"/>
    <w:uiPriority w:val="99"/>
    <w:unhideWhenUsed/>
    <w:rsid w:val="0061538A"/>
    <w:pPr>
      <w:spacing w:after="200" w:line="276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124">
    <w:name w:val="Style124"/>
    <w:basedOn w:val="a"/>
    <w:rsid w:val="0061538A"/>
    <w:rPr>
      <w:rFonts w:ascii="Times New Roman" w:hAnsi="Times New Roman"/>
      <w:lang w:val="ru-RU"/>
    </w:rPr>
  </w:style>
  <w:style w:type="character" w:customStyle="1" w:styleId="CharStyle58">
    <w:name w:val="CharStyle5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61538A"/>
    <w:rPr>
      <w:rFonts w:ascii="Times New Roman" w:hAnsi="Times New Roman"/>
      <w:lang w:val="ru-RU"/>
    </w:rPr>
  </w:style>
  <w:style w:type="paragraph" w:customStyle="1" w:styleId="Style93">
    <w:name w:val="Style93"/>
    <w:basedOn w:val="a"/>
    <w:rsid w:val="0061538A"/>
    <w:pPr>
      <w:spacing w:line="247" w:lineRule="exact"/>
      <w:ind w:hanging="134"/>
    </w:pPr>
    <w:rPr>
      <w:rFonts w:ascii="Times New Roman" w:hAnsi="Times New Roman"/>
      <w:lang w:val="ru-RU"/>
    </w:rPr>
  </w:style>
  <w:style w:type="paragraph" w:customStyle="1" w:styleId="Style82">
    <w:name w:val="Style82"/>
    <w:basedOn w:val="a"/>
    <w:rsid w:val="0061538A"/>
    <w:pPr>
      <w:spacing w:line="250" w:lineRule="exact"/>
    </w:pPr>
    <w:rPr>
      <w:rFonts w:ascii="Times New Roman" w:hAnsi="Times New Roman"/>
      <w:lang w:val="ru-RU"/>
    </w:rPr>
  </w:style>
  <w:style w:type="character" w:customStyle="1" w:styleId="CharStyle32">
    <w:name w:val="CharStyle32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1538A"/>
    <w:pPr>
      <w:spacing w:line="322" w:lineRule="exact"/>
      <w:jc w:val="center"/>
    </w:pPr>
    <w:rPr>
      <w:rFonts w:ascii="Times New Roman" w:hAnsi="Times New Roman"/>
      <w:lang w:val="ru-RU"/>
    </w:rPr>
  </w:style>
  <w:style w:type="paragraph" w:customStyle="1" w:styleId="Style6">
    <w:name w:val="Style6"/>
    <w:basedOn w:val="a"/>
    <w:rsid w:val="0061538A"/>
    <w:pPr>
      <w:spacing w:line="323" w:lineRule="exact"/>
      <w:ind w:firstLine="696"/>
      <w:jc w:val="both"/>
    </w:pPr>
    <w:rPr>
      <w:rFonts w:ascii="Times New Roman" w:hAnsi="Times New Roman"/>
      <w:lang w:val="ru-RU"/>
    </w:rPr>
  </w:style>
  <w:style w:type="paragraph" w:customStyle="1" w:styleId="Style7">
    <w:name w:val="Style7"/>
    <w:basedOn w:val="a"/>
    <w:rsid w:val="0061538A"/>
    <w:pPr>
      <w:spacing w:line="324" w:lineRule="exact"/>
      <w:ind w:firstLine="706"/>
    </w:pPr>
    <w:rPr>
      <w:rFonts w:ascii="Times New Roman" w:hAnsi="Times New Roman"/>
      <w:lang w:val="ru-RU"/>
    </w:rPr>
  </w:style>
  <w:style w:type="paragraph" w:customStyle="1" w:styleId="Style10">
    <w:name w:val="Style10"/>
    <w:basedOn w:val="a"/>
    <w:rsid w:val="0061538A"/>
    <w:pPr>
      <w:jc w:val="center"/>
    </w:pPr>
    <w:rPr>
      <w:rFonts w:ascii="Times New Roman" w:hAnsi="Times New Roman"/>
      <w:lang w:val="ru-RU"/>
    </w:rPr>
  </w:style>
  <w:style w:type="paragraph" w:customStyle="1" w:styleId="Style11">
    <w:name w:val="Style11"/>
    <w:basedOn w:val="a"/>
    <w:rsid w:val="0061538A"/>
    <w:rPr>
      <w:rFonts w:ascii="Times New Roman" w:hAnsi="Times New Roman"/>
      <w:lang w:val="ru-RU"/>
    </w:rPr>
  </w:style>
  <w:style w:type="paragraph" w:customStyle="1" w:styleId="Style15">
    <w:name w:val="Style15"/>
    <w:basedOn w:val="a"/>
    <w:rsid w:val="0061538A"/>
    <w:pPr>
      <w:spacing w:line="414" w:lineRule="exact"/>
      <w:jc w:val="center"/>
    </w:pPr>
    <w:rPr>
      <w:rFonts w:ascii="Times New Roman" w:hAnsi="Times New Roman"/>
      <w:lang w:val="ru-RU"/>
    </w:rPr>
  </w:style>
  <w:style w:type="paragraph" w:customStyle="1" w:styleId="Style1058">
    <w:name w:val="Style1058"/>
    <w:basedOn w:val="a"/>
    <w:rsid w:val="0061538A"/>
    <w:pPr>
      <w:spacing w:line="317" w:lineRule="exact"/>
      <w:jc w:val="right"/>
    </w:pPr>
    <w:rPr>
      <w:rFonts w:ascii="Times New Roman" w:hAnsi="Times New Roman"/>
      <w:lang w:val="ru-RU"/>
    </w:rPr>
  </w:style>
  <w:style w:type="paragraph" w:customStyle="1" w:styleId="Style241">
    <w:name w:val="Style241"/>
    <w:basedOn w:val="a"/>
    <w:rsid w:val="0061538A"/>
    <w:pPr>
      <w:jc w:val="both"/>
    </w:pPr>
    <w:rPr>
      <w:rFonts w:ascii="Times New Roman" w:hAnsi="Times New Roman"/>
      <w:lang w:val="ru-RU"/>
    </w:rPr>
  </w:style>
  <w:style w:type="paragraph" w:customStyle="1" w:styleId="Style1226">
    <w:name w:val="Style1226"/>
    <w:basedOn w:val="a"/>
    <w:rsid w:val="0061538A"/>
    <w:rPr>
      <w:rFonts w:ascii="Times New Roman" w:hAnsi="Times New Roman"/>
      <w:lang w:val="ru-RU"/>
    </w:rPr>
  </w:style>
  <w:style w:type="paragraph" w:customStyle="1" w:styleId="Style29">
    <w:name w:val="Style29"/>
    <w:basedOn w:val="a"/>
    <w:rsid w:val="0061538A"/>
    <w:pPr>
      <w:spacing w:line="163" w:lineRule="exact"/>
      <w:ind w:hanging="1800"/>
    </w:pPr>
    <w:rPr>
      <w:rFonts w:ascii="Times New Roman" w:hAnsi="Times New Roman"/>
      <w:lang w:val="ru-RU"/>
    </w:rPr>
  </w:style>
  <w:style w:type="paragraph" w:customStyle="1" w:styleId="Style42">
    <w:name w:val="Style42"/>
    <w:basedOn w:val="a"/>
    <w:rsid w:val="0061538A"/>
    <w:pPr>
      <w:spacing w:line="322" w:lineRule="exact"/>
    </w:pPr>
    <w:rPr>
      <w:rFonts w:ascii="Times New Roman" w:hAnsi="Times New Roman"/>
      <w:lang w:val="ru-RU"/>
    </w:rPr>
  </w:style>
  <w:style w:type="paragraph" w:customStyle="1" w:styleId="Style457">
    <w:name w:val="Style457"/>
    <w:basedOn w:val="a"/>
    <w:rsid w:val="0061538A"/>
    <w:pPr>
      <w:spacing w:line="322" w:lineRule="exact"/>
      <w:ind w:hanging="1277"/>
    </w:pPr>
    <w:rPr>
      <w:rFonts w:ascii="Times New Roman" w:hAnsi="Times New Roman"/>
      <w:lang w:val="ru-RU"/>
    </w:rPr>
  </w:style>
  <w:style w:type="paragraph" w:customStyle="1" w:styleId="Style60">
    <w:name w:val="Style60"/>
    <w:basedOn w:val="a"/>
    <w:rsid w:val="0061538A"/>
    <w:pPr>
      <w:spacing w:line="322" w:lineRule="exact"/>
      <w:jc w:val="both"/>
    </w:pPr>
    <w:rPr>
      <w:rFonts w:ascii="Times New Roman" w:hAnsi="Times New Roman"/>
      <w:lang w:val="ru-RU"/>
    </w:rPr>
  </w:style>
  <w:style w:type="paragraph" w:customStyle="1" w:styleId="Style1035">
    <w:name w:val="Style1035"/>
    <w:basedOn w:val="a"/>
    <w:rsid w:val="0061538A"/>
    <w:pPr>
      <w:spacing w:line="324" w:lineRule="exact"/>
      <w:jc w:val="center"/>
    </w:pPr>
    <w:rPr>
      <w:rFonts w:ascii="Times New Roman" w:hAnsi="Times New Roman"/>
      <w:lang w:val="ru-RU"/>
    </w:rPr>
  </w:style>
  <w:style w:type="paragraph" w:customStyle="1" w:styleId="Style1062">
    <w:name w:val="Style1062"/>
    <w:basedOn w:val="a"/>
    <w:rsid w:val="0061538A"/>
    <w:pPr>
      <w:spacing w:line="319" w:lineRule="exact"/>
      <w:ind w:hanging="106"/>
    </w:pPr>
    <w:rPr>
      <w:rFonts w:ascii="Times New Roman" w:hAnsi="Times New Roman"/>
      <w:lang w:val="ru-RU"/>
    </w:rPr>
  </w:style>
  <w:style w:type="paragraph" w:customStyle="1" w:styleId="Style75">
    <w:name w:val="Style75"/>
    <w:basedOn w:val="a"/>
    <w:rsid w:val="0061538A"/>
    <w:pPr>
      <w:spacing w:line="312" w:lineRule="exact"/>
      <w:ind w:firstLine="840"/>
      <w:jc w:val="both"/>
    </w:pPr>
    <w:rPr>
      <w:rFonts w:ascii="Times New Roman" w:hAnsi="Times New Roman"/>
      <w:lang w:val="ru-RU"/>
    </w:rPr>
  </w:style>
  <w:style w:type="paragraph" w:customStyle="1" w:styleId="Style2122">
    <w:name w:val="Style2122"/>
    <w:basedOn w:val="a"/>
    <w:rsid w:val="0061538A"/>
    <w:pPr>
      <w:spacing w:line="619" w:lineRule="exact"/>
      <w:ind w:firstLine="571"/>
    </w:pPr>
    <w:rPr>
      <w:rFonts w:ascii="Times New Roman" w:hAnsi="Times New Roman"/>
      <w:lang w:val="ru-RU"/>
    </w:rPr>
  </w:style>
  <w:style w:type="paragraph" w:customStyle="1" w:styleId="Style553">
    <w:name w:val="Style553"/>
    <w:basedOn w:val="a"/>
    <w:rsid w:val="0061538A"/>
    <w:pPr>
      <w:spacing w:line="331" w:lineRule="exact"/>
      <w:ind w:firstLine="1272"/>
    </w:pPr>
    <w:rPr>
      <w:rFonts w:ascii="Times New Roman" w:hAnsi="Times New Roman"/>
      <w:lang w:val="ru-RU"/>
    </w:rPr>
  </w:style>
  <w:style w:type="paragraph" w:customStyle="1" w:styleId="Style1225">
    <w:name w:val="Style1225"/>
    <w:basedOn w:val="a"/>
    <w:rsid w:val="0061538A"/>
    <w:rPr>
      <w:rFonts w:ascii="Times New Roman" w:hAnsi="Times New Roman"/>
      <w:lang w:val="ru-RU"/>
    </w:rPr>
  </w:style>
  <w:style w:type="paragraph" w:customStyle="1" w:styleId="Style849">
    <w:name w:val="Style849"/>
    <w:basedOn w:val="a"/>
    <w:rsid w:val="0061538A"/>
    <w:pPr>
      <w:spacing w:line="326" w:lineRule="exact"/>
      <w:ind w:firstLine="120"/>
    </w:pPr>
    <w:rPr>
      <w:rFonts w:ascii="Times New Roman" w:hAnsi="Times New Roman"/>
      <w:lang w:val="ru-RU"/>
    </w:rPr>
  </w:style>
  <w:style w:type="paragraph" w:customStyle="1" w:styleId="Style1295">
    <w:name w:val="Style1295"/>
    <w:basedOn w:val="a"/>
    <w:rsid w:val="0061538A"/>
    <w:rPr>
      <w:rFonts w:ascii="Times New Roman" w:hAnsi="Times New Roman"/>
      <w:lang w:val="ru-RU"/>
    </w:rPr>
  </w:style>
  <w:style w:type="paragraph" w:customStyle="1" w:styleId="Style100">
    <w:name w:val="Style100"/>
    <w:basedOn w:val="a"/>
    <w:rsid w:val="0061538A"/>
    <w:pPr>
      <w:spacing w:line="325" w:lineRule="exact"/>
      <w:ind w:firstLine="850"/>
      <w:jc w:val="both"/>
    </w:pPr>
    <w:rPr>
      <w:rFonts w:ascii="Times New Roman" w:hAnsi="Times New Roman"/>
      <w:lang w:val="ru-RU"/>
    </w:rPr>
  </w:style>
  <w:style w:type="paragraph" w:customStyle="1" w:styleId="Style701">
    <w:name w:val="Style701"/>
    <w:basedOn w:val="a"/>
    <w:rsid w:val="0061538A"/>
    <w:pPr>
      <w:spacing w:line="322" w:lineRule="exact"/>
      <w:ind w:hanging="845"/>
    </w:pPr>
    <w:rPr>
      <w:rFonts w:ascii="Times New Roman" w:hAnsi="Times New Roman"/>
      <w:lang w:val="ru-RU"/>
    </w:rPr>
  </w:style>
  <w:style w:type="paragraph" w:customStyle="1" w:styleId="Style135">
    <w:name w:val="Style135"/>
    <w:basedOn w:val="a"/>
    <w:rsid w:val="0061538A"/>
    <w:pPr>
      <w:spacing w:line="324" w:lineRule="exact"/>
      <w:jc w:val="center"/>
    </w:pPr>
    <w:rPr>
      <w:rFonts w:ascii="Times New Roman" w:hAnsi="Times New Roman"/>
      <w:lang w:val="ru-RU"/>
    </w:rPr>
  </w:style>
  <w:style w:type="paragraph" w:customStyle="1" w:styleId="Style2125">
    <w:name w:val="Style2125"/>
    <w:basedOn w:val="a"/>
    <w:rsid w:val="0061538A"/>
    <w:pPr>
      <w:spacing w:line="336" w:lineRule="exact"/>
      <w:ind w:firstLine="1536"/>
    </w:pPr>
    <w:rPr>
      <w:rFonts w:ascii="Times New Roman" w:hAnsi="Times New Roman"/>
      <w:lang w:val="ru-RU"/>
    </w:rPr>
  </w:style>
  <w:style w:type="paragraph" w:customStyle="1" w:styleId="Style1299">
    <w:name w:val="Style1299"/>
    <w:basedOn w:val="a"/>
    <w:rsid w:val="0061538A"/>
    <w:rPr>
      <w:rFonts w:ascii="Times New Roman" w:hAnsi="Times New Roman"/>
      <w:lang w:val="ru-RU"/>
    </w:rPr>
  </w:style>
  <w:style w:type="paragraph" w:customStyle="1" w:styleId="Style142">
    <w:name w:val="Style142"/>
    <w:basedOn w:val="a"/>
    <w:rsid w:val="0061538A"/>
    <w:pPr>
      <w:spacing w:line="323" w:lineRule="exact"/>
      <w:ind w:firstLine="845"/>
    </w:pPr>
    <w:rPr>
      <w:rFonts w:ascii="Times New Roman" w:hAnsi="Times New Roman"/>
      <w:lang w:val="ru-RU"/>
    </w:rPr>
  </w:style>
  <w:style w:type="paragraph" w:customStyle="1" w:styleId="Style146">
    <w:name w:val="Style146"/>
    <w:basedOn w:val="a"/>
    <w:rsid w:val="0061538A"/>
    <w:pPr>
      <w:spacing w:line="326" w:lineRule="exact"/>
      <w:ind w:firstLine="850"/>
    </w:pPr>
    <w:rPr>
      <w:rFonts w:ascii="Times New Roman" w:hAnsi="Times New Roman"/>
      <w:lang w:val="ru-RU"/>
    </w:rPr>
  </w:style>
  <w:style w:type="paragraph" w:customStyle="1" w:styleId="Style1013">
    <w:name w:val="Style1013"/>
    <w:basedOn w:val="a"/>
    <w:rsid w:val="0061538A"/>
    <w:pPr>
      <w:spacing w:line="302" w:lineRule="exact"/>
      <w:ind w:firstLine="96"/>
    </w:pPr>
    <w:rPr>
      <w:rFonts w:ascii="Times New Roman" w:hAnsi="Times New Roman"/>
      <w:lang w:val="ru-RU"/>
    </w:rPr>
  </w:style>
  <w:style w:type="paragraph" w:customStyle="1" w:styleId="Style1367">
    <w:name w:val="Style1367"/>
    <w:basedOn w:val="a"/>
    <w:rsid w:val="0061538A"/>
    <w:rPr>
      <w:rFonts w:ascii="Times New Roman" w:hAnsi="Times New Roman"/>
      <w:lang w:val="ru-RU"/>
    </w:rPr>
  </w:style>
  <w:style w:type="paragraph" w:customStyle="1" w:styleId="Style1670">
    <w:name w:val="Style1670"/>
    <w:basedOn w:val="a"/>
    <w:rsid w:val="0061538A"/>
    <w:pPr>
      <w:spacing w:line="326" w:lineRule="exact"/>
      <w:ind w:firstLine="1402"/>
    </w:pPr>
    <w:rPr>
      <w:rFonts w:ascii="Times New Roman" w:hAnsi="Times New Roman"/>
      <w:lang w:val="ru-RU"/>
    </w:rPr>
  </w:style>
  <w:style w:type="paragraph" w:customStyle="1" w:styleId="Style1056">
    <w:name w:val="Style1056"/>
    <w:basedOn w:val="a"/>
    <w:rsid w:val="0061538A"/>
    <w:rPr>
      <w:rFonts w:ascii="Times New Roman" w:hAnsi="Times New Roman"/>
      <w:lang w:val="ru-RU"/>
    </w:rPr>
  </w:style>
  <w:style w:type="paragraph" w:customStyle="1" w:styleId="Style1224">
    <w:name w:val="Style1224"/>
    <w:basedOn w:val="a"/>
    <w:rsid w:val="0061538A"/>
    <w:rPr>
      <w:rFonts w:ascii="Times New Roman" w:hAnsi="Times New Roman"/>
      <w:lang w:val="ru-RU"/>
    </w:rPr>
  </w:style>
  <w:style w:type="paragraph" w:customStyle="1" w:styleId="Style2129">
    <w:name w:val="Style2129"/>
    <w:basedOn w:val="a"/>
    <w:rsid w:val="0061538A"/>
    <w:pPr>
      <w:spacing w:line="576" w:lineRule="exact"/>
      <w:ind w:firstLine="864"/>
    </w:pPr>
    <w:rPr>
      <w:rFonts w:ascii="Times New Roman" w:hAnsi="Times New Roman"/>
      <w:lang w:val="ru-RU"/>
    </w:rPr>
  </w:style>
  <w:style w:type="paragraph" w:customStyle="1" w:styleId="Style1354">
    <w:name w:val="Style1354"/>
    <w:basedOn w:val="a"/>
    <w:rsid w:val="0061538A"/>
    <w:pPr>
      <w:spacing w:line="326" w:lineRule="exact"/>
    </w:pPr>
    <w:rPr>
      <w:rFonts w:ascii="Times New Roman" w:hAnsi="Times New Roman"/>
      <w:lang w:val="ru-RU"/>
    </w:rPr>
  </w:style>
  <w:style w:type="paragraph" w:customStyle="1" w:styleId="Style475">
    <w:name w:val="Style475"/>
    <w:basedOn w:val="a"/>
    <w:rsid w:val="0061538A"/>
    <w:pPr>
      <w:spacing w:line="324" w:lineRule="exact"/>
      <w:ind w:firstLine="696"/>
    </w:pPr>
    <w:rPr>
      <w:rFonts w:ascii="Times New Roman" w:hAnsi="Times New Roman"/>
      <w:lang w:val="ru-RU"/>
    </w:rPr>
  </w:style>
  <w:style w:type="paragraph" w:customStyle="1" w:styleId="Style1389">
    <w:name w:val="Style1389"/>
    <w:basedOn w:val="a"/>
    <w:rsid w:val="0061538A"/>
    <w:rPr>
      <w:rFonts w:ascii="Times New Roman" w:hAnsi="Times New Roman"/>
      <w:lang w:val="ru-RU"/>
    </w:rPr>
  </w:style>
  <w:style w:type="paragraph" w:customStyle="1" w:styleId="Style750">
    <w:name w:val="Style750"/>
    <w:basedOn w:val="a"/>
    <w:rsid w:val="0061538A"/>
    <w:pPr>
      <w:spacing w:line="326" w:lineRule="exact"/>
      <w:ind w:hanging="274"/>
    </w:pPr>
    <w:rPr>
      <w:rFonts w:ascii="Times New Roman" w:hAnsi="Times New Roman"/>
      <w:lang w:val="ru-RU"/>
    </w:rPr>
  </w:style>
  <w:style w:type="paragraph" w:customStyle="1" w:styleId="Style1667">
    <w:name w:val="Style1667"/>
    <w:basedOn w:val="a"/>
    <w:rsid w:val="0061538A"/>
    <w:rPr>
      <w:rFonts w:ascii="Times New Roman" w:hAnsi="Times New Roman"/>
      <w:lang w:val="ru-RU"/>
    </w:rPr>
  </w:style>
  <w:style w:type="paragraph" w:customStyle="1" w:styleId="Style332">
    <w:name w:val="Style332"/>
    <w:basedOn w:val="a"/>
    <w:rsid w:val="0061538A"/>
    <w:pPr>
      <w:spacing w:line="326" w:lineRule="exact"/>
      <w:jc w:val="both"/>
    </w:pPr>
    <w:rPr>
      <w:rFonts w:ascii="Times New Roman" w:hAnsi="Times New Roman"/>
      <w:lang w:val="ru-RU"/>
    </w:rPr>
  </w:style>
  <w:style w:type="paragraph" w:customStyle="1" w:styleId="Style1005">
    <w:name w:val="Style1005"/>
    <w:basedOn w:val="a"/>
    <w:rsid w:val="0061538A"/>
    <w:pPr>
      <w:spacing w:line="302" w:lineRule="exact"/>
      <w:jc w:val="center"/>
    </w:pPr>
    <w:rPr>
      <w:rFonts w:ascii="Times New Roman" w:hAnsi="Times New Roman"/>
      <w:lang w:val="ru-RU"/>
    </w:rPr>
  </w:style>
  <w:style w:type="paragraph" w:customStyle="1" w:styleId="Style1668">
    <w:name w:val="Style1668"/>
    <w:basedOn w:val="a"/>
    <w:rsid w:val="0061538A"/>
    <w:rPr>
      <w:rFonts w:ascii="Times New Roman" w:hAnsi="Times New Roman"/>
      <w:lang w:val="ru-RU"/>
    </w:rPr>
  </w:style>
  <w:style w:type="paragraph" w:customStyle="1" w:styleId="Style1444">
    <w:name w:val="Style1444"/>
    <w:basedOn w:val="a"/>
    <w:rsid w:val="0061538A"/>
    <w:rPr>
      <w:rFonts w:ascii="Times New Roman" w:hAnsi="Times New Roman"/>
      <w:lang w:val="ru-RU"/>
    </w:rPr>
  </w:style>
  <w:style w:type="paragraph" w:customStyle="1" w:styleId="Style1029">
    <w:name w:val="Style1029"/>
    <w:basedOn w:val="a"/>
    <w:rsid w:val="0061538A"/>
    <w:rPr>
      <w:rFonts w:ascii="Times New Roman" w:hAnsi="Times New Roman"/>
      <w:lang w:val="ru-RU"/>
    </w:rPr>
  </w:style>
  <w:style w:type="paragraph" w:customStyle="1" w:styleId="Style352">
    <w:name w:val="Style352"/>
    <w:basedOn w:val="a"/>
    <w:rsid w:val="0061538A"/>
    <w:pPr>
      <w:spacing w:line="325" w:lineRule="exact"/>
    </w:pPr>
    <w:rPr>
      <w:rFonts w:ascii="Times New Roman" w:hAnsi="Times New Roman"/>
      <w:lang w:val="ru-RU"/>
    </w:rPr>
  </w:style>
  <w:style w:type="paragraph" w:customStyle="1" w:styleId="Style2099">
    <w:name w:val="Style2099"/>
    <w:basedOn w:val="a"/>
    <w:rsid w:val="0061538A"/>
    <w:pPr>
      <w:spacing w:line="322" w:lineRule="exact"/>
      <w:ind w:firstLine="1622"/>
    </w:pPr>
    <w:rPr>
      <w:rFonts w:ascii="Times New Roman" w:hAnsi="Times New Roman"/>
      <w:lang w:val="ru-RU"/>
    </w:rPr>
  </w:style>
  <w:style w:type="paragraph" w:customStyle="1" w:styleId="Style1869">
    <w:name w:val="Style1869"/>
    <w:basedOn w:val="a"/>
    <w:rsid w:val="0061538A"/>
    <w:rPr>
      <w:rFonts w:ascii="Times New Roman" w:hAnsi="Times New Roman"/>
      <w:lang w:val="ru-RU"/>
    </w:rPr>
  </w:style>
  <w:style w:type="paragraph" w:customStyle="1" w:styleId="Style2145">
    <w:name w:val="Style2145"/>
    <w:basedOn w:val="a"/>
    <w:rsid w:val="0061538A"/>
    <w:pPr>
      <w:spacing w:line="350" w:lineRule="exact"/>
      <w:ind w:firstLine="1805"/>
    </w:pPr>
    <w:rPr>
      <w:rFonts w:ascii="Times New Roman" w:hAnsi="Times New Roman"/>
      <w:lang w:val="ru-RU"/>
    </w:rPr>
  </w:style>
  <w:style w:type="paragraph" w:customStyle="1" w:styleId="Style2131">
    <w:name w:val="Style2131"/>
    <w:basedOn w:val="a"/>
    <w:rsid w:val="0061538A"/>
    <w:pPr>
      <w:spacing w:line="298" w:lineRule="exact"/>
      <w:ind w:hanging="1795"/>
    </w:pPr>
    <w:rPr>
      <w:rFonts w:ascii="Times New Roman" w:hAnsi="Times New Roman"/>
      <w:lang w:val="ru-RU"/>
    </w:rPr>
  </w:style>
  <w:style w:type="paragraph" w:customStyle="1" w:styleId="Style2146">
    <w:name w:val="Style2146"/>
    <w:basedOn w:val="a"/>
    <w:rsid w:val="0061538A"/>
    <w:pPr>
      <w:spacing w:line="1286" w:lineRule="exact"/>
      <w:ind w:firstLine="1018"/>
    </w:pPr>
    <w:rPr>
      <w:rFonts w:ascii="Times New Roman" w:hAnsi="Times New Roman"/>
      <w:lang w:val="ru-RU"/>
    </w:rPr>
  </w:style>
  <w:style w:type="character" w:customStyle="1" w:styleId="CharStyle5">
    <w:name w:val="CharStyle5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rsid w:val="0061538A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rsid w:val="0061538A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rsid w:val="0061538A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paragraph" w:customStyle="1" w:styleId="Style12">
    <w:name w:val="Style12"/>
    <w:basedOn w:val="a"/>
    <w:rsid w:val="0061538A"/>
    <w:pPr>
      <w:jc w:val="both"/>
    </w:pPr>
    <w:rPr>
      <w:rFonts w:ascii="Times New Roman" w:hAnsi="Times New Roman"/>
      <w:lang w:val="ru-RU"/>
    </w:rPr>
  </w:style>
  <w:style w:type="character" w:customStyle="1" w:styleId="CharStyle18">
    <w:name w:val="CharStyle1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Style92">
    <w:name w:val="Style92"/>
    <w:basedOn w:val="a"/>
    <w:rsid w:val="0061538A"/>
    <w:pPr>
      <w:jc w:val="both"/>
    </w:pPr>
    <w:rPr>
      <w:rFonts w:ascii="Times New Roman" w:hAnsi="Times New Roman"/>
      <w:lang w:val="ru-RU"/>
    </w:rPr>
  </w:style>
  <w:style w:type="character" w:customStyle="1" w:styleId="CharStyle20">
    <w:name w:val="CharStyle20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customStyle="1" w:styleId="Style101">
    <w:name w:val="Style101"/>
    <w:basedOn w:val="a"/>
    <w:rsid w:val="0061538A"/>
    <w:rPr>
      <w:rFonts w:ascii="Times New Roman" w:hAnsi="Times New Roman"/>
      <w:lang w:val="ru-RU"/>
    </w:rPr>
  </w:style>
  <w:style w:type="paragraph" w:customStyle="1" w:styleId="Style196">
    <w:name w:val="Style196"/>
    <w:basedOn w:val="a"/>
    <w:rsid w:val="0061538A"/>
    <w:pPr>
      <w:spacing w:line="326" w:lineRule="exact"/>
    </w:pPr>
    <w:rPr>
      <w:rFonts w:ascii="Times New Roman" w:hAnsi="Times New Roman"/>
      <w:lang w:val="ru-RU"/>
    </w:rPr>
  </w:style>
  <w:style w:type="character" w:customStyle="1" w:styleId="CharStyle54">
    <w:name w:val="CharStyle54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paragraph" w:customStyle="1" w:styleId="Style94">
    <w:name w:val="Style94"/>
    <w:basedOn w:val="a"/>
    <w:rsid w:val="0061538A"/>
    <w:pPr>
      <w:spacing w:line="322" w:lineRule="exact"/>
    </w:pPr>
    <w:rPr>
      <w:rFonts w:ascii="Times New Roman" w:hAnsi="Times New Roman"/>
      <w:lang w:val="ru-RU"/>
    </w:rPr>
  </w:style>
  <w:style w:type="character" w:styleId="aff4">
    <w:name w:val="FollowedHyperlink"/>
    <w:basedOn w:val="a0"/>
    <w:uiPriority w:val="99"/>
    <w:rsid w:val="007616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E40"/>
    <w:rPr>
      <w:rFonts w:ascii="Arial" w:hAnsi="Arial"/>
      <w:lang w:val="en-US"/>
    </w:rPr>
  </w:style>
  <w:style w:type="paragraph" w:styleId="1">
    <w:name w:val="heading 1"/>
    <w:basedOn w:val="a"/>
    <w:next w:val="a"/>
    <w:link w:val="10"/>
    <w:qFormat/>
    <w:rsid w:val="00AC6E40"/>
    <w:pPr>
      <w:keepNext/>
      <w:outlineLvl w:val="0"/>
    </w:pPr>
    <w:rPr>
      <w:b/>
      <w:bCs/>
      <w:i/>
      <w:iCs/>
      <w:color w:val="000000"/>
      <w:lang w:val="x-none" w:eastAsia="x-none"/>
    </w:rPr>
  </w:style>
  <w:style w:type="paragraph" w:styleId="2">
    <w:name w:val="heading 2"/>
    <w:basedOn w:val="a"/>
    <w:next w:val="a"/>
    <w:link w:val="20"/>
    <w:qFormat/>
    <w:rsid w:val="00AC6E40"/>
    <w:pPr>
      <w:keepNext/>
      <w:jc w:val="center"/>
      <w:outlineLvl w:val="1"/>
    </w:pPr>
    <w:rPr>
      <w:b/>
      <w:i/>
      <w:iCs/>
      <w:color w:val="000000"/>
      <w:lang w:val="x-none" w:eastAsia="x-none"/>
    </w:rPr>
  </w:style>
  <w:style w:type="paragraph" w:styleId="3">
    <w:name w:val="heading 3"/>
    <w:basedOn w:val="a"/>
    <w:next w:val="a"/>
    <w:link w:val="30"/>
    <w:qFormat/>
    <w:rsid w:val="00AC6E40"/>
    <w:pPr>
      <w:keepNext/>
      <w:jc w:val="center"/>
      <w:outlineLvl w:val="2"/>
    </w:pPr>
    <w:rPr>
      <w:b/>
      <w:color w:val="000000"/>
      <w:lang w:val="x-none" w:eastAsia="x-none"/>
    </w:rPr>
  </w:style>
  <w:style w:type="paragraph" w:styleId="4">
    <w:name w:val="heading 4"/>
    <w:basedOn w:val="a"/>
    <w:next w:val="a"/>
    <w:link w:val="40"/>
    <w:qFormat/>
    <w:rsid w:val="00AC6E40"/>
    <w:pPr>
      <w:keepNext/>
      <w:outlineLvl w:val="3"/>
    </w:pPr>
    <w:rPr>
      <w:rFonts w:ascii="Times New Roman" w:hAnsi="Times New Roman"/>
      <w:i/>
      <w:iCs/>
      <w:lang w:val="x-none" w:eastAsia="x-none"/>
    </w:rPr>
  </w:style>
  <w:style w:type="paragraph" w:styleId="5">
    <w:name w:val="heading 5"/>
    <w:basedOn w:val="a"/>
    <w:next w:val="a"/>
    <w:link w:val="50"/>
    <w:qFormat/>
    <w:rsid w:val="00AC6E40"/>
    <w:pPr>
      <w:keepNext/>
      <w:outlineLvl w:val="4"/>
    </w:pPr>
    <w:rPr>
      <w:i/>
      <w:iCs/>
      <w:color w:val="000000"/>
      <w:lang w:val="x-none" w:eastAsia="x-none"/>
    </w:rPr>
  </w:style>
  <w:style w:type="paragraph" w:styleId="6">
    <w:name w:val="heading 6"/>
    <w:basedOn w:val="a"/>
    <w:next w:val="a"/>
    <w:link w:val="60"/>
    <w:qFormat/>
    <w:rsid w:val="00AC6E40"/>
    <w:pPr>
      <w:keepNext/>
      <w:jc w:val="center"/>
      <w:outlineLvl w:val="5"/>
    </w:pPr>
    <w:rPr>
      <w:b/>
      <w:iCs/>
      <w:lang w:val="x-none" w:eastAsia="x-none"/>
    </w:rPr>
  </w:style>
  <w:style w:type="paragraph" w:styleId="7">
    <w:name w:val="heading 7"/>
    <w:basedOn w:val="a"/>
    <w:next w:val="a"/>
    <w:link w:val="70"/>
    <w:qFormat/>
    <w:rsid w:val="00AC6E40"/>
    <w:pPr>
      <w:keepNext/>
      <w:outlineLvl w:val="6"/>
    </w:pPr>
    <w:rPr>
      <w:rFonts w:ascii="Times New Roman" w:hAnsi="Times New Roman"/>
      <w:b/>
      <w:bCs/>
      <w:lang w:val="x-none" w:eastAsia="x-none"/>
    </w:rPr>
  </w:style>
  <w:style w:type="paragraph" w:styleId="8">
    <w:name w:val="heading 8"/>
    <w:basedOn w:val="a"/>
    <w:next w:val="a"/>
    <w:link w:val="80"/>
    <w:qFormat/>
    <w:rsid w:val="00AC6E40"/>
    <w:pPr>
      <w:keepNext/>
      <w:outlineLvl w:val="7"/>
    </w:pPr>
    <w:rPr>
      <w:b/>
      <w:bCs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AC6E40"/>
    <w:pPr>
      <w:keepNext/>
      <w:jc w:val="both"/>
      <w:outlineLvl w:val="8"/>
    </w:pPr>
    <w:rPr>
      <w:b/>
      <w:color w:val="008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6E40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a5">
    <w:name w:val="номер страницы"/>
    <w:basedOn w:val="a0"/>
    <w:rsid w:val="00AC6E40"/>
  </w:style>
  <w:style w:type="paragraph" w:styleId="a6">
    <w:name w:val="Body Text Indent"/>
    <w:basedOn w:val="a"/>
    <w:link w:val="a7"/>
    <w:rsid w:val="00AC6E40"/>
    <w:pPr>
      <w:ind w:firstLine="284"/>
      <w:jc w:val="both"/>
    </w:pPr>
    <w:rPr>
      <w:b/>
      <w:bCs/>
      <w:i/>
      <w:iCs/>
      <w:lang w:val="x-none" w:eastAsia="x-none"/>
    </w:rPr>
  </w:style>
  <w:style w:type="paragraph" w:styleId="a8">
    <w:name w:val="Body Text"/>
    <w:basedOn w:val="a"/>
    <w:link w:val="a9"/>
    <w:rsid w:val="00AC6E40"/>
    <w:pPr>
      <w:jc w:val="both"/>
    </w:pPr>
    <w:rPr>
      <w:lang w:val="x-none" w:eastAsia="x-none"/>
    </w:rPr>
  </w:style>
  <w:style w:type="paragraph" w:styleId="21">
    <w:name w:val="Body Text Indent 2"/>
    <w:basedOn w:val="a"/>
    <w:link w:val="22"/>
    <w:rsid w:val="00AC6E40"/>
    <w:pPr>
      <w:ind w:firstLine="284"/>
    </w:pPr>
    <w:rPr>
      <w:lang w:val="x-none" w:eastAsia="x-none"/>
    </w:rPr>
  </w:style>
  <w:style w:type="paragraph" w:styleId="31">
    <w:name w:val="Body Text Indent 3"/>
    <w:basedOn w:val="a"/>
    <w:link w:val="32"/>
    <w:rsid w:val="00AC6E40"/>
    <w:pPr>
      <w:ind w:firstLine="284"/>
      <w:jc w:val="both"/>
    </w:pPr>
    <w:rPr>
      <w:lang w:val="x-none" w:eastAsia="x-none"/>
    </w:rPr>
  </w:style>
  <w:style w:type="paragraph" w:styleId="aa">
    <w:name w:val="Plain Text"/>
    <w:basedOn w:val="a"/>
    <w:link w:val="ab"/>
    <w:rsid w:val="00AC6E40"/>
    <w:rPr>
      <w:rFonts w:ascii="Courier New" w:hAnsi="Courier New"/>
      <w:lang w:val="x-none" w:eastAsia="x-none"/>
    </w:rPr>
  </w:style>
  <w:style w:type="paragraph" w:styleId="ac">
    <w:name w:val="footer"/>
    <w:basedOn w:val="a"/>
    <w:link w:val="ad"/>
    <w:rsid w:val="00AC6E40"/>
    <w:pPr>
      <w:tabs>
        <w:tab w:val="center" w:pos="4677"/>
        <w:tab w:val="right" w:pos="9355"/>
      </w:tabs>
    </w:pPr>
    <w:rPr>
      <w:lang w:eastAsia="x-none"/>
    </w:rPr>
  </w:style>
  <w:style w:type="character" w:styleId="ae">
    <w:name w:val="page number"/>
    <w:basedOn w:val="a0"/>
    <w:rsid w:val="00AC6E40"/>
  </w:style>
  <w:style w:type="character" w:styleId="af">
    <w:name w:val="Hyperlink"/>
    <w:uiPriority w:val="99"/>
    <w:rsid w:val="00AC6E40"/>
    <w:rPr>
      <w:color w:val="0000FF"/>
      <w:u w:val="single"/>
    </w:rPr>
  </w:style>
  <w:style w:type="paragraph" w:styleId="af0">
    <w:name w:val="Document Map"/>
    <w:basedOn w:val="a"/>
    <w:link w:val="af1"/>
    <w:semiHidden/>
    <w:rsid w:val="00AC6E40"/>
    <w:pPr>
      <w:shd w:val="clear" w:color="auto" w:fill="000080"/>
    </w:pPr>
    <w:rPr>
      <w:rFonts w:ascii="Tahoma" w:hAnsi="Tahoma"/>
      <w:lang w:eastAsia="x-none"/>
    </w:rPr>
  </w:style>
  <w:style w:type="paragraph" w:styleId="af2">
    <w:name w:val="Balloon Text"/>
    <w:basedOn w:val="a"/>
    <w:link w:val="af3"/>
    <w:semiHidden/>
    <w:rsid w:val="00B24BD5"/>
    <w:rPr>
      <w:rFonts w:ascii="Tahoma" w:hAnsi="Tahoma"/>
      <w:sz w:val="16"/>
      <w:szCs w:val="16"/>
      <w:lang w:eastAsia="x-none"/>
    </w:rPr>
  </w:style>
  <w:style w:type="paragraph" w:customStyle="1" w:styleId="ConsNormal">
    <w:name w:val="ConsNormal"/>
    <w:rsid w:val="0089307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f4">
    <w:name w:val="Table Grid"/>
    <w:basedOn w:val="a1"/>
    <w:rsid w:val="002C2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46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465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465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Знак"/>
    <w:basedOn w:val="a"/>
    <w:rsid w:val="00DC1EE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H4">
    <w:name w:val="H4"/>
    <w:basedOn w:val="a"/>
    <w:next w:val="a"/>
    <w:rsid w:val="001A7C27"/>
    <w:pPr>
      <w:keepNext/>
      <w:spacing w:before="100" w:after="100"/>
    </w:pPr>
    <w:rPr>
      <w:rFonts w:ascii="Times New Roman" w:hAnsi="Times New Roman"/>
      <w:b/>
      <w:sz w:val="24"/>
      <w:lang w:val="ru-RU"/>
    </w:rPr>
  </w:style>
  <w:style w:type="character" w:customStyle="1" w:styleId="10">
    <w:name w:val="Заголовок 1 Знак"/>
    <w:link w:val="1"/>
    <w:rsid w:val="00A91F0E"/>
    <w:rPr>
      <w:rFonts w:ascii="Arial" w:hAnsi="Arial"/>
      <w:b/>
      <w:bCs/>
      <w:i/>
      <w:iCs/>
      <w:color w:val="000000"/>
    </w:rPr>
  </w:style>
  <w:style w:type="character" w:customStyle="1" w:styleId="20">
    <w:name w:val="Заголовок 2 Знак"/>
    <w:link w:val="2"/>
    <w:rsid w:val="00A91F0E"/>
    <w:rPr>
      <w:rFonts w:ascii="Arial" w:hAnsi="Arial"/>
      <w:b/>
      <w:i/>
      <w:iCs/>
      <w:color w:val="000000"/>
    </w:rPr>
  </w:style>
  <w:style w:type="character" w:customStyle="1" w:styleId="30">
    <w:name w:val="Заголовок 3 Знак"/>
    <w:link w:val="3"/>
    <w:rsid w:val="00A91F0E"/>
    <w:rPr>
      <w:rFonts w:ascii="Arial" w:hAnsi="Arial"/>
      <w:b/>
      <w:color w:val="000000"/>
    </w:rPr>
  </w:style>
  <w:style w:type="character" w:customStyle="1" w:styleId="40">
    <w:name w:val="Заголовок 4 Знак"/>
    <w:link w:val="4"/>
    <w:rsid w:val="00A91F0E"/>
    <w:rPr>
      <w:i/>
      <w:iCs/>
    </w:rPr>
  </w:style>
  <w:style w:type="character" w:customStyle="1" w:styleId="50">
    <w:name w:val="Заголовок 5 Знак"/>
    <w:link w:val="5"/>
    <w:rsid w:val="00A91F0E"/>
    <w:rPr>
      <w:rFonts w:ascii="Arial" w:hAnsi="Arial"/>
      <w:i/>
      <w:iCs/>
      <w:color w:val="000000"/>
    </w:rPr>
  </w:style>
  <w:style w:type="character" w:customStyle="1" w:styleId="60">
    <w:name w:val="Заголовок 6 Знак"/>
    <w:link w:val="6"/>
    <w:rsid w:val="00A91F0E"/>
    <w:rPr>
      <w:rFonts w:ascii="Arial" w:hAnsi="Arial"/>
      <w:b/>
      <w:iCs/>
    </w:rPr>
  </w:style>
  <w:style w:type="character" w:customStyle="1" w:styleId="70">
    <w:name w:val="Заголовок 7 Знак"/>
    <w:link w:val="7"/>
    <w:rsid w:val="00A91F0E"/>
    <w:rPr>
      <w:b/>
      <w:bCs/>
    </w:rPr>
  </w:style>
  <w:style w:type="character" w:customStyle="1" w:styleId="80">
    <w:name w:val="Заголовок 8 Знак"/>
    <w:link w:val="8"/>
    <w:rsid w:val="00A91F0E"/>
    <w:rPr>
      <w:rFonts w:ascii="Arial" w:hAnsi="Arial" w:cs="Arial"/>
      <w:b/>
      <w:bCs/>
      <w:i/>
      <w:iCs/>
    </w:rPr>
  </w:style>
  <w:style w:type="character" w:customStyle="1" w:styleId="90">
    <w:name w:val="Заголовок 9 Знак"/>
    <w:link w:val="9"/>
    <w:rsid w:val="00A91F0E"/>
    <w:rPr>
      <w:rFonts w:ascii="Arial" w:hAnsi="Arial"/>
      <w:b/>
      <w:color w:val="008080"/>
    </w:rPr>
  </w:style>
  <w:style w:type="character" w:customStyle="1" w:styleId="a4">
    <w:name w:val="Верхний колонтитул Знак"/>
    <w:link w:val="a3"/>
    <w:rsid w:val="00A91F0E"/>
    <w:rPr>
      <w:rFonts w:ascii="Arial" w:hAnsi="Arial"/>
      <w:lang w:val="en-US"/>
    </w:rPr>
  </w:style>
  <w:style w:type="character" w:customStyle="1" w:styleId="a7">
    <w:name w:val="Основной текст с отступом Знак"/>
    <w:link w:val="a6"/>
    <w:rsid w:val="00A91F0E"/>
    <w:rPr>
      <w:rFonts w:ascii="Arial" w:hAnsi="Arial"/>
      <w:b/>
      <w:bCs/>
      <w:i/>
      <w:iCs/>
    </w:rPr>
  </w:style>
  <w:style w:type="character" w:customStyle="1" w:styleId="a9">
    <w:name w:val="Основной текст Знак"/>
    <w:link w:val="a8"/>
    <w:rsid w:val="00A91F0E"/>
    <w:rPr>
      <w:rFonts w:ascii="Arial" w:hAnsi="Arial"/>
    </w:rPr>
  </w:style>
  <w:style w:type="character" w:customStyle="1" w:styleId="22">
    <w:name w:val="Основной текст с отступом 2 Знак"/>
    <w:link w:val="21"/>
    <w:rsid w:val="00A91F0E"/>
    <w:rPr>
      <w:rFonts w:ascii="Arial" w:hAnsi="Arial"/>
    </w:rPr>
  </w:style>
  <w:style w:type="character" w:customStyle="1" w:styleId="32">
    <w:name w:val="Основной текст с отступом 3 Знак"/>
    <w:link w:val="31"/>
    <w:rsid w:val="00A91F0E"/>
    <w:rPr>
      <w:rFonts w:ascii="Arial" w:hAnsi="Arial"/>
    </w:rPr>
  </w:style>
  <w:style w:type="character" w:customStyle="1" w:styleId="ab">
    <w:name w:val="Текст Знак"/>
    <w:link w:val="aa"/>
    <w:rsid w:val="00A91F0E"/>
    <w:rPr>
      <w:rFonts w:ascii="Courier New" w:hAnsi="Courier New" w:cs="Courier New"/>
    </w:rPr>
  </w:style>
  <w:style w:type="character" w:customStyle="1" w:styleId="ad">
    <w:name w:val="Нижний колонтитул Знак"/>
    <w:link w:val="ac"/>
    <w:rsid w:val="00A91F0E"/>
    <w:rPr>
      <w:rFonts w:ascii="Arial" w:hAnsi="Arial"/>
      <w:lang w:val="en-US"/>
    </w:rPr>
  </w:style>
  <w:style w:type="character" w:customStyle="1" w:styleId="af1">
    <w:name w:val="Схема документа Знак"/>
    <w:link w:val="af0"/>
    <w:semiHidden/>
    <w:rsid w:val="00A91F0E"/>
    <w:rPr>
      <w:rFonts w:ascii="Tahoma" w:hAnsi="Tahoma"/>
      <w:shd w:val="clear" w:color="auto" w:fill="000080"/>
      <w:lang w:val="en-US"/>
    </w:rPr>
  </w:style>
  <w:style w:type="character" w:customStyle="1" w:styleId="af3">
    <w:name w:val="Текст выноски Знак"/>
    <w:link w:val="af2"/>
    <w:semiHidden/>
    <w:rsid w:val="00A91F0E"/>
    <w:rPr>
      <w:rFonts w:ascii="Tahoma" w:hAnsi="Tahoma" w:cs="Tahoma"/>
      <w:sz w:val="16"/>
      <w:szCs w:val="16"/>
      <w:lang w:val="en-US"/>
    </w:rPr>
  </w:style>
  <w:style w:type="character" w:customStyle="1" w:styleId="12pt0pt">
    <w:name w:val="Основной текст + 12 pt;Полужирный;Интервал 0 pt"/>
    <w:rsid w:val="000B5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f6">
    <w:name w:val="Основной текст_"/>
    <w:link w:val="33"/>
    <w:rsid w:val="000B52D5"/>
    <w:rPr>
      <w:spacing w:val="5"/>
      <w:sz w:val="25"/>
      <w:szCs w:val="25"/>
      <w:shd w:val="clear" w:color="auto" w:fill="FFFFFF"/>
    </w:rPr>
  </w:style>
  <w:style w:type="character" w:customStyle="1" w:styleId="11">
    <w:name w:val="Основной текст1"/>
    <w:rsid w:val="000B52D5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f6"/>
    <w:rsid w:val="000B52D5"/>
    <w:pPr>
      <w:widowControl w:val="0"/>
      <w:shd w:val="clear" w:color="auto" w:fill="FFFFFF"/>
      <w:spacing w:before="660" w:line="422" w:lineRule="exact"/>
      <w:jc w:val="both"/>
    </w:pPr>
    <w:rPr>
      <w:rFonts w:ascii="Times New Roman" w:hAnsi="Times New Roman"/>
      <w:spacing w:val="5"/>
      <w:sz w:val="25"/>
      <w:szCs w:val="25"/>
      <w:lang w:val="x-none" w:eastAsia="x-none"/>
    </w:rPr>
  </w:style>
  <w:style w:type="paragraph" w:styleId="af7">
    <w:name w:val="List Paragraph"/>
    <w:basedOn w:val="a"/>
    <w:uiPriority w:val="34"/>
    <w:qFormat/>
    <w:rsid w:val="006153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23">
    <w:name w:val="Основной текст (2)_"/>
    <w:link w:val="24"/>
    <w:locked/>
    <w:rsid w:val="0061538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1538A"/>
    <w:pPr>
      <w:widowControl w:val="0"/>
      <w:shd w:val="clear" w:color="auto" w:fill="FFFFFF"/>
      <w:spacing w:before="600" w:line="322" w:lineRule="exact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34">
    <w:name w:val="Основной текст (3)_"/>
    <w:link w:val="35"/>
    <w:locked/>
    <w:rsid w:val="0061538A"/>
    <w:rPr>
      <w:b/>
      <w:bCs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1538A"/>
    <w:pPr>
      <w:widowControl w:val="0"/>
      <w:shd w:val="clear" w:color="auto" w:fill="FFFFFF"/>
      <w:spacing w:line="293" w:lineRule="exact"/>
      <w:jc w:val="center"/>
    </w:pPr>
    <w:rPr>
      <w:rFonts w:ascii="Times New Roman" w:hAnsi="Times New Roman"/>
      <w:b/>
      <w:bCs/>
      <w:lang w:val="ru-RU"/>
    </w:rPr>
  </w:style>
  <w:style w:type="character" w:customStyle="1" w:styleId="12">
    <w:name w:val="Заголовок №1 (2)_"/>
    <w:link w:val="120"/>
    <w:locked/>
    <w:rsid w:val="0061538A"/>
    <w:rPr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1538A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hAnsi="Times New Roman"/>
      <w:b/>
      <w:bCs/>
      <w:spacing w:val="90"/>
      <w:sz w:val="36"/>
      <w:szCs w:val="36"/>
      <w:lang w:val="ru-RU"/>
    </w:rPr>
  </w:style>
  <w:style w:type="paragraph" w:customStyle="1" w:styleId="Style0">
    <w:name w:val="Style0"/>
    <w:basedOn w:val="a"/>
    <w:rsid w:val="0061538A"/>
    <w:pPr>
      <w:spacing w:line="302" w:lineRule="exact"/>
      <w:ind w:firstLine="569"/>
    </w:pPr>
    <w:rPr>
      <w:rFonts w:ascii="Times New Roman" w:hAnsi="Times New Roman"/>
      <w:lang w:val="ru-RU"/>
    </w:rPr>
  </w:style>
  <w:style w:type="paragraph" w:customStyle="1" w:styleId="Style1">
    <w:name w:val="Style1"/>
    <w:basedOn w:val="a"/>
    <w:rsid w:val="0061538A"/>
    <w:pPr>
      <w:spacing w:line="295" w:lineRule="exact"/>
      <w:jc w:val="center"/>
    </w:pPr>
    <w:rPr>
      <w:rFonts w:ascii="Times New Roman" w:hAnsi="Times New Roman"/>
      <w:lang w:val="ru-RU"/>
    </w:rPr>
  </w:style>
  <w:style w:type="paragraph" w:customStyle="1" w:styleId="Style9">
    <w:name w:val="Style9"/>
    <w:basedOn w:val="a"/>
    <w:rsid w:val="0061538A"/>
    <w:pPr>
      <w:spacing w:line="230" w:lineRule="exact"/>
      <w:jc w:val="both"/>
    </w:pPr>
    <w:rPr>
      <w:rFonts w:ascii="Times New Roman" w:hAnsi="Times New Roman"/>
      <w:lang w:val="ru-RU"/>
    </w:rPr>
  </w:style>
  <w:style w:type="paragraph" w:customStyle="1" w:styleId="Style4">
    <w:name w:val="Style4"/>
    <w:basedOn w:val="a"/>
    <w:rsid w:val="0061538A"/>
    <w:pPr>
      <w:spacing w:line="302" w:lineRule="exact"/>
      <w:ind w:firstLine="907"/>
      <w:jc w:val="both"/>
    </w:pPr>
    <w:rPr>
      <w:rFonts w:ascii="Times New Roman" w:hAnsi="Times New Roman"/>
      <w:lang w:val="ru-RU"/>
    </w:rPr>
  </w:style>
  <w:style w:type="paragraph" w:customStyle="1" w:styleId="Style57">
    <w:name w:val="Style57"/>
    <w:basedOn w:val="a"/>
    <w:rsid w:val="0061538A"/>
    <w:pPr>
      <w:spacing w:line="302" w:lineRule="exact"/>
      <w:ind w:firstLine="871"/>
      <w:jc w:val="both"/>
    </w:pPr>
    <w:rPr>
      <w:rFonts w:ascii="Times New Roman" w:hAnsi="Times New Roman"/>
      <w:lang w:val="ru-RU"/>
    </w:rPr>
  </w:style>
  <w:style w:type="paragraph" w:customStyle="1" w:styleId="Style493">
    <w:name w:val="Style493"/>
    <w:basedOn w:val="a"/>
    <w:rsid w:val="0061538A"/>
    <w:pPr>
      <w:spacing w:line="310" w:lineRule="exact"/>
      <w:ind w:firstLine="706"/>
      <w:jc w:val="both"/>
    </w:pPr>
    <w:rPr>
      <w:rFonts w:ascii="Times New Roman" w:hAnsi="Times New Roman"/>
      <w:lang w:val="ru-RU"/>
    </w:rPr>
  </w:style>
  <w:style w:type="paragraph" w:customStyle="1" w:styleId="Style13">
    <w:name w:val="Style13"/>
    <w:basedOn w:val="a"/>
    <w:rsid w:val="0061538A"/>
    <w:pPr>
      <w:spacing w:line="302" w:lineRule="exact"/>
    </w:pPr>
    <w:rPr>
      <w:rFonts w:ascii="Times New Roman" w:hAnsi="Times New Roman"/>
      <w:lang w:val="ru-RU"/>
    </w:rPr>
  </w:style>
  <w:style w:type="paragraph" w:customStyle="1" w:styleId="Style14">
    <w:name w:val="Style14"/>
    <w:basedOn w:val="a"/>
    <w:rsid w:val="0061538A"/>
    <w:rPr>
      <w:rFonts w:ascii="Times New Roman" w:hAnsi="Times New Roman"/>
      <w:lang w:val="ru-RU"/>
    </w:rPr>
  </w:style>
  <w:style w:type="paragraph" w:customStyle="1" w:styleId="Style27">
    <w:name w:val="Style27"/>
    <w:basedOn w:val="a"/>
    <w:rsid w:val="0061538A"/>
    <w:rPr>
      <w:rFonts w:ascii="Times New Roman" w:hAnsi="Times New Roman"/>
      <w:lang w:val="ru-RU"/>
    </w:rPr>
  </w:style>
  <w:style w:type="paragraph" w:customStyle="1" w:styleId="Style23">
    <w:name w:val="Style23"/>
    <w:basedOn w:val="a"/>
    <w:rsid w:val="0061538A"/>
    <w:rPr>
      <w:rFonts w:ascii="Times New Roman" w:hAnsi="Times New Roman"/>
      <w:lang w:val="ru-RU"/>
    </w:rPr>
  </w:style>
  <w:style w:type="paragraph" w:customStyle="1" w:styleId="Style287">
    <w:name w:val="Style287"/>
    <w:basedOn w:val="a"/>
    <w:rsid w:val="0061538A"/>
    <w:pPr>
      <w:spacing w:line="302" w:lineRule="exact"/>
      <w:ind w:firstLine="850"/>
      <w:jc w:val="both"/>
    </w:pPr>
    <w:rPr>
      <w:rFonts w:ascii="Times New Roman" w:hAnsi="Times New Roman"/>
      <w:lang w:val="ru-RU"/>
    </w:rPr>
  </w:style>
  <w:style w:type="paragraph" w:customStyle="1" w:styleId="Style33">
    <w:name w:val="Style33"/>
    <w:basedOn w:val="a"/>
    <w:rsid w:val="0061538A"/>
    <w:pPr>
      <w:spacing w:line="302" w:lineRule="exact"/>
      <w:jc w:val="both"/>
    </w:pPr>
    <w:rPr>
      <w:rFonts w:ascii="Times New Roman" w:hAnsi="Times New Roman"/>
      <w:lang w:val="ru-RU"/>
    </w:rPr>
  </w:style>
  <w:style w:type="paragraph" w:customStyle="1" w:styleId="Style436">
    <w:name w:val="Style436"/>
    <w:basedOn w:val="a"/>
    <w:rsid w:val="0061538A"/>
    <w:pPr>
      <w:spacing w:line="306" w:lineRule="exact"/>
      <w:ind w:firstLine="842"/>
    </w:pPr>
    <w:rPr>
      <w:rFonts w:ascii="Times New Roman" w:hAnsi="Times New Roman"/>
      <w:lang w:val="ru-RU"/>
    </w:rPr>
  </w:style>
  <w:style w:type="paragraph" w:customStyle="1" w:styleId="Style733">
    <w:name w:val="Style733"/>
    <w:basedOn w:val="a"/>
    <w:rsid w:val="0061538A"/>
    <w:pPr>
      <w:spacing w:line="227" w:lineRule="exact"/>
      <w:ind w:firstLine="158"/>
    </w:pPr>
    <w:rPr>
      <w:rFonts w:ascii="Times New Roman" w:hAnsi="Times New Roman"/>
      <w:lang w:val="ru-RU"/>
    </w:rPr>
  </w:style>
  <w:style w:type="paragraph" w:customStyle="1" w:styleId="Style151">
    <w:name w:val="Style151"/>
    <w:basedOn w:val="a"/>
    <w:rsid w:val="0061538A"/>
    <w:rPr>
      <w:rFonts w:ascii="Times New Roman" w:hAnsi="Times New Roman"/>
      <w:lang w:val="ru-RU"/>
    </w:rPr>
  </w:style>
  <w:style w:type="paragraph" w:customStyle="1" w:styleId="Style719">
    <w:name w:val="Style719"/>
    <w:basedOn w:val="a"/>
    <w:rsid w:val="0061538A"/>
    <w:rPr>
      <w:rFonts w:ascii="Times New Roman" w:hAnsi="Times New Roman"/>
      <w:lang w:val="ru-RU"/>
    </w:rPr>
  </w:style>
  <w:style w:type="paragraph" w:customStyle="1" w:styleId="Style583">
    <w:name w:val="Style583"/>
    <w:basedOn w:val="a"/>
    <w:rsid w:val="0061538A"/>
    <w:pPr>
      <w:spacing w:line="295" w:lineRule="exact"/>
      <w:ind w:firstLine="720"/>
    </w:pPr>
    <w:rPr>
      <w:rFonts w:ascii="Times New Roman" w:hAnsi="Times New Roman"/>
      <w:lang w:val="ru-RU"/>
    </w:rPr>
  </w:style>
  <w:style w:type="paragraph" w:customStyle="1" w:styleId="Style54">
    <w:name w:val="Style54"/>
    <w:basedOn w:val="a"/>
    <w:rsid w:val="0061538A"/>
    <w:pPr>
      <w:spacing w:line="302" w:lineRule="exact"/>
      <w:ind w:firstLine="857"/>
    </w:pPr>
    <w:rPr>
      <w:rFonts w:ascii="Times New Roman" w:hAnsi="Times New Roman"/>
      <w:lang w:val="ru-RU"/>
    </w:rPr>
  </w:style>
  <w:style w:type="paragraph" w:customStyle="1" w:styleId="Style737">
    <w:name w:val="Style737"/>
    <w:basedOn w:val="a"/>
    <w:rsid w:val="0061538A"/>
    <w:pPr>
      <w:spacing w:line="302" w:lineRule="exact"/>
      <w:ind w:firstLine="907"/>
      <w:jc w:val="both"/>
    </w:pPr>
    <w:rPr>
      <w:rFonts w:ascii="Times New Roman" w:hAnsi="Times New Roman"/>
      <w:lang w:val="ru-RU"/>
    </w:rPr>
  </w:style>
  <w:style w:type="paragraph" w:customStyle="1" w:styleId="Style758">
    <w:name w:val="Style758"/>
    <w:basedOn w:val="a"/>
    <w:rsid w:val="0061538A"/>
    <w:pPr>
      <w:spacing w:line="300" w:lineRule="exact"/>
      <w:ind w:firstLine="850"/>
      <w:jc w:val="both"/>
    </w:pPr>
    <w:rPr>
      <w:rFonts w:ascii="Times New Roman" w:hAnsi="Times New Roman"/>
      <w:lang w:val="ru-RU"/>
    </w:rPr>
  </w:style>
  <w:style w:type="paragraph" w:customStyle="1" w:styleId="Style761">
    <w:name w:val="Style761"/>
    <w:basedOn w:val="a"/>
    <w:rsid w:val="0061538A"/>
    <w:pPr>
      <w:spacing w:line="324" w:lineRule="exact"/>
      <w:jc w:val="center"/>
    </w:pPr>
    <w:rPr>
      <w:rFonts w:ascii="Times New Roman" w:hAnsi="Times New Roman"/>
      <w:lang w:val="ru-RU"/>
    </w:rPr>
  </w:style>
  <w:style w:type="paragraph" w:customStyle="1" w:styleId="Style762">
    <w:name w:val="Style762"/>
    <w:basedOn w:val="a"/>
    <w:rsid w:val="0061538A"/>
    <w:pPr>
      <w:spacing w:line="324" w:lineRule="exact"/>
      <w:ind w:firstLine="749"/>
      <w:jc w:val="both"/>
    </w:pPr>
    <w:rPr>
      <w:rFonts w:ascii="Times New Roman" w:hAnsi="Times New Roman"/>
      <w:lang w:val="ru-RU"/>
    </w:rPr>
  </w:style>
  <w:style w:type="character" w:customStyle="1" w:styleId="CharStyle1">
    <w:name w:val="CharStyle1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rsid w:val="0061538A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rsid w:val="0061538A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f8">
    <w:name w:val="footnote text"/>
    <w:basedOn w:val="a"/>
    <w:link w:val="af9"/>
    <w:uiPriority w:val="99"/>
    <w:unhideWhenUsed/>
    <w:rsid w:val="0061538A"/>
    <w:rPr>
      <w:rFonts w:ascii="Calibri" w:hAnsi="Calibri"/>
      <w:lang w:val="ru-RU"/>
    </w:rPr>
  </w:style>
  <w:style w:type="character" w:customStyle="1" w:styleId="af9">
    <w:name w:val="Текст сноски Знак"/>
    <w:link w:val="af8"/>
    <w:uiPriority w:val="99"/>
    <w:rsid w:val="0061538A"/>
    <w:rPr>
      <w:rFonts w:ascii="Calibri" w:hAnsi="Calibri"/>
    </w:rPr>
  </w:style>
  <w:style w:type="character" w:styleId="afa">
    <w:name w:val="footnote reference"/>
    <w:uiPriority w:val="99"/>
    <w:unhideWhenUsed/>
    <w:rsid w:val="0061538A"/>
    <w:rPr>
      <w:vertAlign w:val="superscript"/>
    </w:rPr>
  </w:style>
  <w:style w:type="character" w:customStyle="1" w:styleId="afb">
    <w:name w:val="Сноска_"/>
    <w:link w:val="afc"/>
    <w:rsid w:val="0061538A"/>
    <w:rPr>
      <w:sz w:val="28"/>
      <w:szCs w:val="28"/>
      <w:shd w:val="clear" w:color="auto" w:fill="FFFFFF"/>
    </w:rPr>
  </w:style>
  <w:style w:type="paragraph" w:customStyle="1" w:styleId="afc">
    <w:name w:val="Сноска"/>
    <w:basedOn w:val="a"/>
    <w:link w:val="afb"/>
    <w:rsid w:val="0061538A"/>
    <w:pPr>
      <w:widowControl w:val="0"/>
      <w:shd w:val="clear" w:color="auto" w:fill="FFFFFF"/>
      <w:spacing w:line="320" w:lineRule="exact"/>
      <w:ind w:firstLine="960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51">
    <w:name w:val="Основной текст (5)_"/>
    <w:link w:val="52"/>
    <w:rsid w:val="0061538A"/>
    <w:rPr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1538A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afd">
    <w:name w:val="Сноска + 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fe">
    <w:name w:val="Placeholder Text"/>
    <w:uiPriority w:val="99"/>
    <w:semiHidden/>
    <w:rsid w:val="0061538A"/>
    <w:rPr>
      <w:color w:val="808080"/>
    </w:rPr>
  </w:style>
  <w:style w:type="character" w:customStyle="1" w:styleId="13">
    <w:name w:val="Заголовок №1_"/>
    <w:link w:val="14"/>
    <w:rsid w:val="0061538A"/>
    <w:rPr>
      <w:b/>
      <w:bCs/>
      <w:spacing w:val="80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61538A"/>
    <w:pPr>
      <w:widowControl w:val="0"/>
      <w:shd w:val="clear" w:color="auto" w:fill="FFFFFF"/>
      <w:spacing w:after="300" w:line="0" w:lineRule="atLeast"/>
      <w:outlineLvl w:val="0"/>
    </w:pPr>
    <w:rPr>
      <w:rFonts w:ascii="Times New Roman" w:hAnsi="Times New Roman"/>
      <w:b/>
      <w:bCs/>
      <w:spacing w:val="80"/>
      <w:sz w:val="36"/>
      <w:szCs w:val="36"/>
      <w:lang w:val="ru-RU"/>
    </w:rPr>
  </w:style>
  <w:style w:type="character" w:customStyle="1" w:styleId="114pt0pt">
    <w:name w:val="Заголовок №1 + 14 pt;Интервал 0 pt"/>
    <w:rsid w:val="006153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">
    <w:name w:val="Подпись к таблице_"/>
    <w:link w:val="aff0"/>
    <w:rsid w:val="0061538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61538A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lang w:val="ru-RU"/>
    </w:rPr>
  </w:style>
  <w:style w:type="character" w:customStyle="1" w:styleId="61">
    <w:name w:val="Основной текст (6)_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2">
    <w:name w:val="Основной текст (6) +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rsid w:val="006153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rsid w:val="006153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Подпись к таблице (2)_"/>
    <w:link w:val="27"/>
    <w:rsid w:val="0061538A"/>
    <w:rPr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61538A"/>
    <w:pPr>
      <w:widowControl w:val="0"/>
      <w:shd w:val="clear" w:color="auto" w:fill="FFFFFF"/>
      <w:spacing w:line="317" w:lineRule="exact"/>
      <w:jc w:val="both"/>
    </w:pPr>
    <w:rPr>
      <w:rFonts w:ascii="Times New Roman" w:hAnsi="Times New Roman"/>
      <w:lang w:val="ru-RU"/>
    </w:rPr>
  </w:style>
  <w:style w:type="character" w:customStyle="1" w:styleId="27pt">
    <w:name w:val="Основной текст (2) + 7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rsid w:val="0061538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">
    <w:name w:val="Заголовок №2_"/>
    <w:link w:val="29"/>
    <w:rsid w:val="0061538A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61538A"/>
    <w:pPr>
      <w:widowControl w:val="0"/>
      <w:shd w:val="clear" w:color="auto" w:fill="FFFFFF"/>
      <w:spacing w:before="360" w:line="374" w:lineRule="exact"/>
      <w:ind w:hanging="1860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2FranklinGothicMedium10pt">
    <w:name w:val="Основной текст (2) + Franklin Gothic Medium;10 pt"/>
    <w:rsid w:val="0061538A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rsid w:val="006153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rsid w:val="0061538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rsid w:val="0061538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rsid w:val="006153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rsid w:val="0061538A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rsid w:val="0061538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6">
    <w:name w:val="Подпись к таблице (3)_"/>
    <w:link w:val="37"/>
    <w:rsid w:val="0061538A"/>
    <w:rPr>
      <w:b/>
      <w:bCs/>
      <w:sz w:val="28"/>
      <w:szCs w:val="28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61538A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216pt">
    <w:name w:val="Основной текст (2) + 16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rsid w:val="0061538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1">
    <w:name w:val="Основной текст (9)_"/>
    <w:link w:val="92"/>
    <w:rsid w:val="0061538A"/>
    <w:rPr>
      <w:b/>
      <w:bCs/>
      <w:sz w:val="26"/>
      <w:szCs w:val="26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61538A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hAnsi="Times New Roman"/>
      <w:b/>
      <w:bCs/>
      <w:sz w:val="26"/>
      <w:szCs w:val="26"/>
      <w:lang w:val="ru-RU"/>
    </w:rPr>
  </w:style>
  <w:style w:type="character" w:customStyle="1" w:styleId="100">
    <w:name w:val="Основной текст (10)_"/>
    <w:link w:val="101"/>
    <w:rsid w:val="0061538A"/>
    <w:rPr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1538A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hAnsi="Times New Roman"/>
      <w:b/>
      <w:bCs/>
      <w:sz w:val="17"/>
      <w:szCs w:val="17"/>
      <w:lang w:val="ru-RU"/>
    </w:rPr>
  </w:style>
  <w:style w:type="character" w:customStyle="1" w:styleId="1013pt">
    <w:name w:val="Основной текст (10) + 13 pt;Не полужирный"/>
    <w:rsid w:val="0061538A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rsid w:val="0061538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0">
    <w:name w:val="Основной текст (11)_"/>
    <w:link w:val="111"/>
    <w:rsid w:val="0061538A"/>
    <w:rPr>
      <w:b/>
      <w:bCs/>
      <w:spacing w:val="-10"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61538A"/>
    <w:pPr>
      <w:widowControl w:val="0"/>
      <w:shd w:val="clear" w:color="auto" w:fill="FFFFFF"/>
      <w:spacing w:before="3300" w:line="322" w:lineRule="exact"/>
      <w:jc w:val="center"/>
    </w:pPr>
    <w:rPr>
      <w:rFonts w:ascii="Times New Roman" w:hAnsi="Times New Roman"/>
      <w:b/>
      <w:bCs/>
      <w:spacing w:val="-10"/>
      <w:sz w:val="28"/>
      <w:szCs w:val="28"/>
      <w:lang w:val="ru-RU"/>
    </w:rPr>
  </w:style>
  <w:style w:type="character" w:customStyle="1" w:styleId="81">
    <w:name w:val="Основной текст (8)_"/>
    <w:link w:val="82"/>
    <w:rsid w:val="0061538A"/>
    <w:rPr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61538A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38">
    <w:name w:val="Основной текст (3) + 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link w:val="121"/>
    <w:rsid w:val="0061538A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61538A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1"/>
      <w:szCs w:val="21"/>
      <w:lang w:val="ru-RU"/>
    </w:rPr>
  </w:style>
  <w:style w:type="character" w:customStyle="1" w:styleId="aff1">
    <w:name w:val="Колонтитул_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2">
    <w:name w:val="Колонтитул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">
    <w:name w:val="Основной текст (7)_"/>
    <w:link w:val="72"/>
    <w:rsid w:val="0061538A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61538A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hAnsi="Times New Roman"/>
      <w:lang w:val="ru-RU"/>
    </w:rPr>
  </w:style>
  <w:style w:type="character" w:customStyle="1" w:styleId="213pt">
    <w:name w:val="Основной текст (2) + 13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61538A"/>
    <w:pPr>
      <w:spacing w:line="278" w:lineRule="exact"/>
      <w:jc w:val="right"/>
    </w:pPr>
    <w:rPr>
      <w:rFonts w:ascii="Times New Roman" w:hAnsi="Times New Roman"/>
      <w:lang w:val="ru-RU"/>
    </w:rPr>
  </w:style>
  <w:style w:type="paragraph" w:customStyle="1" w:styleId="Style24">
    <w:name w:val="Style24"/>
    <w:basedOn w:val="a"/>
    <w:rsid w:val="0061538A"/>
    <w:pPr>
      <w:spacing w:line="322" w:lineRule="exact"/>
      <w:jc w:val="both"/>
    </w:pPr>
    <w:rPr>
      <w:rFonts w:ascii="Times New Roman" w:hAnsi="Times New Roman"/>
      <w:lang w:val="ru-RU"/>
    </w:rPr>
  </w:style>
  <w:style w:type="paragraph" w:customStyle="1" w:styleId="Style19">
    <w:name w:val="Style19"/>
    <w:basedOn w:val="a"/>
    <w:rsid w:val="0061538A"/>
    <w:pPr>
      <w:spacing w:line="274" w:lineRule="exact"/>
      <w:jc w:val="center"/>
    </w:pPr>
    <w:rPr>
      <w:rFonts w:ascii="Times New Roman" w:hAnsi="Times New Roman"/>
      <w:lang w:val="ru-RU"/>
    </w:rPr>
  </w:style>
  <w:style w:type="paragraph" w:customStyle="1" w:styleId="Style25">
    <w:name w:val="Style25"/>
    <w:basedOn w:val="a"/>
    <w:rsid w:val="0061538A"/>
    <w:pPr>
      <w:spacing w:line="322" w:lineRule="exact"/>
      <w:jc w:val="center"/>
    </w:pPr>
    <w:rPr>
      <w:rFonts w:ascii="Times New Roman" w:hAnsi="Times New Roman"/>
      <w:lang w:val="ru-RU"/>
    </w:rPr>
  </w:style>
  <w:style w:type="paragraph" w:customStyle="1" w:styleId="Style22">
    <w:name w:val="Style22"/>
    <w:basedOn w:val="a"/>
    <w:rsid w:val="0061538A"/>
    <w:pPr>
      <w:spacing w:line="322" w:lineRule="exact"/>
    </w:pPr>
    <w:rPr>
      <w:rFonts w:ascii="Times New Roman" w:hAnsi="Times New Roman"/>
      <w:lang w:val="ru-RU"/>
    </w:rPr>
  </w:style>
  <w:style w:type="character" w:customStyle="1" w:styleId="CharStyle0">
    <w:name w:val="CharStyle0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1">
    <w:name w:val="Основной текст (4)_"/>
    <w:link w:val="42"/>
    <w:rsid w:val="0061538A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1538A"/>
    <w:pPr>
      <w:widowControl w:val="0"/>
      <w:shd w:val="clear" w:color="auto" w:fill="FFFFFF"/>
      <w:spacing w:before="660" w:after="180" w:line="0" w:lineRule="atLeast"/>
    </w:pPr>
    <w:rPr>
      <w:rFonts w:ascii="Times New Roman" w:hAnsi="Times New Roman"/>
      <w:b/>
      <w:bCs/>
      <w:sz w:val="26"/>
      <w:szCs w:val="26"/>
      <w:lang w:val="ru-RU"/>
    </w:rPr>
  </w:style>
  <w:style w:type="character" w:customStyle="1" w:styleId="39">
    <w:name w:val="Подпись к картинке (3)_"/>
    <w:link w:val="3a"/>
    <w:rsid w:val="0061538A"/>
    <w:rPr>
      <w:sz w:val="28"/>
      <w:szCs w:val="28"/>
      <w:shd w:val="clear" w:color="auto" w:fill="FFFFFF"/>
    </w:rPr>
  </w:style>
  <w:style w:type="paragraph" w:customStyle="1" w:styleId="3a">
    <w:name w:val="Подпись к картинке (3)"/>
    <w:basedOn w:val="a"/>
    <w:link w:val="39"/>
    <w:rsid w:val="0061538A"/>
    <w:pPr>
      <w:widowControl w:val="0"/>
      <w:shd w:val="clear" w:color="auto" w:fill="FFFFFF"/>
      <w:spacing w:line="0" w:lineRule="atLeast"/>
    </w:pPr>
    <w:rPr>
      <w:rFonts w:ascii="Times New Roman" w:hAnsi="Times New Roman"/>
      <w:sz w:val="28"/>
      <w:szCs w:val="28"/>
      <w:lang w:val="ru-RU"/>
    </w:rPr>
  </w:style>
  <w:style w:type="paragraph" w:styleId="aff3">
    <w:name w:val="Normal (Web)"/>
    <w:basedOn w:val="a"/>
    <w:uiPriority w:val="99"/>
    <w:unhideWhenUsed/>
    <w:rsid w:val="0061538A"/>
    <w:pPr>
      <w:spacing w:after="200" w:line="276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124">
    <w:name w:val="Style124"/>
    <w:basedOn w:val="a"/>
    <w:rsid w:val="0061538A"/>
    <w:rPr>
      <w:rFonts w:ascii="Times New Roman" w:hAnsi="Times New Roman"/>
      <w:lang w:val="ru-RU"/>
    </w:rPr>
  </w:style>
  <w:style w:type="character" w:customStyle="1" w:styleId="CharStyle58">
    <w:name w:val="CharStyle5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61538A"/>
    <w:rPr>
      <w:rFonts w:ascii="Times New Roman" w:hAnsi="Times New Roman"/>
      <w:lang w:val="ru-RU"/>
    </w:rPr>
  </w:style>
  <w:style w:type="paragraph" w:customStyle="1" w:styleId="Style93">
    <w:name w:val="Style93"/>
    <w:basedOn w:val="a"/>
    <w:rsid w:val="0061538A"/>
    <w:pPr>
      <w:spacing w:line="247" w:lineRule="exact"/>
      <w:ind w:hanging="134"/>
    </w:pPr>
    <w:rPr>
      <w:rFonts w:ascii="Times New Roman" w:hAnsi="Times New Roman"/>
      <w:lang w:val="ru-RU"/>
    </w:rPr>
  </w:style>
  <w:style w:type="paragraph" w:customStyle="1" w:styleId="Style82">
    <w:name w:val="Style82"/>
    <w:basedOn w:val="a"/>
    <w:rsid w:val="0061538A"/>
    <w:pPr>
      <w:spacing w:line="250" w:lineRule="exact"/>
    </w:pPr>
    <w:rPr>
      <w:rFonts w:ascii="Times New Roman" w:hAnsi="Times New Roman"/>
      <w:lang w:val="ru-RU"/>
    </w:rPr>
  </w:style>
  <w:style w:type="character" w:customStyle="1" w:styleId="CharStyle32">
    <w:name w:val="CharStyle32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1538A"/>
    <w:pPr>
      <w:spacing w:line="322" w:lineRule="exact"/>
      <w:jc w:val="center"/>
    </w:pPr>
    <w:rPr>
      <w:rFonts w:ascii="Times New Roman" w:hAnsi="Times New Roman"/>
      <w:lang w:val="ru-RU"/>
    </w:rPr>
  </w:style>
  <w:style w:type="paragraph" w:customStyle="1" w:styleId="Style6">
    <w:name w:val="Style6"/>
    <w:basedOn w:val="a"/>
    <w:rsid w:val="0061538A"/>
    <w:pPr>
      <w:spacing w:line="323" w:lineRule="exact"/>
      <w:ind w:firstLine="696"/>
      <w:jc w:val="both"/>
    </w:pPr>
    <w:rPr>
      <w:rFonts w:ascii="Times New Roman" w:hAnsi="Times New Roman"/>
      <w:lang w:val="ru-RU"/>
    </w:rPr>
  </w:style>
  <w:style w:type="paragraph" w:customStyle="1" w:styleId="Style7">
    <w:name w:val="Style7"/>
    <w:basedOn w:val="a"/>
    <w:rsid w:val="0061538A"/>
    <w:pPr>
      <w:spacing w:line="324" w:lineRule="exact"/>
      <w:ind w:firstLine="706"/>
    </w:pPr>
    <w:rPr>
      <w:rFonts w:ascii="Times New Roman" w:hAnsi="Times New Roman"/>
      <w:lang w:val="ru-RU"/>
    </w:rPr>
  </w:style>
  <w:style w:type="paragraph" w:customStyle="1" w:styleId="Style10">
    <w:name w:val="Style10"/>
    <w:basedOn w:val="a"/>
    <w:rsid w:val="0061538A"/>
    <w:pPr>
      <w:jc w:val="center"/>
    </w:pPr>
    <w:rPr>
      <w:rFonts w:ascii="Times New Roman" w:hAnsi="Times New Roman"/>
      <w:lang w:val="ru-RU"/>
    </w:rPr>
  </w:style>
  <w:style w:type="paragraph" w:customStyle="1" w:styleId="Style11">
    <w:name w:val="Style11"/>
    <w:basedOn w:val="a"/>
    <w:rsid w:val="0061538A"/>
    <w:rPr>
      <w:rFonts w:ascii="Times New Roman" w:hAnsi="Times New Roman"/>
      <w:lang w:val="ru-RU"/>
    </w:rPr>
  </w:style>
  <w:style w:type="paragraph" w:customStyle="1" w:styleId="Style15">
    <w:name w:val="Style15"/>
    <w:basedOn w:val="a"/>
    <w:rsid w:val="0061538A"/>
    <w:pPr>
      <w:spacing w:line="414" w:lineRule="exact"/>
      <w:jc w:val="center"/>
    </w:pPr>
    <w:rPr>
      <w:rFonts w:ascii="Times New Roman" w:hAnsi="Times New Roman"/>
      <w:lang w:val="ru-RU"/>
    </w:rPr>
  </w:style>
  <w:style w:type="paragraph" w:customStyle="1" w:styleId="Style1058">
    <w:name w:val="Style1058"/>
    <w:basedOn w:val="a"/>
    <w:rsid w:val="0061538A"/>
    <w:pPr>
      <w:spacing w:line="317" w:lineRule="exact"/>
      <w:jc w:val="right"/>
    </w:pPr>
    <w:rPr>
      <w:rFonts w:ascii="Times New Roman" w:hAnsi="Times New Roman"/>
      <w:lang w:val="ru-RU"/>
    </w:rPr>
  </w:style>
  <w:style w:type="paragraph" w:customStyle="1" w:styleId="Style241">
    <w:name w:val="Style241"/>
    <w:basedOn w:val="a"/>
    <w:rsid w:val="0061538A"/>
    <w:pPr>
      <w:jc w:val="both"/>
    </w:pPr>
    <w:rPr>
      <w:rFonts w:ascii="Times New Roman" w:hAnsi="Times New Roman"/>
      <w:lang w:val="ru-RU"/>
    </w:rPr>
  </w:style>
  <w:style w:type="paragraph" w:customStyle="1" w:styleId="Style1226">
    <w:name w:val="Style1226"/>
    <w:basedOn w:val="a"/>
    <w:rsid w:val="0061538A"/>
    <w:rPr>
      <w:rFonts w:ascii="Times New Roman" w:hAnsi="Times New Roman"/>
      <w:lang w:val="ru-RU"/>
    </w:rPr>
  </w:style>
  <w:style w:type="paragraph" w:customStyle="1" w:styleId="Style29">
    <w:name w:val="Style29"/>
    <w:basedOn w:val="a"/>
    <w:rsid w:val="0061538A"/>
    <w:pPr>
      <w:spacing w:line="163" w:lineRule="exact"/>
      <w:ind w:hanging="1800"/>
    </w:pPr>
    <w:rPr>
      <w:rFonts w:ascii="Times New Roman" w:hAnsi="Times New Roman"/>
      <w:lang w:val="ru-RU"/>
    </w:rPr>
  </w:style>
  <w:style w:type="paragraph" w:customStyle="1" w:styleId="Style42">
    <w:name w:val="Style42"/>
    <w:basedOn w:val="a"/>
    <w:rsid w:val="0061538A"/>
    <w:pPr>
      <w:spacing w:line="322" w:lineRule="exact"/>
    </w:pPr>
    <w:rPr>
      <w:rFonts w:ascii="Times New Roman" w:hAnsi="Times New Roman"/>
      <w:lang w:val="ru-RU"/>
    </w:rPr>
  </w:style>
  <w:style w:type="paragraph" w:customStyle="1" w:styleId="Style457">
    <w:name w:val="Style457"/>
    <w:basedOn w:val="a"/>
    <w:rsid w:val="0061538A"/>
    <w:pPr>
      <w:spacing w:line="322" w:lineRule="exact"/>
      <w:ind w:hanging="1277"/>
    </w:pPr>
    <w:rPr>
      <w:rFonts w:ascii="Times New Roman" w:hAnsi="Times New Roman"/>
      <w:lang w:val="ru-RU"/>
    </w:rPr>
  </w:style>
  <w:style w:type="paragraph" w:customStyle="1" w:styleId="Style60">
    <w:name w:val="Style60"/>
    <w:basedOn w:val="a"/>
    <w:rsid w:val="0061538A"/>
    <w:pPr>
      <w:spacing w:line="322" w:lineRule="exact"/>
      <w:jc w:val="both"/>
    </w:pPr>
    <w:rPr>
      <w:rFonts w:ascii="Times New Roman" w:hAnsi="Times New Roman"/>
      <w:lang w:val="ru-RU"/>
    </w:rPr>
  </w:style>
  <w:style w:type="paragraph" w:customStyle="1" w:styleId="Style1035">
    <w:name w:val="Style1035"/>
    <w:basedOn w:val="a"/>
    <w:rsid w:val="0061538A"/>
    <w:pPr>
      <w:spacing w:line="324" w:lineRule="exact"/>
      <w:jc w:val="center"/>
    </w:pPr>
    <w:rPr>
      <w:rFonts w:ascii="Times New Roman" w:hAnsi="Times New Roman"/>
      <w:lang w:val="ru-RU"/>
    </w:rPr>
  </w:style>
  <w:style w:type="paragraph" w:customStyle="1" w:styleId="Style1062">
    <w:name w:val="Style1062"/>
    <w:basedOn w:val="a"/>
    <w:rsid w:val="0061538A"/>
    <w:pPr>
      <w:spacing w:line="319" w:lineRule="exact"/>
      <w:ind w:hanging="106"/>
    </w:pPr>
    <w:rPr>
      <w:rFonts w:ascii="Times New Roman" w:hAnsi="Times New Roman"/>
      <w:lang w:val="ru-RU"/>
    </w:rPr>
  </w:style>
  <w:style w:type="paragraph" w:customStyle="1" w:styleId="Style75">
    <w:name w:val="Style75"/>
    <w:basedOn w:val="a"/>
    <w:rsid w:val="0061538A"/>
    <w:pPr>
      <w:spacing w:line="312" w:lineRule="exact"/>
      <w:ind w:firstLine="840"/>
      <w:jc w:val="both"/>
    </w:pPr>
    <w:rPr>
      <w:rFonts w:ascii="Times New Roman" w:hAnsi="Times New Roman"/>
      <w:lang w:val="ru-RU"/>
    </w:rPr>
  </w:style>
  <w:style w:type="paragraph" w:customStyle="1" w:styleId="Style2122">
    <w:name w:val="Style2122"/>
    <w:basedOn w:val="a"/>
    <w:rsid w:val="0061538A"/>
    <w:pPr>
      <w:spacing w:line="619" w:lineRule="exact"/>
      <w:ind w:firstLine="571"/>
    </w:pPr>
    <w:rPr>
      <w:rFonts w:ascii="Times New Roman" w:hAnsi="Times New Roman"/>
      <w:lang w:val="ru-RU"/>
    </w:rPr>
  </w:style>
  <w:style w:type="paragraph" w:customStyle="1" w:styleId="Style553">
    <w:name w:val="Style553"/>
    <w:basedOn w:val="a"/>
    <w:rsid w:val="0061538A"/>
    <w:pPr>
      <w:spacing w:line="331" w:lineRule="exact"/>
      <w:ind w:firstLine="1272"/>
    </w:pPr>
    <w:rPr>
      <w:rFonts w:ascii="Times New Roman" w:hAnsi="Times New Roman"/>
      <w:lang w:val="ru-RU"/>
    </w:rPr>
  </w:style>
  <w:style w:type="paragraph" w:customStyle="1" w:styleId="Style1225">
    <w:name w:val="Style1225"/>
    <w:basedOn w:val="a"/>
    <w:rsid w:val="0061538A"/>
    <w:rPr>
      <w:rFonts w:ascii="Times New Roman" w:hAnsi="Times New Roman"/>
      <w:lang w:val="ru-RU"/>
    </w:rPr>
  </w:style>
  <w:style w:type="paragraph" w:customStyle="1" w:styleId="Style849">
    <w:name w:val="Style849"/>
    <w:basedOn w:val="a"/>
    <w:rsid w:val="0061538A"/>
    <w:pPr>
      <w:spacing w:line="326" w:lineRule="exact"/>
      <w:ind w:firstLine="120"/>
    </w:pPr>
    <w:rPr>
      <w:rFonts w:ascii="Times New Roman" w:hAnsi="Times New Roman"/>
      <w:lang w:val="ru-RU"/>
    </w:rPr>
  </w:style>
  <w:style w:type="paragraph" w:customStyle="1" w:styleId="Style1295">
    <w:name w:val="Style1295"/>
    <w:basedOn w:val="a"/>
    <w:rsid w:val="0061538A"/>
    <w:rPr>
      <w:rFonts w:ascii="Times New Roman" w:hAnsi="Times New Roman"/>
      <w:lang w:val="ru-RU"/>
    </w:rPr>
  </w:style>
  <w:style w:type="paragraph" w:customStyle="1" w:styleId="Style100">
    <w:name w:val="Style100"/>
    <w:basedOn w:val="a"/>
    <w:rsid w:val="0061538A"/>
    <w:pPr>
      <w:spacing w:line="325" w:lineRule="exact"/>
      <w:ind w:firstLine="850"/>
      <w:jc w:val="both"/>
    </w:pPr>
    <w:rPr>
      <w:rFonts w:ascii="Times New Roman" w:hAnsi="Times New Roman"/>
      <w:lang w:val="ru-RU"/>
    </w:rPr>
  </w:style>
  <w:style w:type="paragraph" w:customStyle="1" w:styleId="Style701">
    <w:name w:val="Style701"/>
    <w:basedOn w:val="a"/>
    <w:rsid w:val="0061538A"/>
    <w:pPr>
      <w:spacing w:line="322" w:lineRule="exact"/>
      <w:ind w:hanging="845"/>
    </w:pPr>
    <w:rPr>
      <w:rFonts w:ascii="Times New Roman" w:hAnsi="Times New Roman"/>
      <w:lang w:val="ru-RU"/>
    </w:rPr>
  </w:style>
  <w:style w:type="paragraph" w:customStyle="1" w:styleId="Style135">
    <w:name w:val="Style135"/>
    <w:basedOn w:val="a"/>
    <w:rsid w:val="0061538A"/>
    <w:pPr>
      <w:spacing w:line="324" w:lineRule="exact"/>
      <w:jc w:val="center"/>
    </w:pPr>
    <w:rPr>
      <w:rFonts w:ascii="Times New Roman" w:hAnsi="Times New Roman"/>
      <w:lang w:val="ru-RU"/>
    </w:rPr>
  </w:style>
  <w:style w:type="paragraph" w:customStyle="1" w:styleId="Style2125">
    <w:name w:val="Style2125"/>
    <w:basedOn w:val="a"/>
    <w:rsid w:val="0061538A"/>
    <w:pPr>
      <w:spacing w:line="336" w:lineRule="exact"/>
      <w:ind w:firstLine="1536"/>
    </w:pPr>
    <w:rPr>
      <w:rFonts w:ascii="Times New Roman" w:hAnsi="Times New Roman"/>
      <w:lang w:val="ru-RU"/>
    </w:rPr>
  </w:style>
  <w:style w:type="paragraph" w:customStyle="1" w:styleId="Style1299">
    <w:name w:val="Style1299"/>
    <w:basedOn w:val="a"/>
    <w:rsid w:val="0061538A"/>
    <w:rPr>
      <w:rFonts w:ascii="Times New Roman" w:hAnsi="Times New Roman"/>
      <w:lang w:val="ru-RU"/>
    </w:rPr>
  </w:style>
  <w:style w:type="paragraph" w:customStyle="1" w:styleId="Style142">
    <w:name w:val="Style142"/>
    <w:basedOn w:val="a"/>
    <w:rsid w:val="0061538A"/>
    <w:pPr>
      <w:spacing w:line="323" w:lineRule="exact"/>
      <w:ind w:firstLine="845"/>
    </w:pPr>
    <w:rPr>
      <w:rFonts w:ascii="Times New Roman" w:hAnsi="Times New Roman"/>
      <w:lang w:val="ru-RU"/>
    </w:rPr>
  </w:style>
  <w:style w:type="paragraph" w:customStyle="1" w:styleId="Style146">
    <w:name w:val="Style146"/>
    <w:basedOn w:val="a"/>
    <w:rsid w:val="0061538A"/>
    <w:pPr>
      <w:spacing w:line="326" w:lineRule="exact"/>
      <w:ind w:firstLine="850"/>
    </w:pPr>
    <w:rPr>
      <w:rFonts w:ascii="Times New Roman" w:hAnsi="Times New Roman"/>
      <w:lang w:val="ru-RU"/>
    </w:rPr>
  </w:style>
  <w:style w:type="paragraph" w:customStyle="1" w:styleId="Style1013">
    <w:name w:val="Style1013"/>
    <w:basedOn w:val="a"/>
    <w:rsid w:val="0061538A"/>
    <w:pPr>
      <w:spacing w:line="302" w:lineRule="exact"/>
      <w:ind w:firstLine="96"/>
    </w:pPr>
    <w:rPr>
      <w:rFonts w:ascii="Times New Roman" w:hAnsi="Times New Roman"/>
      <w:lang w:val="ru-RU"/>
    </w:rPr>
  </w:style>
  <w:style w:type="paragraph" w:customStyle="1" w:styleId="Style1367">
    <w:name w:val="Style1367"/>
    <w:basedOn w:val="a"/>
    <w:rsid w:val="0061538A"/>
    <w:rPr>
      <w:rFonts w:ascii="Times New Roman" w:hAnsi="Times New Roman"/>
      <w:lang w:val="ru-RU"/>
    </w:rPr>
  </w:style>
  <w:style w:type="paragraph" w:customStyle="1" w:styleId="Style1670">
    <w:name w:val="Style1670"/>
    <w:basedOn w:val="a"/>
    <w:rsid w:val="0061538A"/>
    <w:pPr>
      <w:spacing w:line="326" w:lineRule="exact"/>
      <w:ind w:firstLine="1402"/>
    </w:pPr>
    <w:rPr>
      <w:rFonts w:ascii="Times New Roman" w:hAnsi="Times New Roman"/>
      <w:lang w:val="ru-RU"/>
    </w:rPr>
  </w:style>
  <w:style w:type="paragraph" w:customStyle="1" w:styleId="Style1056">
    <w:name w:val="Style1056"/>
    <w:basedOn w:val="a"/>
    <w:rsid w:val="0061538A"/>
    <w:rPr>
      <w:rFonts w:ascii="Times New Roman" w:hAnsi="Times New Roman"/>
      <w:lang w:val="ru-RU"/>
    </w:rPr>
  </w:style>
  <w:style w:type="paragraph" w:customStyle="1" w:styleId="Style1224">
    <w:name w:val="Style1224"/>
    <w:basedOn w:val="a"/>
    <w:rsid w:val="0061538A"/>
    <w:rPr>
      <w:rFonts w:ascii="Times New Roman" w:hAnsi="Times New Roman"/>
      <w:lang w:val="ru-RU"/>
    </w:rPr>
  </w:style>
  <w:style w:type="paragraph" w:customStyle="1" w:styleId="Style2129">
    <w:name w:val="Style2129"/>
    <w:basedOn w:val="a"/>
    <w:rsid w:val="0061538A"/>
    <w:pPr>
      <w:spacing w:line="576" w:lineRule="exact"/>
      <w:ind w:firstLine="864"/>
    </w:pPr>
    <w:rPr>
      <w:rFonts w:ascii="Times New Roman" w:hAnsi="Times New Roman"/>
      <w:lang w:val="ru-RU"/>
    </w:rPr>
  </w:style>
  <w:style w:type="paragraph" w:customStyle="1" w:styleId="Style1354">
    <w:name w:val="Style1354"/>
    <w:basedOn w:val="a"/>
    <w:rsid w:val="0061538A"/>
    <w:pPr>
      <w:spacing w:line="326" w:lineRule="exact"/>
    </w:pPr>
    <w:rPr>
      <w:rFonts w:ascii="Times New Roman" w:hAnsi="Times New Roman"/>
      <w:lang w:val="ru-RU"/>
    </w:rPr>
  </w:style>
  <w:style w:type="paragraph" w:customStyle="1" w:styleId="Style475">
    <w:name w:val="Style475"/>
    <w:basedOn w:val="a"/>
    <w:rsid w:val="0061538A"/>
    <w:pPr>
      <w:spacing w:line="324" w:lineRule="exact"/>
      <w:ind w:firstLine="696"/>
    </w:pPr>
    <w:rPr>
      <w:rFonts w:ascii="Times New Roman" w:hAnsi="Times New Roman"/>
      <w:lang w:val="ru-RU"/>
    </w:rPr>
  </w:style>
  <w:style w:type="paragraph" w:customStyle="1" w:styleId="Style1389">
    <w:name w:val="Style1389"/>
    <w:basedOn w:val="a"/>
    <w:rsid w:val="0061538A"/>
    <w:rPr>
      <w:rFonts w:ascii="Times New Roman" w:hAnsi="Times New Roman"/>
      <w:lang w:val="ru-RU"/>
    </w:rPr>
  </w:style>
  <w:style w:type="paragraph" w:customStyle="1" w:styleId="Style750">
    <w:name w:val="Style750"/>
    <w:basedOn w:val="a"/>
    <w:rsid w:val="0061538A"/>
    <w:pPr>
      <w:spacing w:line="326" w:lineRule="exact"/>
      <w:ind w:hanging="274"/>
    </w:pPr>
    <w:rPr>
      <w:rFonts w:ascii="Times New Roman" w:hAnsi="Times New Roman"/>
      <w:lang w:val="ru-RU"/>
    </w:rPr>
  </w:style>
  <w:style w:type="paragraph" w:customStyle="1" w:styleId="Style1667">
    <w:name w:val="Style1667"/>
    <w:basedOn w:val="a"/>
    <w:rsid w:val="0061538A"/>
    <w:rPr>
      <w:rFonts w:ascii="Times New Roman" w:hAnsi="Times New Roman"/>
      <w:lang w:val="ru-RU"/>
    </w:rPr>
  </w:style>
  <w:style w:type="paragraph" w:customStyle="1" w:styleId="Style332">
    <w:name w:val="Style332"/>
    <w:basedOn w:val="a"/>
    <w:rsid w:val="0061538A"/>
    <w:pPr>
      <w:spacing w:line="326" w:lineRule="exact"/>
      <w:jc w:val="both"/>
    </w:pPr>
    <w:rPr>
      <w:rFonts w:ascii="Times New Roman" w:hAnsi="Times New Roman"/>
      <w:lang w:val="ru-RU"/>
    </w:rPr>
  </w:style>
  <w:style w:type="paragraph" w:customStyle="1" w:styleId="Style1005">
    <w:name w:val="Style1005"/>
    <w:basedOn w:val="a"/>
    <w:rsid w:val="0061538A"/>
    <w:pPr>
      <w:spacing w:line="302" w:lineRule="exact"/>
      <w:jc w:val="center"/>
    </w:pPr>
    <w:rPr>
      <w:rFonts w:ascii="Times New Roman" w:hAnsi="Times New Roman"/>
      <w:lang w:val="ru-RU"/>
    </w:rPr>
  </w:style>
  <w:style w:type="paragraph" w:customStyle="1" w:styleId="Style1668">
    <w:name w:val="Style1668"/>
    <w:basedOn w:val="a"/>
    <w:rsid w:val="0061538A"/>
    <w:rPr>
      <w:rFonts w:ascii="Times New Roman" w:hAnsi="Times New Roman"/>
      <w:lang w:val="ru-RU"/>
    </w:rPr>
  </w:style>
  <w:style w:type="paragraph" w:customStyle="1" w:styleId="Style1444">
    <w:name w:val="Style1444"/>
    <w:basedOn w:val="a"/>
    <w:rsid w:val="0061538A"/>
    <w:rPr>
      <w:rFonts w:ascii="Times New Roman" w:hAnsi="Times New Roman"/>
      <w:lang w:val="ru-RU"/>
    </w:rPr>
  </w:style>
  <w:style w:type="paragraph" w:customStyle="1" w:styleId="Style1029">
    <w:name w:val="Style1029"/>
    <w:basedOn w:val="a"/>
    <w:rsid w:val="0061538A"/>
    <w:rPr>
      <w:rFonts w:ascii="Times New Roman" w:hAnsi="Times New Roman"/>
      <w:lang w:val="ru-RU"/>
    </w:rPr>
  </w:style>
  <w:style w:type="paragraph" w:customStyle="1" w:styleId="Style352">
    <w:name w:val="Style352"/>
    <w:basedOn w:val="a"/>
    <w:rsid w:val="0061538A"/>
    <w:pPr>
      <w:spacing w:line="325" w:lineRule="exact"/>
    </w:pPr>
    <w:rPr>
      <w:rFonts w:ascii="Times New Roman" w:hAnsi="Times New Roman"/>
      <w:lang w:val="ru-RU"/>
    </w:rPr>
  </w:style>
  <w:style w:type="paragraph" w:customStyle="1" w:styleId="Style2099">
    <w:name w:val="Style2099"/>
    <w:basedOn w:val="a"/>
    <w:rsid w:val="0061538A"/>
    <w:pPr>
      <w:spacing w:line="322" w:lineRule="exact"/>
      <w:ind w:firstLine="1622"/>
    </w:pPr>
    <w:rPr>
      <w:rFonts w:ascii="Times New Roman" w:hAnsi="Times New Roman"/>
      <w:lang w:val="ru-RU"/>
    </w:rPr>
  </w:style>
  <w:style w:type="paragraph" w:customStyle="1" w:styleId="Style1869">
    <w:name w:val="Style1869"/>
    <w:basedOn w:val="a"/>
    <w:rsid w:val="0061538A"/>
    <w:rPr>
      <w:rFonts w:ascii="Times New Roman" w:hAnsi="Times New Roman"/>
      <w:lang w:val="ru-RU"/>
    </w:rPr>
  </w:style>
  <w:style w:type="paragraph" w:customStyle="1" w:styleId="Style2145">
    <w:name w:val="Style2145"/>
    <w:basedOn w:val="a"/>
    <w:rsid w:val="0061538A"/>
    <w:pPr>
      <w:spacing w:line="350" w:lineRule="exact"/>
      <w:ind w:firstLine="1805"/>
    </w:pPr>
    <w:rPr>
      <w:rFonts w:ascii="Times New Roman" w:hAnsi="Times New Roman"/>
      <w:lang w:val="ru-RU"/>
    </w:rPr>
  </w:style>
  <w:style w:type="paragraph" w:customStyle="1" w:styleId="Style2131">
    <w:name w:val="Style2131"/>
    <w:basedOn w:val="a"/>
    <w:rsid w:val="0061538A"/>
    <w:pPr>
      <w:spacing w:line="298" w:lineRule="exact"/>
      <w:ind w:hanging="1795"/>
    </w:pPr>
    <w:rPr>
      <w:rFonts w:ascii="Times New Roman" w:hAnsi="Times New Roman"/>
      <w:lang w:val="ru-RU"/>
    </w:rPr>
  </w:style>
  <w:style w:type="paragraph" w:customStyle="1" w:styleId="Style2146">
    <w:name w:val="Style2146"/>
    <w:basedOn w:val="a"/>
    <w:rsid w:val="0061538A"/>
    <w:pPr>
      <w:spacing w:line="1286" w:lineRule="exact"/>
      <w:ind w:firstLine="1018"/>
    </w:pPr>
    <w:rPr>
      <w:rFonts w:ascii="Times New Roman" w:hAnsi="Times New Roman"/>
      <w:lang w:val="ru-RU"/>
    </w:rPr>
  </w:style>
  <w:style w:type="character" w:customStyle="1" w:styleId="CharStyle5">
    <w:name w:val="CharStyle5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rsid w:val="0061538A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rsid w:val="0061538A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rsid w:val="0061538A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rsid w:val="0061538A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paragraph" w:customStyle="1" w:styleId="Style12">
    <w:name w:val="Style12"/>
    <w:basedOn w:val="a"/>
    <w:rsid w:val="0061538A"/>
    <w:pPr>
      <w:jc w:val="both"/>
    </w:pPr>
    <w:rPr>
      <w:rFonts w:ascii="Times New Roman" w:hAnsi="Times New Roman"/>
      <w:lang w:val="ru-RU"/>
    </w:rPr>
  </w:style>
  <w:style w:type="character" w:customStyle="1" w:styleId="CharStyle18">
    <w:name w:val="CharStyle18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Style92">
    <w:name w:val="Style92"/>
    <w:basedOn w:val="a"/>
    <w:rsid w:val="0061538A"/>
    <w:pPr>
      <w:jc w:val="both"/>
    </w:pPr>
    <w:rPr>
      <w:rFonts w:ascii="Times New Roman" w:hAnsi="Times New Roman"/>
      <w:lang w:val="ru-RU"/>
    </w:rPr>
  </w:style>
  <w:style w:type="character" w:customStyle="1" w:styleId="CharStyle20">
    <w:name w:val="CharStyle20"/>
    <w:rsid w:val="0061538A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customStyle="1" w:styleId="Style101">
    <w:name w:val="Style101"/>
    <w:basedOn w:val="a"/>
    <w:rsid w:val="0061538A"/>
    <w:rPr>
      <w:rFonts w:ascii="Times New Roman" w:hAnsi="Times New Roman"/>
      <w:lang w:val="ru-RU"/>
    </w:rPr>
  </w:style>
  <w:style w:type="paragraph" w:customStyle="1" w:styleId="Style196">
    <w:name w:val="Style196"/>
    <w:basedOn w:val="a"/>
    <w:rsid w:val="0061538A"/>
    <w:pPr>
      <w:spacing w:line="326" w:lineRule="exact"/>
    </w:pPr>
    <w:rPr>
      <w:rFonts w:ascii="Times New Roman" w:hAnsi="Times New Roman"/>
      <w:lang w:val="ru-RU"/>
    </w:rPr>
  </w:style>
  <w:style w:type="character" w:customStyle="1" w:styleId="CharStyle54">
    <w:name w:val="CharStyle54"/>
    <w:rsid w:val="006153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paragraph" w:customStyle="1" w:styleId="Style94">
    <w:name w:val="Style94"/>
    <w:basedOn w:val="a"/>
    <w:rsid w:val="0061538A"/>
    <w:pPr>
      <w:spacing w:line="322" w:lineRule="exact"/>
    </w:pPr>
    <w:rPr>
      <w:rFonts w:ascii="Times New Roman" w:hAnsi="Times New Roman"/>
      <w:lang w:val="ru-RU"/>
    </w:rPr>
  </w:style>
  <w:style w:type="character" w:styleId="aff4">
    <w:name w:val="FollowedHyperlink"/>
    <w:basedOn w:val="a0"/>
    <w:uiPriority w:val="99"/>
    <w:rsid w:val="007616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eman.club/normative-documents/kartochka-ucheta-pozhara-zagoraniya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1;&#1091;&#1087;&#1072;&#1085;&#1086;&#1074;\&#1057;&#1090;&#1072;&#1090;&#1080;&#1089;&#1090;&#1080;&#1082;&#1072;2008\&#1053;&#1077;&#1089;&#1090;&#1088;&#1091;&#1075;&#1080;&#1085;\&#1045;&#1097;&#1077;%20&#1086;&#1076;&#1080;&#1085;%20&#1074;&#1072;&#1088;&#1080;&#1072;&#1085;&#1090;%20&#1086;&#1090;%2017.11\&#1055;&#1088;&#1080;&#1083;&#1086;&#1078;&#1077;&#1085;&#1080;&#1077;%203%20(&#1087;&#1088;&#1072;&#1074;&#1080;&#1083;&#1072;%20&#1079;&#1072;&#1087;&#1086;&#1083;&#1085;&#1077;&#1085;&#1080;&#1103;)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3 (правила заполнения)2</Template>
  <TotalTime>9</TotalTime>
  <Pages>66</Pages>
  <Words>18287</Words>
  <Characters>104241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3</vt:lpstr>
    </vt:vector>
  </TitlesOfParts>
  <LinksUpToDate>false</LinksUpToDate>
  <CharactersWithSpaces>122284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2018-12-18T06:06:00Z</cp:lastPrinted>
  <dcterms:created xsi:type="dcterms:W3CDTF">2019-02-07T11:08:00Z</dcterms:created>
  <dcterms:modified xsi:type="dcterms:W3CDTF">2019-02-07T11:19:00Z</dcterms:modified>
</cp:coreProperties>
</file>